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13003" w:type="dxa"/>
        <w:tblLayout w:type="fixed"/>
        <w:tblCellMar>
          <w:left w:w="0" w:type="dxa"/>
          <w:right w:w="0" w:type="dxa"/>
        </w:tblCellMar>
        <w:tblLook w:val="04A0" w:firstRow="1" w:lastRow="0" w:firstColumn="1" w:lastColumn="0" w:noHBand="0" w:noVBand="1"/>
      </w:tblPr>
      <w:tblGrid>
        <w:gridCol w:w="1438"/>
        <w:gridCol w:w="2736"/>
        <w:gridCol w:w="158"/>
        <w:gridCol w:w="78"/>
        <w:gridCol w:w="1528"/>
        <w:gridCol w:w="1080"/>
        <w:gridCol w:w="1648"/>
        <w:gridCol w:w="40"/>
        <w:gridCol w:w="2812"/>
        <w:gridCol w:w="1440"/>
        <w:gridCol w:w="45"/>
      </w:tblGrid>
      <w:tr w:rsidR="007212EC" w:rsidRPr="00C01495" w14:paraId="530DE170" w14:textId="77777777" w:rsidTr="5224718C">
        <w:trPr>
          <w:trHeight w:val="20"/>
        </w:trPr>
        <w:tc>
          <w:tcPr>
            <w:tcW w:w="13003" w:type="dxa"/>
            <w:gridSpan w:val="11"/>
            <w:tcBorders>
              <w:top w:val="thickThinSmallGap" w:sz="24" w:space="0" w:color="auto"/>
              <w:left w:val="nil"/>
              <w:bottom w:val="nil"/>
              <w:right w:val="nil"/>
            </w:tcBorders>
            <w:vAlign w:val="center"/>
          </w:tcPr>
          <w:p w14:paraId="041C7700" w14:textId="77777777" w:rsidR="0032737D" w:rsidRPr="00C01495" w:rsidRDefault="0032737D" w:rsidP="00F66772">
            <w:pPr>
              <w:pStyle w:val="Geenafstand"/>
              <w:rPr>
                <w:noProof/>
              </w:rPr>
            </w:pPr>
          </w:p>
        </w:tc>
      </w:tr>
      <w:tr w:rsidR="007212EC" w:rsidRPr="00C01495" w14:paraId="57CDDA3A" w14:textId="77777777" w:rsidTr="005F4830">
        <w:trPr>
          <w:gridAfter w:val="1"/>
          <w:wAfter w:w="45" w:type="dxa"/>
          <w:trHeight w:val="2016"/>
        </w:trPr>
        <w:tc>
          <w:tcPr>
            <w:tcW w:w="1438" w:type="dxa"/>
            <w:tcBorders>
              <w:top w:val="nil"/>
              <w:left w:val="nil"/>
              <w:bottom w:val="nil"/>
              <w:right w:val="single" w:sz="4" w:space="0" w:color="auto"/>
            </w:tcBorders>
            <w:vAlign w:val="center"/>
          </w:tcPr>
          <w:p w14:paraId="568E667E" w14:textId="77777777" w:rsidR="0032737D" w:rsidRPr="00C01495" w:rsidRDefault="00C843BF" w:rsidP="00F7629D">
            <w:pPr>
              <w:pStyle w:val="Mastheadkopie"/>
              <w:rPr>
                <w:noProof/>
              </w:rPr>
            </w:pPr>
            <w:sdt>
              <w:sdtPr>
                <w:rPr>
                  <w:noProof/>
                </w:rPr>
                <w:id w:val="1397555580"/>
                <w:placeholder>
                  <w:docPart w:val="2997ADC4508E4417BA621BAD2127620B"/>
                </w:placeholder>
                <w:showingPlcHdr/>
                <w15:appearance w15:val="hidden"/>
              </w:sdtPr>
              <w:sdtEndPr/>
              <w:sdtContent>
                <w:r w:rsidR="00F7629D" w:rsidRPr="00C01495">
                  <w:rPr>
                    <w:noProof/>
                    <w:lang w:bidi="nl-NL"/>
                  </w:rPr>
                  <w:t xml:space="preserve">Dinsdag </w:t>
                </w:r>
                <w:r w:rsidR="00F7629D" w:rsidRPr="00C01495">
                  <w:rPr>
                    <w:noProof/>
                    <w:lang w:bidi="nl-NL"/>
                  </w:rPr>
                  <w:br/>
                  <w:t xml:space="preserve">20 </w:t>
                </w:r>
                <w:r w:rsidR="00697DE3" w:rsidRPr="00C01495">
                  <w:rPr>
                    <w:noProof/>
                    <w:lang w:bidi="nl-NL"/>
                  </w:rPr>
                  <w:t>Sep</w:t>
                </w:r>
                <w:r w:rsidR="00F7629D" w:rsidRPr="00C01495">
                  <w:rPr>
                    <w:noProof/>
                    <w:lang w:bidi="nl-NL"/>
                  </w:rPr>
                  <w:t xml:space="preserve">. </w:t>
                </w:r>
                <w:r w:rsidR="00F7629D" w:rsidRPr="00C01495">
                  <w:rPr>
                    <w:noProof/>
                    <w:lang w:bidi="nl-NL"/>
                  </w:rPr>
                  <w:br/>
                  <w:t>JJJJ</w:t>
                </w:r>
              </w:sdtContent>
            </w:sdt>
            <w:r w:rsidR="00F7629D" w:rsidRPr="00C01495">
              <w:rPr>
                <w:noProof/>
                <w:lang w:bidi="nl-NL"/>
              </w:rPr>
              <w:t xml:space="preserve"> </w:t>
            </w:r>
          </w:p>
        </w:tc>
        <w:tc>
          <w:tcPr>
            <w:tcW w:w="10080" w:type="dxa"/>
            <w:gridSpan w:val="8"/>
            <w:tcBorders>
              <w:top w:val="nil"/>
              <w:left w:val="single" w:sz="4" w:space="0" w:color="auto"/>
              <w:bottom w:val="nil"/>
              <w:right w:val="single" w:sz="4" w:space="0" w:color="auto"/>
            </w:tcBorders>
            <w:vAlign w:val="center"/>
          </w:tcPr>
          <w:p w14:paraId="2FFEE3B0" w14:textId="77777777" w:rsidR="0032737D" w:rsidRPr="00C01495" w:rsidRDefault="00C843BF" w:rsidP="00F66772">
            <w:pPr>
              <w:pStyle w:val="Titelvanimpressum"/>
              <w:rPr>
                <w:noProof/>
              </w:rPr>
            </w:pPr>
            <w:sdt>
              <w:sdtPr>
                <w:rPr>
                  <w:noProof/>
                </w:rPr>
                <w:id w:val="-275951187"/>
                <w:placeholder>
                  <w:docPart w:val="F83E07544F4340C597607819E40F1231"/>
                </w:placeholder>
                <w:showingPlcHdr/>
                <w15:appearance w15:val="hidden"/>
              </w:sdtPr>
              <w:sdtEndPr/>
              <w:sdtContent>
                <w:r w:rsidR="00F7629D" w:rsidRPr="00C01495">
                  <w:rPr>
                    <w:noProof/>
                    <w:lang w:bidi="nl-NL"/>
                  </w:rPr>
                  <w:t>NIEUWS VANDAAG</w:t>
                </w:r>
              </w:sdtContent>
            </w:sdt>
          </w:p>
          <w:p w14:paraId="6071B0B3" w14:textId="77777777" w:rsidR="0032737D" w:rsidRPr="00C01495" w:rsidRDefault="00C843BF" w:rsidP="00B767C0">
            <w:pPr>
              <w:pStyle w:val="Ondertitelvanimpressum"/>
              <w:rPr>
                <w:noProof/>
                <w:color w:val="000000" w:themeColor="text1"/>
                <w:sz w:val="52"/>
                <w:szCs w:val="52"/>
              </w:rPr>
            </w:pPr>
            <w:sdt>
              <w:sdtPr>
                <w:rPr>
                  <w:noProof/>
                  <w:color w:val="000000" w:themeColor="text1"/>
                  <w:sz w:val="52"/>
                  <w:szCs w:val="52"/>
                </w:rPr>
                <w:id w:val="-227377777"/>
                <w:placeholder>
                  <w:docPart w:val="ED35AFAF27584404ADD7E7C35151EE76"/>
                </w:placeholder>
                <w:showingPlcHdr/>
                <w15:appearance w15:val="hidden"/>
              </w:sdtPr>
              <w:sdtEndPr/>
              <w:sdtContent>
                <w:r w:rsidR="00F7629D" w:rsidRPr="00C01495">
                  <w:rPr>
                    <w:noProof/>
                    <w:lang w:bidi="nl-NL"/>
                  </w:rPr>
                  <w:t>Laatste nieuws- en bulletinupdates</w:t>
                </w:r>
              </w:sdtContent>
            </w:sdt>
            <w:r w:rsidR="00F7629D" w:rsidRPr="00C01495">
              <w:rPr>
                <w:noProof/>
                <w:color w:val="000000" w:themeColor="text1"/>
                <w:sz w:val="52"/>
                <w:szCs w:val="52"/>
                <w:lang w:bidi="nl-NL"/>
              </w:rPr>
              <w:t xml:space="preserve"> </w:t>
            </w:r>
          </w:p>
        </w:tc>
        <w:tc>
          <w:tcPr>
            <w:tcW w:w="1440" w:type="dxa"/>
            <w:tcBorders>
              <w:top w:val="nil"/>
              <w:left w:val="single" w:sz="4" w:space="0" w:color="auto"/>
              <w:bottom w:val="nil"/>
              <w:right w:val="nil"/>
            </w:tcBorders>
            <w:vAlign w:val="center"/>
          </w:tcPr>
          <w:p w14:paraId="0494B419" w14:textId="77777777" w:rsidR="0032737D" w:rsidRPr="00C01495" w:rsidRDefault="00C843BF" w:rsidP="00F7629D">
            <w:pPr>
              <w:pStyle w:val="Mastheadkopie"/>
              <w:rPr>
                <w:noProof/>
              </w:rPr>
            </w:pPr>
            <w:sdt>
              <w:sdtPr>
                <w:rPr>
                  <w:noProof/>
                </w:rPr>
                <w:id w:val="-1731841055"/>
                <w:placeholder>
                  <w:docPart w:val="245D4B582B5B465B88BA66CD209B9AC1"/>
                </w:placeholder>
                <w:showingPlcHdr/>
                <w15:appearance w15:val="hidden"/>
              </w:sdtPr>
              <w:sdtEndPr/>
              <w:sdtContent>
                <w:r w:rsidR="00F7629D" w:rsidRPr="00C01495">
                  <w:rPr>
                    <w:noProof/>
                    <w:lang w:bidi="nl-NL"/>
                  </w:rPr>
                  <w:t>Probleem</w:t>
                </w:r>
                <w:r w:rsidR="00F7629D" w:rsidRPr="00C01495">
                  <w:rPr>
                    <w:noProof/>
                    <w:lang w:bidi="nl-NL"/>
                  </w:rPr>
                  <w:br/>
                  <w:t>#10</w:t>
                </w:r>
              </w:sdtContent>
            </w:sdt>
            <w:r w:rsidR="00F7629D" w:rsidRPr="00C01495">
              <w:rPr>
                <w:noProof/>
                <w:lang w:bidi="nl-NL"/>
              </w:rPr>
              <w:t xml:space="preserve"> </w:t>
            </w:r>
          </w:p>
        </w:tc>
      </w:tr>
      <w:tr w:rsidR="007212EC" w:rsidRPr="00C01495" w14:paraId="3904DACB" w14:textId="77777777" w:rsidTr="5224718C">
        <w:trPr>
          <w:trHeight w:val="144"/>
        </w:trPr>
        <w:tc>
          <w:tcPr>
            <w:tcW w:w="13003" w:type="dxa"/>
            <w:gridSpan w:val="11"/>
            <w:tcBorders>
              <w:top w:val="nil"/>
              <w:left w:val="nil"/>
              <w:bottom w:val="thinThickSmallGap" w:sz="24" w:space="0" w:color="auto"/>
              <w:right w:val="nil"/>
            </w:tcBorders>
            <w:vAlign w:val="center"/>
          </w:tcPr>
          <w:p w14:paraId="0F39D74A" w14:textId="77777777" w:rsidR="0032737D" w:rsidRPr="00C01495" w:rsidRDefault="0032737D" w:rsidP="00F66772">
            <w:pPr>
              <w:pStyle w:val="Geenafstand"/>
              <w:rPr>
                <w:noProof/>
              </w:rPr>
            </w:pPr>
          </w:p>
        </w:tc>
      </w:tr>
      <w:tr w:rsidR="007212EC" w:rsidRPr="00C01495" w14:paraId="66DD3B86" w14:textId="77777777" w:rsidTr="5224718C">
        <w:trPr>
          <w:trHeight w:val="180"/>
        </w:trPr>
        <w:tc>
          <w:tcPr>
            <w:tcW w:w="13003" w:type="dxa"/>
            <w:gridSpan w:val="11"/>
            <w:tcBorders>
              <w:top w:val="thinThickSmallGap" w:sz="24" w:space="0" w:color="auto"/>
              <w:left w:val="nil"/>
              <w:bottom w:val="nil"/>
              <w:right w:val="nil"/>
            </w:tcBorders>
            <w:vAlign w:val="center"/>
          </w:tcPr>
          <w:p w14:paraId="0A4A7E55" w14:textId="77777777" w:rsidR="006B52E6" w:rsidRPr="00C01495" w:rsidRDefault="006B52E6" w:rsidP="00F66772">
            <w:pPr>
              <w:pStyle w:val="Geenafstand"/>
              <w:rPr>
                <w:noProof/>
              </w:rPr>
            </w:pPr>
          </w:p>
        </w:tc>
      </w:tr>
      <w:tr w:rsidR="005F4830" w:rsidRPr="00C01495" w14:paraId="5668908D" w14:textId="77777777" w:rsidTr="000821C8">
        <w:trPr>
          <w:trHeight w:val="5508"/>
        </w:trPr>
        <w:tc>
          <w:tcPr>
            <w:tcW w:w="4174" w:type="dxa"/>
            <w:gridSpan w:val="2"/>
            <w:vMerge w:val="restart"/>
            <w:tcBorders>
              <w:top w:val="nil"/>
              <w:left w:val="nil"/>
              <w:bottom w:val="nil"/>
              <w:right w:val="nil"/>
            </w:tcBorders>
          </w:tcPr>
          <w:p w14:paraId="504169CE" w14:textId="77777777" w:rsidR="005F4830" w:rsidRPr="00C01495" w:rsidRDefault="00C843BF" w:rsidP="00F7629D">
            <w:pPr>
              <w:pStyle w:val="Kleinenaamvanauteur"/>
              <w:rPr>
                <w:noProof/>
              </w:rPr>
            </w:pPr>
            <w:sdt>
              <w:sdtPr>
                <w:rPr>
                  <w:noProof/>
                </w:rPr>
                <w:id w:val="-1820263601"/>
                <w:placeholder>
                  <w:docPart w:val="8045F080A37049788BB228788D9CAB90"/>
                </w:placeholder>
                <w:showingPlcHdr/>
                <w15:appearance w15:val="hidden"/>
              </w:sdtPr>
              <w:sdtEndPr/>
              <w:sdtContent>
                <w:r w:rsidR="005F4830" w:rsidRPr="00C01495">
                  <w:rPr>
                    <w:noProof/>
                    <w:lang w:bidi="nl-NL"/>
                  </w:rPr>
                  <w:t>Mirjam Nilsson</w:t>
                </w:r>
              </w:sdtContent>
            </w:sdt>
            <w:r w:rsidR="005F4830" w:rsidRPr="00C01495">
              <w:rPr>
                <w:noProof/>
                <w:lang w:bidi="nl-NL"/>
              </w:rPr>
              <w:t xml:space="preserve"> </w:t>
            </w:r>
          </w:p>
          <w:p w14:paraId="7884F3C7" w14:textId="77777777" w:rsidR="005F4830" w:rsidRPr="00C01495" w:rsidRDefault="005F4830" w:rsidP="009010EB">
            <w:pPr>
              <w:pStyle w:val="Kleinenaamvanauteur"/>
              <w:spacing w:line="276" w:lineRule="auto"/>
              <w:rPr>
                <w:noProof/>
                <w:color w:val="000000" w:themeColor="text1"/>
                <w:sz w:val="12"/>
                <w:szCs w:val="12"/>
              </w:rPr>
            </w:pPr>
          </w:p>
          <w:p w14:paraId="1F89015F" w14:textId="77777777" w:rsidR="005F4830" w:rsidRPr="00C01495" w:rsidRDefault="00C843BF" w:rsidP="00F66772">
            <w:pPr>
              <w:pStyle w:val="Titelvankleinartikel"/>
              <w:rPr>
                <w:noProof/>
              </w:rPr>
            </w:pPr>
            <w:sdt>
              <w:sdtPr>
                <w:rPr>
                  <w:noProof/>
                </w:rPr>
                <w:id w:val="1640530040"/>
                <w:placeholder>
                  <w:docPart w:val="95F0DF1AAF0444209221EA3CFA8A12E1"/>
                </w:placeholder>
                <w:showingPlcHdr/>
                <w15:appearance w15:val="hidden"/>
              </w:sdtPr>
              <w:sdtEndPr/>
              <w:sdtContent>
                <w:r w:rsidR="005F4830" w:rsidRPr="00C01495">
                  <w:rPr>
                    <w:noProof/>
                    <w:lang w:bidi="nl-NL"/>
                  </w:rPr>
                  <w:t>De scoop van de dag</w:t>
                </w:r>
              </w:sdtContent>
            </w:sdt>
            <w:r w:rsidR="005F4830" w:rsidRPr="00C01495">
              <w:rPr>
                <w:noProof/>
                <w:lang w:bidi="nl-NL"/>
              </w:rPr>
              <w:t xml:space="preserve"> </w:t>
            </w:r>
          </w:p>
          <w:p w14:paraId="66065886" w14:textId="77777777" w:rsidR="005F4830" w:rsidRPr="00C01495" w:rsidRDefault="00C843BF" w:rsidP="00F66772">
            <w:pPr>
              <w:pStyle w:val="Ondertitelvankleineartikel"/>
              <w:rPr>
                <w:noProof/>
              </w:rPr>
            </w:pPr>
            <w:sdt>
              <w:sdtPr>
                <w:rPr>
                  <w:noProof/>
                </w:rPr>
                <w:id w:val="-817727221"/>
                <w:placeholder>
                  <w:docPart w:val="F35496F43D1B46A7B3FC1A70279FE435"/>
                </w:placeholder>
                <w:showingPlcHdr/>
                <w15:appearance w15:val="hidden"/>
              </w:sdtPr>
              <w:sdtEndPr/>
              <w:sdtContent>
                <w:r w:rsidR="005F4830" w:rsidRPr="00C01495">
                  <w:rPr>
                    <w:noProof/>
                    <w:lang w:bidi="nl-NL"/>
                  </w:rPr>
                  <w:t>De meest recente updates</w:t>
                </w:r>
              </w:sdtContent>
            </w:sdt>
            <w:r w:rsidR="005F4830" w:rsidRPr="00C01495">
              <w:rPr>
                <w:noProof/>
                <w:lang w:bidi="nl-NL"/>
              </w:rPr>
              <w:t xml:space="preserve"> </w:t>
            </w:r>
          </w:p>
          <w:p w14:paraId="1C7F03AB" w14:textId="77777777" w:rsidR="005F4830" w:rsidRPr="00C01495" w:rsidRDefault="005F4830" w:rsidP="00F66772">
            <w:pPr>
              <w:pStyle w:val="Geenafstand"/>
              <w:rPr>
                <w:noProof/>
              </w:rPr>
            </w:pPr>
          </w:p>
          <w:sdt>
            <w:sdtPr>
              <w:rPr>
                <w:noProof/>
              </w:rPr>
              <w:id w:val="-1203937974"/>
              <w:placeholder>
                <w:docPart w:val="8A040A119CC344688BA87C688C13B72D"/>
              </w:placeholder>
              <w:showingPlcHdr/>
              <w15:appearance w15:val="hidden"/>
            </w:sdtPr>
            <w:sdtEndPr/>
            <w:sdtContent>
              <w:p w14:paraId="4FBC7BAE" w14:textId="77777777" w:rsidR="005F4830" w:rsidRPr="00C01495" w:rsidRDefault="005F4830" w:rsidP="00F66772">
                <w:pPr>
                  <w:rPr>
                    <w:noProof/>
                  </w:rPr>
                </w:pPr>
                <w:r w:rsidRPr="00C01495">
                  <w:rPr>
                    <w:noProof/>
                    <w:lang w:bidi="nl-NL"/>
                  </w:rPr>
                  <w:t xml:space="preserve">Video is een geweldige manier om mensen te overtuigen. Wanneer u op Onlinevideo klikt, kunt u de invoegcode gebruiken voor de video die u wilt toevoegen. U kunt ook een trefwoord typen om online te zoeken naar een geschikte video. </w:t>
                </w:r>
              </w:p>
              <w:p w14:paraId="0CE1A3C5" w14:textId="77777777" w:rsidR="005F4830" w:rsidRPr="00C01495" w:rsidRDefault="005F4830" w:rsidP="00F66772">
                <w:pPr>
                  <w:rPr>
                    <w:noProof/>
                  </w:rPr>
                </w:pPr>
                <w:r w:rsidRPr="00C01495">
                  <w:rPr>
                    <w:noProof/>
                    <w:lang w:bidi="nl-NL"/>
                  </w:rPr>
                  <w:t xml:space="preserve">Om uw document er professioneel uit te laten zien, hebben de koptekst, de voettekst, het voorblad en de tekstvakken in Word een ontwerp in dezelfde stijl. U kunt bijvoorbeeld een voorblad, koptekst of kantlijnartikel toevoegen in dezelfde stijl. </w:t>
                </w:r>
              </w:p>
              <w:p w14:paraId="47548313" w14:textId="77777777" w:rsidR="005F4830" w:rsidRPr="00C01495" w:rsidRDefault="005F4830" w:rsidP="00F66772">
                <w:pPr>
                  <w:rPr>
                    <w:noProof/>
                  </w:rPr>
                </w:pPr>
                <w:r w:rsidRPr="00C01495">
                  <w:rPr>
                    <w:noProof/>
                    <w:lang w:bidi="nl-NL"/>
                  </w:rPr>
                  <w:t xml:space="preserve">Klik op Invoegen en kies de gewenste elementen uit de verschillende galerieën. </w:t>
                </w:r>
              </w:p>
              <w:p w14:paraId="103546D3" w14:textId="77777777" w:rsidR="005F4830" w:rsidRPr="00C01495" w:rsidRDefault="005F4830" w:rsidP="00F66772">
                <w:pPr>
                  <w:rPr>
                    <w:noProof/>
                  </w:rPr>
                </w:pPr>
                <w:r w:rsidRPr="00C01495">
                  <w:rPr>
                    <w:noProof/>
                    <w:lang w:bidi="nl-NL"/>
                  </w:rPr>
                  <w:t xml:space="preserve">U kunt ook thema’s en stijlen gebruiken om uw document consistent te maken. Wanneer u op Ontwerpen klikt en een nieuw thema kiest, worden de afbeeldingen, grafieken en SmartArt-afbeeldingen automatisch aangepast aan het thema. Wanneer u een stijl toepast, worden de kopteksten automatisch aangepast aan het nieuwe thema. </w:t>
                </w:r>
              </w:p>
              <w:p w14:paraId="66EAB4BD" w14:textId="77777777" w:rsidR="005F4830" w:rsidRPr="00C01495" w:rsidRDefault="005F4830" w:rsidP="00F66772">
                <w:pPr>
                  <w:rPr>
                    <w:noProof/>
                  </w:rPr>
                </w:pPr>
                <w:r w:rsidRPr="00C01495">
                  <w:rPr>
                    <w:noProof/>
                    <w:lang w:bidi="nl-NL"/>
                  </w:rPr>
                  <w:t xml:space="preserve">Bespaar tijd in Word met nieuwe knoppen die worden weergegeven waar u ze nodig hebt. Als u wilt wijzigen hoe een afbeelding in uw document wordt weergegeven, klikt u erop om een knop met indelingsopties ernaast weer te geven. </w:t>
                </w:r>
              </w:p>
              <w:p w14:paraId="55249751" w14:textId="77777777" w:rsidR="005F4830" w:rsidRPr="00C01495" w:rsidRDefault="005F4830" w:rsidP="005F4830">
                <w:pPr>
                  <w:rPr>
                    <w:noProof/>
                    <w:color w:val="000000" w:themeColor="text1"/>
                  </w:rPr>
                </w:pPr>
                <w:r w:rsidRPr="00C01495">
                  <w:rPr>
                    <w:noProof/>
                    <w:lang w:bidi="nl-NL"/>
                  </w:rPr>
                  <w:t>Wanneer u aan een tabel werkt, klikt u op de plaats waar u een rij of kolom wilt toevoegen, en klikt u vervolgens op het plusteken.</w:t>
                </w:r>
              </w:p>
            </w:sdtContent>
          </w:sdt>
        </w:tc>
        <w:tc>
          <w:tcPr>
            <w:tcW w:w="236" w:type="dxa"/>
            <w:gridSpan w:val="2"/>
            <w:tcBorders>
              <w:top w:val="nil"/>
              <w:left w:val="nil"/>
              <w:bottom w:val="nil"/>
              <w:right w:val="nil"/>
            </w:tcBorders>
            <w:vAlign w:val="center"/>
          </w:tcPr>
          <w:p w14:paraId="77CDE466" w14:textId="77777777" w:rsidR="005F4830" w:rsidRPr="00C01495" w:rsidRDefault="005F4830" w:rsidP="00457BCB">
            <w:pPr>
              <w:jc w:val="center"/>
              <w:rPr>
                <w:noProof/>
                <w:color w:val="000000" w:themeColor="text1"/>
              </w:rPr>
            </w:pPr>
          </w:p>
        </w:tc>
        <w:tc>
          <w:tcPr>
            <w:tcW w:w="8593" w:type="dxa"/>
            <w:gridSpan w:val="7"/>
            <w:tcBorders>
              <w:top w:val="nil"/>
              <w:left w:val="nil"/>
              <w:bottom w:val="nil"/>
              <w:right w:val="nil"/>
            </w:tcBorders>
          </w:tcPr>
          <w:p w14:paraId="30C0256D" w14:textId="77777777" w:rsidR="005F4830" w:rsidRPr="00C01495" w:rsidRDefault="005F4830" w:rsidP="005F4830">
            <w:pPr>
              <w:pStyle w:val="Geenafstand"/>
              <w:rPr>
                <w:rFonts w:asciiTheme="majorHAnsi" w:hAnsiTheme="majorHAnsi"/>
                <w:noProof/>
                <w:color w:val="000000" w:themeColor="text1"/>
                <w:sz w:val="36"/>
                <w:szCs w:val="36"/>
              </w:rPr>
            </w:pPr>
            <w:r w:rsidRPr="00C01495">
              <w:rPr>
                <w:noProof/>
                <w:lang w:bidi="nl-NL"/>
              </w:rPr>
              <w:drawing>
                <wp:inline distT="0" distB="0" distL="0" distR="0" wp14:anchorId="12839988" wp14:editId="5DA5AE87">
                  <wp:extent cx="5442856" cy="3543696"/>
                  <wp:effectExtent l="0" t="0" r="5715" b="0"/>
                  <wp:docPr id="1" name="Afbeelding 1" descr="Persoon die wegwandelt op zebra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0">
                            <a:extLst>
                              <a:ext uri="{28A0092B-C50C-407E-A947-70E740481C1C}">
                                <a14:useLocalDpi xmlns:a14="http://schemas.microsoft.com/office/drawing/2010/main" val="0"/>
                              </a:ext>
                            </a:extLst>
                          </a:blip>
                          <a:stretch>
                            <a:fillRect/>
                          </a:stretch>
                        </pic:blipFill>
                        <pic:spPr>
                          <a:xfrm>
                            <a:off x="0" y="0"/>
                            <a:ext cx="5442856" cy="3543696"/>
                          </a:xfrm>
                          <a:prstGeom prst="rect">
                            <a:avLst/>
                          </a:prstGeom>
                        </pic:spPr>
                      </pic:pic>
                    </a:graphicData>
                  </a:graphic>
                </wp:inline>
              </w:drawing>
            </w:r>
          </w:p>
        </w:tc>
      </w:tr>
      <w:tr w:rsidR="005F4830" w:rsidRPr="00C01495" w14:paraId="0D19FFE9" w14:textId="77777777" w:rsidTr="000821C8">
        <w:trPr>
          <w:trHeight w:val="728"/>
        </w:trPr>
        <w:tc>
          <w:tcPr>
            <w:tcW w:w="4174" w:type="dxa"/>
            <w:gridSpan w:val="2"/>
            <w:vMerge/>
            <w:tcBorders>
              <w:top w:val="nil"/>
              <w:left w:val="nil"/>
              <w:bottom w:val="nil"/>
              <w:right w:val="nil"/>
            </w:tcBorders>
          </w:tcPr>
          <w:p w14:paraId="047E55C8" w14:textId="77777777" w:rsidR="005F4830" w:rsidRPr="00C01495" w:rsidRDefault="005F4830" w:rsidP="005F4830">
            <w:pPr>
              <w:pStyle w:val="Fotobijschrift"/>
              <w:rPr>
                <w:color w:val="000000" w:themeColor="text1"/>
              </w:rPr>
            </w:pPr>
          </w:p>
        </w:tc>
        <w:tc>
          <w:tcPr>
            <w:tcW w:w="236" w:type="dxa"/>
            <w:gridSpan w:val="2"/>
            <w:vMerge w:val="restart"/>
            <w:tcBorders>
              <w:top w:val="nil"/>
              <w:left w:val="nil"/>
              <w:right w:val="nil"/>
            </w:tcBorders>
            <w:vAlign w:val="center"/>
          </w:tcPr>
          <w:p w14:paraId="7DAD83FD" w14:textId="77777777" w:rsidR="005F4830" w:rsidRPr="00C01495" w:rsidRDefault="005F4830" w:rsidP="00457BCB">
            <w:pPr>
              <w:jc w:val="center"/>
              <w:rPr>
                <w:noProof/>
                <w:color w:val="000000" w:themeColor="text1"/>
              </w:rPr>
            </w:pPr>
          </w:p>
        </w:tc>
        <w:tc>
          <w:tcPr>
            <w:tcW w:w="8593" w:type="dxa"/>
            <w:gridSpan w:val="7"/>
            <w:tcBorders>
              <w:top w:val="nil"/>
              <w:left w:val="nil"/>
              <w:bottom w:val="nil"/>
              <w:right w:val="nil"/>
            </w:tcBorders>
            <w:vAlign w:val="center"/>
          </w:tcPr>
          <w:p w14:paraId="04AD72CE" w14:textId="77777777" w:rsidR="005F4830" w:rsidRPr="00C01495" w:rsidRDefault="00C843BF" w:rsidP="00F963ED">
            <w:pPr>
              <w:pStyle w:val="Fotobijschrift"/>
            </w:pPr>
            <w:sdt>
              <w:sdtPr>
                <w:id w:val="1487197941"/>
                <w:placeholder>
                  <w:docPart w:val="6D3D3FE4F975486BAE571706A7153ED3"/>
                </w:placeholder>
                <w:showingPlcHdr/>
                <w15:appearance w15:val="hidden"/>
              </w:sdtPr>
              <w:sdtEndPr/>
              <w:sdtContent>
                <w:r w:rsidR="005F4830" w:rsidRPr="00C01495">
                  <w:rPr>
                    <w:lang w:bidi="nl-NL"/>
                  </w:rPr>
                  <w:t>Afbeeldingsbijschrift: Om uw document er professioneel uit te laten zien, hebben de koptekst, de voettekst, het voorblad en de tekstvakken in Word een ontwerp in dezelfde stijl.</w:t>
                </w:r>
              </w:sdtContent>
            </w:sdt>
            <w:r w:rsidR="005F4830" w:rsidRPr="00C01495">
              <w:rPr>
                <w:lang w:bidi="nl-NL"/>
              </w:rPr>
              <w:t xml:space="preserve"> </w:t>
            </w:r>
          </w:p>
        </w:tc>
      </w:tr>
      <w:tr w:rsidR="005F4830" w:rsidRPr="00C01495" w14:paraId="1183E8FB" w14:textId="77777777" w:rsidTr="000821C8">
        <w:trPr>
          <w:trHeight w:val="1709"/>
        </w:trPr>
        <w:tc>
          <w:tcPr>
            <w:tcW w:w="4174" w:type="dxa"/>
            <w:gridSpan w:val="2"/>
            <w:vMerge/>
            <w:tcBorders>
              <w:top w:val="nil"/>
              <w:left w:val="nil"/>
              <w:bottom w:val="nil"/>
              <w:right w:val="nil"/>
            </w:tcBorders>
          </w:tcPr>
          <w:p w14:paraId="397B5487" w14:textId="77777777" w:rsidR="005F4830" w:rsidRPr="00C01495" w:rsidRDefault="005F4830" w:rsidP="005F4830">
            <w:pPr>
              <w:pStyle w:val="Fotobijschrift"/>
              <w:rPr>
                <w:color w:val="000000" w:themeColor="text1"/>
              </w:rPr>
            </w:pPr>
          </w:p>
        </w:tc>
        <w:tc>
          <w:tcPr>
            <w:tcW w:w="236" w:type="dxa"/>
            <w:gridSpan w:val="2"/>
            <w:vMerge/>
            <w:tcBorders>
              <w:left w:val="nil"/>
              <w:right w:val="nil"/>
            </w:tcBorders>
            <w:vAlign w:val="center"/>
          </w:tcPr>
          <w:p w14:paraId="4B669270" w14:textId="77777777" w:rsidR="005F4830" w:rsidRPr="00C01495" w:rsidRDefault="005F4830" w:rsidP="00457BCB">
            <w:pPr>
              <w:jc w:val="center"/>
              <w:rPr>
                <w:noProof/>
                <w:color w:val="000000" w:themeColor="text1"/>
              </w:rPr>
            </w:pPr>
          </w:p>
        </w:tc>
        <w:tc>
          <w:tcPr>
            <w:tcW w:w="8593" w:type="dxa"/>
            <w:gridSpan w:val="7"/>
            <w:tcBorders>
              <w:top w:val="nil"/>
              <w:left w:val="nil"/>
              <w:bottom w:val="nil"/>
              <w:right w:val="nil"/>
            </w:tcBorders>
            <w:vAlign w:val="center"/>
          </w:tcPr>
          <w:p w14:paraId="390CB2E5" w14:textId="77777777" w:rsidR="005F4830" w:rsidRPr="00C01495" w:rsidRDefault="005F4830" w:rsidP="005F4830">
            <w:pPr>
              <w:pStyle w:val="Geenafstand"/>
              <w:rPr>
                <w:noProof/>
              </w:rPr>
            </w:pPr>
          </w:p>
          <w:p w14:paraId="3737DDB9" w14:textId="77777777" w:rsidR="005F4830" w:rsidRPr="00C01495" w:rsidRDefault="00C843BF" w:rsidP="00727546">
            <w:pPr>
              <w:pStyle w:val="Grotenaamvanauteur"/>
              <w:rPr>
                <w:noProof/>
              </w:rPr>
            </w:pPr>
            <w:sdt>
              <w:sdtPr>
                <w:rPr>
                  <w:noProof/>
                </w:rPr>
                <w:id w:val="-1836533437"/>
                <w:placeholder>
                  <w:docPart w:val="32D8ECF451F64BE99E01861CA8CC6083"/>
                </w:placeholder>
                <w:showingPlcHdr/>
                <w15:appearance w15:val="hidden"/>
              </w:sdtPr>
              <w:sdtEndPr/>
              <w:sdtContent>
                <w:r w:rsidR="005F4830" w:rsidRPr="00C01495">
                  <w:rPr>
                    <w:noProof/>
                    <w:lang w:bidi="nl-NL"/>
                  </w:rPr>
                  <w:t>Mirjam Nilsson</w:t>
                </w:r>
              </w:sdtContent>
            </w:sdt>
            <w:r w:rsidR="005F4830" w:rsidRPr="00C01495">
              <w:rPr>
                <w:noProof/>
                <w:lang w:bidi="nl-NL"/>
              </w:rPr>
              <w:t xml:space="preserve"> </w:t>
            </w:r>
          </w:p>
          <w:p w14:paraId="7541D693" w14:textId="77777777" w:rsidR="005F4830" w:rsidRPr="00C01495" w:rsidRDefault="005F4830" w:rsidP="00727546">
            <w:pPr>
              <w:pStyle w:val="Geenafstand"/>
              <w:rPr>
                <w:noProof/>
              </w:rPr>
            </w:pPr>
          </w:p>
          <w:sdt>
            <w:sdtPr>
              <w:rPr>
                <w:noProof/>
              </w:rPr>
              <w:id w:val="1285317276"/>
              <w:placeholder>
                <w:docPart w:val="7FDA1E0B0AC34A2C9A256AC9E7CEB276"/>
              </w:placeholder>
              <w:showingPlcHdr/>
              <w15:appearance w15:val="hidden"/>
            </w:sdtPr>
            <w:sdtEndPr/>
            <w:sdtContent>
              <w:p w14:paraId="79D1B378" w14:textId="77777777" w:rsidR="005F4830" w:rsidRPr="00C01495" w:rsidRDefault="005F4830" w:rsidP="009D5E5F">
                <w:pPr>
                  <w:pStyle w:val="Grotetitelvanartikel"/>
                  <w:rPr>
                    <w:noProof/>
                  </w:rPr>
                </w:pPr>
                <w:r w:rsidRPr="00C01495">
                  <w:rPr>
                    <w:noProof/>
                    <w:lang w:bidi="nl-NL"/>
                  </w:rPr>
                  <w:t>De scoop van de dag</w:t>
                </w:r>
              </w:p>
            </w:sdtContent>
          </w:sdt>
          <w:p w14:paraId="7CDEFC59" w14:textId="77777777" w:rsidR="005F4830" w:rsidRPr="00C01495" w:rsidRDefault="00C843BF" w:rsidP="009D5E5F">
            <w:pPr>
              <w:pStyle w:val="Ondertitelvankleineartikel"/>
              <w:rPr>
                <w:noProof/>
              </w:rPr>
            </w:pPr>
            <w:sdt>
              <w:sdtPr>
                <w:rPr>
                  <w:noProof/>
                </w:rPr>
                <w:id w:val="-1768454706"/>
                <w:placeholder>
                  <w:docPart w:val="F84CDDF952584E72AC2CAE0F7FC3681D"/>
                </w:placeholder>
                <w:showingPlcHdr/>
                <w15:appearance w15:val="hidden"/>
              </w:sdtPr>
              <w:sdtEndPr/>
              <w:sdtContent>
                <w:r w:rsidR="005F4830" w:rsidRPr="00C01495">
                  <w:rPr>
                    <w:noProof/>
                    <w:lang w:bidi="nl-NL"/>
                  </w:rPr>
                  <w:t>De meest recente updates om u door de dag te helpen</w:t>
                </w:r>
              </w:sdtContent>
            </w:sdt>
            <w:r w:rsidR="005F4830" w:rsidRPr="00C01495">
              <w:rPr>
                <w:noProof/>
                <w:lang w:bidi="nl-NL"/>
              </w:rPr>
              <w:t xml:space="preserve"> </w:t>
            </w:r>
          </w:p>
        </w:tc>
      </w:tr>
      <w:tr w:rsidR="005F4830" w:rsidRPr="00C01495" w14:paraId="51DBE041" w14:textId="77777777" w:rsidTr="000821C8">
        <w:trPr>
          <w:trHeight w:val="205"/>
        </w:trPr>
        <w:tc>
          <w:tcPr>
            <w:tcW w:w="4174" w:type="dxa"/>
            <w:gridSpan w:val="2"/>
            <w:vMerge/>
            <w:tcBorders>
              <w:top w:val="nil"/>
              <w:left w:val="nil"/>
              <w:bottom w:val="nil"/>
              <w:right w:val="nil"/>
            </w:tcBorders>
          </w:tcPr>
          <w:p w14:paraId="0C8DA866" w14:textId="77777777" w:rsidR="005F4830" w:rsidRPr="00C01495" w:rsidRDefault="005F4830" w:rsidP="005F4830">
            <w:pPr>
              <w:pStyle w:val="Fotobijschrift"/>
              <w:rPr>
                <w:color w:val="000000" w:themeColor="text1"/>
              </w:rPr>
            </w:pPr>
          </w:p>
        </w:tc>
        <w:tc>
          <w:tcPr>
            <w:tcW w:w="236" w:type="dxa"/>
            <w:gridSpan w:val="2"/>
            <w:vMerge/>
            <w:tcBorders>
              <w:left w:val="nil"/>
              <w:bottom w:val="nil"/>
              <w:right w:val="nil"/>
            </w:tcBorders>
            <w:vAlign w:val="center"/>
          </w:tcPr>
          <w:p w14:paraId="318201E9" w14:textId="77777777" w:rsidR="005F4830" w:rsidRPr="00C01495" w:rsidRDefault="005F4830" w:rsidP="00457BCB">
            <w:pPr>
              <w:jc w:val="center"/>
              <w:rPr>
                <w:noProof/>
                <w:color w:val="000000" w:themeColor="text1"/>
              </w:rPr>
            </w:pPr>
          </w:p>
        </w:tc>
        <w:sdt>
          <w:sdtPr>
            <w:rPr>
              <w:noProof/>
              <w:color w:val="000000" w:themeColor="text1"/>
            </w:rPr>
            <w:id w:val="358172399"/>
            <w:placeholder>
              <w:docPart w:val="3F8810C9680A4D2D9CA84741B5788321"/>
            </w:placeholder>
            <w:showingPlcHdr/>
            <w15:appearance w15:val="hidden"/>
          </w:sdtPr>
          <w:sdtEndPr/>
          <w:sdtContent>
            <w:tc>
              <w:tcPr>
                <w:tcW w:w="4296" w:type="dxa"/>
                <w:gridSpan w:val="4"/>
                <w:vMerge w:val="restart"/>
                <w:tcBorders>
                  <w:top w:val="nil"/>
                  <w:left w:val="nil"/>
                  <w:bottom w:val="nil"/>
                  <w:right w:val="nil"/>
                </w:tcBorders>
                <w:vAlign w:val="center"/>
              </w:tcPr>
              <w:p w14:paraId="63900B9A" w14:textId="77777777" w:rsidR="005F4830" w:rsidRPr="00C01495" w:rsidRDefault="005F4830" w:rsidP="009D5E5F">
                <w:pPr>
                  <w:rPr>
                    <w:noProof/>
                  </w:rPr>
                </w:pPr>
                <w:r w:rsidRPr="00C01495">
                  <w:rPr>
                    <w:noProof/>
                    <w:lang w:bidi="nl-NL"/>
                  </w:rPr>
                  <w:t xml:space="preserve">Video is een geweldige manier om mensen te overtuigen. Wanneer u op Onlinevideo klikt, kunt u de invoegcode gebruiken voor de video die u wilt toevoegen. U kunt ook een trefwoord typen om online te zoeken naar een geschikte video. </w:t>
                </w:r>
              </w:p>
              <w:p w14:paraId="281A097C" w14:textId="77777777" w:rsidR="005F4830" w:rsidRPr="00C01495" w:rsidRDefault="005F4830" w:rsidP="009D5E5F">
                <w:pPr>
                  <w:rPr>
                    <w:rFonts w:eastAsia="Times New Roman" w:cs="Times New Roman"/>
                    <w:noProof/>
                    <w:szCs w:val="24"/>
                  </w:rPr>
                </w:pPr>
                <w:r w:rsidRPr="00C01495">
                  <w:rPr>
                    <w:rFonts w:eastAsia="Times New Roman" w:cs="Times New Roman"/>
                    <w:noProof/>
                    <w:szCs w:val="24"/>
                    <w:lang w:bidi="nl-NL"/>
                  </w:rPr>
                  <w:t xml:space="preserve">Om uw document er professioneel uit te laten zien, hebben de koptekst, de voettekst, het voorblad en de tekstvakken in Word een ontwerp in dezelfde stijl. U kunt bijvoorbeeld een voorblad, koptekst of kantlijnartikel toevoegen in dezelfde stijl. </w:t>
                </w:r>
              </w:p>
              <w:p w14:paraId="09EA9B2A" w14:textId="77777777" w:rsidR="005F4830" w:rsidRPr="00C01495" w:rsidRDefault="005F4830" w:rsidP="009D5E5F">
                <w:pPr>
                  <w:rPr>
                    <w:noProof/>
                  </w:rPr>
                </w:pPr>
                <w:r w:rsidRPr="00C01495">
                  <w:rPr>
                    <w:noProof/>
                    <w:lang w:bidi="nl-NL"/>
                  </w:rPr>
                  <w:t>Bespaar tijd in Word met nieuwe knoppen die worden weergegeven waar u ze nodig hebt. Als u wilt wijzigen hoe een afbeelding in uw document wordt weergegeven, klikt u erop om een knop met indelingsopties ernaast weer te geven. Wanneer u aan een tabel werkt, klikt u op de plaats waar u een rij of kolom wilt toevoegen, en klikt u vervolgens op het plusteken.</w:t>
                </w:r>
              </w:p>
            </w:tc>
          </w:sdtContent>
        </w:sdt>
        <w:sdt>
          <w:sdtPr>
            <w:rPr>
              <w:noProof/>
            </w:rPr>
            <w:id w:val="1424140549"/>
            <w:placeholder>
              <w:docPart w:val="971D62A2F6794246BAD8AAC65794E316"/>
            </w:placeholder>
            <w:showingPlcHdr/>
            <w15:appearance w15:val="hidden"/>
          </w:sdtPr>
          <w:sdtEndPr/>
          <w:sdtContent>
            <w:tc>
              <w:tcPr>
                <w:tcW w:w="4297" w:type="dxa"/>
                <w:gridSpan w:val="3"/>
                <w:vMerge w:val="restart"/>
                <w:tcBorders>
                  <w:top w:val="nil"/>
                  <w:left w:val="nil"/>
                  <w:bottom w:val="nil"/>
                  <w:right w:val="nil"/>
                </w:tcBorders>
                <w:tcMar>
                  <w:top w:w="144" w:type="dxa"/>
                  <w:left w:w="144" w:type="dxa"/>
                </w:tcMar>
                <w:vAlign w:val="center"/>
              </w:tcPr>
              <w:p w14:paraId="084F47D1" w14:textId="77777777" w:rsidR="005F4830" w:rsidRPr="00C01495" w:rsidRDefault="005F4830" w:rsidP="009D5E5F">
                <w:pPr>
                  <w:rPr>
                    <w:noProof/>
                  </w:rPr>
                </w:pPr>
                <w:r w:rsidRPr="00C01495">
                  <w:rPr>
                    <w:noProof/>
                    <w:lang w:bidi="nl-NL"/>
                  </w:rPr>
                  <w:t xml:space="preserve">U kunt ook thema’s en stijlen gebruiken om uw document consistent te maken. Wanneer u op Ontwerpen klikt en een nieuw thema kiest, worden de afbeeldingen, grafieken en SmartArt-afbeeldingen automatisch aangepast aan het thema. Wanneer u een stijl toepast, worden de kopteksten automatisch aangepast aan het nieuwe thema. </w:t>
                </w:r>
              </w:p>
              <w:p w14:paraId="6482E12F" w14:textId="77777777" w:rsidR="005F4830" w:rsidRPr="00C01495" w:rsidRDefault="005F4830" w:rsidP="009D5E5F">
                <w:pPr>
                  <w:rPr>
                    <w:noProof/>
                  </w:rPr>
                </w:pPr>
                <w:r w:rsidRPr="00C01495">
                  <w:rPr>
                    <w:noProof/>
                    <w:lang w:bidi="nl-NL"/>
                  </w:rPr>
                  <w:t xml:space="preserve">Bespaar tijd in Word met nieuwe knoppen die worden weergegeven waar u ze nodig hebt. Als u wilt wijzigen hoe een afbeelding in uw document wordt weergegeven, klikt u erop om een knop met indelingsopties ernaast weer te geven. Wanneer u aan een tabel werkt, klikt u op de plaats waar u een rij of kolom wilt toevoegen, en klikt u vervolgens op het plusteken. </w:t>
                </w:r>
              </w:p>
              <w:p w14:paraId="0C05B420" w14:textId="77777777" w:rsidR="005F4830" w:rsidRPr="00C01495" w:rsidRDefault="005F4830" w:rsidP="009D5E5F">
                <w:pPr>
                  <w:rPr>
                    <w:noProof/>
                  </w:rPr>
                </w:pPr>
                <w:r w:rsidRPr="00C01495">
                  <w:rPr>
                    <w:noProof/>
                    <w:lang w:bidi="nl-NL"/>
                  </w:rPr>
                  <w:t>En dankzij de nieuwe leesweergave is het lezen van documenten nog gemakkelijker. U kunt bepaalde delen van het document samenvouwen en u volledig concentreren op de gewenste inhoud. En als u stopt met lezen voordat u het einde bereikt, wordt de plaats waar u bent gebleven bewaard, ook als u hebt gelezen op een ander apparaat.</w:t>
                </w:r>
              </w:p>
            </w:tc>
          </w:sdtContent>
        </w:sdt>
      </w:tr>
      <w:tr w:rsidR="005F4830" w:rsidRPr="00C01495" w14:paraId="4578C785" w14:textId="77777777" w:rsidTr="000821C8">
        <w:trPr>
          <w:trHeight w:val="1629"/>
        </w:trPr>
        <w:tc>
          <w:tcPr>
            <w:tcW w:w="4174" w:type="dxa"/>
            <w:gridSpan w:val="2"/>
            <w:tcBorders>
              <w:top w:val="nil"/>
              <w:left w:val="nil"/>
              <w:bottom w:val="nil"/>
              <w:right w:val="nil"/>
            </w:tcBorders>
          </w:tcPr>
          <w:p w14:paraId="7B36F307" w14:textId="77777777" w:rsidR="005F4830" w:rsidRPr="00C01495" w:rsidRDefault="005F4830" w:rsidP="005F4830">
            <w:pPr>
              <w:pStyle w:val="Fotobijschrift"/>
              <w:rPr>
                <w:color w:val="000000" w:themeColor="text1"/>
              </w:rPr>
            </w:pPr>
            <w:r w:rsidRPr="00C01495">
              <w:rPr>
                <w:lang w:bidi="nl-NL"/>
              </w:rPr>
              <w:drawing>
                <wp:inline distT="0" distB="0" distL="0" distR="0" wp14:anchorId="38254CC2" wp14:editId="09FE6E8B">
                  <wp:extent cx="2651760" cy="1661160"/>
                  <wp:effectExtent l="0" t="0" r="0" b="0"/>
                  <wp:docPr id="2" name="Afbeelding 2" descr="Meerdere kruisende snelwegen met auto's die in verschillende richtingen rij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11" cstate="print">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rcRect/>
                          <a:stretch>
                            <a:fillRect/>
                          </a:stretch>
                        </pic:blipFill>
                        <pic:spPr>
                          <a:xfrm>
                            <a:off x="0" y="0"/>
                            <a:ext cx="2651760" cy="1661160"/>
                          </a:xfrm>
                          <a:prstGeom prst="rect">
                            <a:avLst/>
                          </a:prstGeom>
                        </pic:spPr>
                      </pic:pic>
                    </a:graphicData>
                  </a:graphic>
                </wp:inline>
              </w:drawing>
            </w:r>
          </w:p>
        </w:tc>
        <w:tc>
          <w:tcPr>
            <w:tcW w:w="236" w:type="dxa"/>
            <w:gridSpan w:val="2"/>
            <w:vMerge w:val="restart"/>
            <w:tcBorders>
              <w:top w:val="nil"/>
              <w:left w:val="nil"/>
              <w:bottom w:val="nil"/>
              <w:right w:val="nil"/>
            </w:tcBorders>
            <w:vAlign w:val="center"/>
          </w:tcPr>
          <w:p w14:paraId="06165672" w14:textId="77777777" w:rsidR="005F4830" w:rsidRPr="00C01495" w:rsidRDefault="005F4830" w:rsidP="00457BCB">
            <w:pPr>
              <w:jc w:val="center"/>
              <w:rPr>
                <w:noProof/>
                <w:color w:val="000000" w:themeColor="text1"/>
              </w:rPr>
            </w:pPr>
          </w:p>
        </w:tc>
        <w:tc>
          <w:tcPr>
            <w:tcW w:w="4296" w:type="dxa"/>
            <w:gridSpan w:val="4"/>
            <w:vMerge/>
            <w:tcBorders>
              <w:top w:val="nil"/>
              <w:left w:val="nil"/>
              <w:bottom w:val="nil"/>
              <w:right w:val="nil"/>
            </w:tcBorders>
          </w:tcPr>
          <w:p w14:paraId="21FF137B" w14:textId="77777777" w:rsidR="005F4830" w:rsidRPr="00C01495" w:rsidRDefault="005F4830" w:rsidP="009D5E5F">
            <w:pPr>
              <w:rPr>
                <w:noProof/>
              </w:rPr>
            </w:pPr>
          </w:p>
        </w:tc>
        <w:tc>
          <w:tcPr>
            <w:tcW w:w="4297" w:type="dxa"/>
            <w:gridSpan w:val="3"/>
            <w:vMerge/>
            <w:tcBorders>
              <w:top w:val="nil"/>
              <w:left w:val="nil"/>
              <w:bottom w:val="nil"/>
              <w:right w:val="nil"/>
            </w:tcBorders>
            <w:tcMar>
              <w:top w:w="144" w:type="dxa"/>
              <w:left w:w="144" w:type="dxa"/>
            </w:tcMar>
          </w:tcPr>
          <w:p w14:paraId="519B14C6" w14:textId="77777777" w:rsidR="005F4830" w:rsidRPr="00C01495" w:rsidRDefault="005F4830" w:rsidP="009D5E5F">
            <w:pPr>
              <w:rPr>
                <w:noProof/>
              </w:rPr>
            </w:pPr>
          </w:p>
        </w:tc>
      </w:tr>
      <w:tr w:rsidR="005F4830" w:rsidRPr="00C01495" w14:paraId="0F459532" w14:textId="77777777" w:rsidTr="000821C8">
        <w:trPr>
          <w:trHeight w:val="1008"/>
        </w:trPr>
        <w:tc>
          <w:tcPr>
            <w:tcW w:w="4174" w:type="dxa"/>
            <w:gridSpan w:val="2"/>
            <w:tcBorders>
              <w:top w:val="nil"/>
              <w:left w:val="nil"/>
              <w:bottom w:val="nil"/>
              <w:right w:val="nil"/>
            </w:tcBorders>
          </w:tcPr>
          <w:p w14:paraId="458B201E" w14:textId="77777777" w:rsidR="005F4830" w:rsidRPr="00C01495" w:rsidRDefault="00C843BF" w:rsidP="005F4830">
            <w:pPr>
              <w:pStyle w:val="Fotobijschrift"/>
              <w:rPr>
                <w:color w:val="000000" w:themeColor="text1"/>
              </w:rPr>
            </w:pPr>
            <w:sdt>
              <w:sdtPr>
                <w:rPr>
                  <w:color w:val="000000" w:themeColor="text1"/>
                </w:rPr>
                <w:id w:val="-1173942399"/>
                <w:placeholder>
                  <w:docPart w:val="42339EA0466F44EA8678AD5A65DCEEE6"/>
                </w:placeholder>
                <w:showingPlcHdr/>
                <w15:appearance w15:val="hidden"/>
              </w:sdtPr>
              <w:sdtEndPr/>
              <w:sdtContent>
                <w:r w:rsidR="005F4830" w:rsidRPr="00C01495">
                  <w:rPr>
                    <w:lang w:bidi="nl-NL"/>
                  </w:rPr>
                  <w:t>Afbeeldingsbijschrift: Om uw document er professioneel uit te laten zien, hebben de koptekst, de voettekst, het voorblad en de tekstvakken in Word een ontwerp in dezelfde stijl.</w:t>
                </w:r>
              </w:sdtContent>
            </w:sdt>
          </w:p>
        </w:tc>
        <w:tc>
          <w:tcPr>
            <w:tcW w:w="236" w:type="dxa"/>
            <w:gridSpan w:val="2"/>
            <w:vMerge/>
            <w:tcBorders>
              <w:top w:val="nil"/>
              <w:left w:val="nil"/>
              <w:bottom w:val="nil"/>
              <w:right w:val="nil"/>
            </w:tcBorders>
            <w:vAlign w:val="center"/>
          </w:tcPr>
          <w:p w14:paraId="055C00D5" w14:textId="77777777" w:rsidR="005F4830" w:rsidRPr="00C01495" w:rsidRDefault="005F4830" w:rsidP="00EF0035">
            <w:pPr>
              <w:jc w:val="center"/>
              <w:rPr>
                <w:noProof/>
                <w:color w:val="000000" w:themeColor="text1"/>
              </w:rPr>
            </w:pPr>
          </w:p>
        </w:tc>
        <w:tc>
          <w:tcPr>
            <w:tcW w:w="4296" w:type="dxa"/>
            <w:gridSpan w:val="4"/>
            <w:vMerge/>
            <w:tcBorders>
              <w:top w:val="nil"/>
              <w:left w:val="nil"/>
              <w:bottom w:val="nil"/>
              <w:right w:val="nil"/>
            </w:tcBorders>
            <w:tcMar>
              <w:top w:w="144" w:type="dxa"/>
              <w:bottom w:w="144" w:type="dxa"/>
              <w:right w:w="144" w:type="dxa"/>
            </w:tcMar>
          </w:tcPr>
          <w:p w14:paraId="3598AE5E" w14:textId="77777777" w:rsidR="005F4830" w:rsidRPr="00C01495" w:rsidRDefault="005F4830" w:rsidP="009D5E5F">
            <w:pPr>
              <w:rPr>
                <w:noProof/>
                <w:color w:val="000000" w:themeColor="text1"/>
              </w:rPr>
            </w:pPr>
          </w:p>
        </w:tc>
        <w:tc>
          <w:tcPr>
            <w:tcW w:w="4297" w:type="dxa"/>
            <w:gridSpan w:val="3"/>
            <w:vMerge/>
            <w:tcBorders>
              <w:top w:val="nil"/>
              <w:left w:val="nil"/>
              <w:bottom w:val="nil"/>
              <w:right w:val="nil"/>
            </w:tcBorders>
            <w:tcMar>
              <w:top w:w="144" w:type="dxa"/>
              <w:left w:w="144" w:type="dxa"/>
              <w:bottom w:w="144" w:type="dxa"/>
            </w:tcMar>
          </w:tcPr>
          <w:p w14:paraId="3D660E76" w14:textId="77777777" w:rsidR="005F4830" w:rsidRPr="00C01495" w:rsidRDefault="005F4830" w:rsidP="009D5E5F">
            <w:pPr>
              <w:rPr>
                <w:noProof/>
              </w:rPr>
            </w:pPr>
          </w:p>
        </w:tc>
      </w:tr>
      <w:tr w:rsidR="005F4830" w:rsidRPr="00C01495" w14:paraId="76C641DF" w14:textId="77777777" w:rsidTr="005F4830">
        <w:trPr>
          <w:trHeight w:val="288"/>
        </w:trPr>
        <w:tc>
          <w:tcPr>
            <w:tcW w:w="13003" w:type="dxa"/>
            <w:gridSpan w:val="11"/>
            <w:tcBorders>
              <w:top w:val="nil"/>
              <w:left w:val="nil"/>
              <w:bottom w:val="thickThinMediumGap" w:sz="24" w:space="0" w:color="auto"/>
              <w:right w:val="nil"/>
            </w:tcBorders>
            <w:vAlign w:val="center"/>
          </w:tcPr>
          <w:p w14:paraId="7B7947D9" w14:textId="77777777" w:rsidR="005F4830" w:rsidRPr="00C01495" w:rsidRDefault="005F4830" w:rsidP="005F4830">
            <w:pPr>
              <w:pStyle w:val="Geenafstand"/>
              <w:rPr>
                <w:noProof/>
              </w:rPr>
            </w:pPr>
          </w:p>
        </w:tc>
      </w:tr>
      <w:tr w:rsidR="007212EC" w:rsidRPr="00C01495" w14:paraId="7A609B6B" w14:textId="77777777" w:rsidTr="005F4830">
        <w:trPr>
          <w:trHeight w:val="288"/>
        </w:trPr>
        <w:tc>
          <w:tcPr>
            <w:tcW w:w="13003" w:type="dxa"/>
            <w:gridSpan w:val="11"/>
            <w:tcBorders>
              <w:top w:val="thickThinMediumGap" w:sz="24" w:space="0" w:color="auto"/>
              <w:left w:val="nil"/>
              <w:bottom w:val="nil"/>
              <w:right w:val="nil"/>
            </w:tcBorders>
            <w:vAlign w:val="center"/>
          </w:tcPr>
          <w:p w14:paraId="2ED9F389" w14:textId="77777777" w:rsidR="003F4C0F" w:rsidRPr="00C01495" w:rsidRDefault="003F4C0F" w:rsidP="00284C66">
            <w:pPr>
              <w:pStyle w:val="Geenafstand"/>
              <w:rPr>
                <w:noProof/>
              </w:rPr>
            </w:pPr>
          </w:p>
        </w:tc>
      </w:tr>
      <w:tr w:rsidR="007212EC" w:rsidRPr="00C01495" w14:paraId="77EBC98C" w14:textId="77777777" w:rsidTr="005F4830">
        <w:trPr>
          <w:trHeight w:val="576"/>
        </w:trPr>
        <w:tc>
          <w:tcPr>
            <w:tcW w:w="4332" w:type="dxa"/>
            <w:gridSpan w:val="3"/>
            <w:tcBorders>
              <w:top w:val="nil"/>
              <w:left w:val="nil"/>
              <w:bottom w:val="nil"/>
              <w:right w:val="single" w:sz="4" w:space="0" w:color="auto"/>
            </w:tcBorders>
            <w:tcMar>
              <w:top w:w="144" w:type="dxa"/>
              <w:left w:w="216" w:type="dxa"/>
              <w:bottom w:w="0" w:type="dxa"/>
              <w:right w:w="216" w:type="dxa"/>
            </w:tcMar>
            <w:vAlign w:val="center"/>
          </w:tcPr>
          <w:p w14:paraId="6737511A" w14:textId="77777777" w:rsidR="00864FBB" w:rsidRPr="00C01495" w:rsidRDefault="00C843BF" w:rsidP="00284C66">
            <w:pPr>
              <w:pStyle w:val="Titelvankleinartikel"/>
              <w:jc w:val="center"/>
              <w:rPr>
                <w:noProof/>
              </w:rPr>
            </w:pPr>
            <w:sdt>
              <w:sdtPr>
                <w:rPr>
                  <w:noProof/>
                </w:rPr>
                <w:id w:val="1245756918"/>
                <w:placeholder>
                  <w:docPart w:val="B737BAB813614D868FD55DDF0347C81D"/>
                </w:placeholder>
                <w:showingPlcHdr/>
                <w15:appearance w15:val="hidden"/>
              </w:sdtPr>
              <w:sdtEndPr/>
              <w:sdtContent>
                <w:r w:rsidR="009D5E5F" w:rsidRPr="00C01495">
                  <w:rPr>
                    <w:rStyle w:val="Tekstvantijdelijkeaanduiding"/>
                    <w:noProof/>
                    <w:color w:val="auto"/>
                    <w:lang w:bidi="nl-NL"/>
                  </w:rPr>
                  <w:t>De scoop van de dag</w:t>
                </w:r>
              </w:sdtContent>
            </w:sdt>
          </w:p>
          <w:p w14:paraId="502F4EC0" w14:textId="77777777" w:rsidR="00864FBB" w:rsidRPr="00C01495" w:rsidRDefault="00C843BF" w:rsidP="00284C66">
            <w:pPr>
              <w:pStyle w:val="Ondertitelvankleineartikel"/>
              <w:jc w:val="center"/>
              <w:rPr>
                <w:noProof/>
                <w:color w:val="000000" w:themeColor="text1"/>
              </w:rPr>
            </w:pPr>
            <w:sdt>
              <w:sdtPr>
                <w:rPr>
                  <w:noProof/>
                </w:rPr>
                <w:id w:val="1443962746"/>
                <w:placeholder>
                  <w:docPart w:val="E2A28463148A4239A7A00F815B1404DF"/>
                </w:placeholder>
                <w:showingPlcHdr/>
                <w15:appearance w15:val="hidden"/>
              </w:sdtPr>
              <w:sdtEndPr/>
              <w:sdtContent>
                <w:r w:rsidR="009D5E5F" w:rsidRPr="00C01495">
                  <w:rPr>
                    <w:noProof/>
                    <w:lang w:bidi="nl-NL"/>
                  </w:rPr>
                  <w:t>De meest recente updates</w:t>
                </w:r>
              </w:sdtContent>
            </w:sdt>
          </w:p>
        </w:tc>
        <w:tc>
          <w:tcPr>
            <w:tcW w:w="4334" w:type="dxa"/>
            <w:gridSpan w:val="4"/>
            <w:tcBorders>
              <w:top w:val="nil"/>
              <w:left w:val="single" w:sz="4" w:space="0" w:color="auto"/>
              <w:bottom w:val="nil"/>
              <w:right w:val="single" w:sz="4" w:space="0" w:color="auto"/>
            </w:tcBorders>
            <w:tcMar>
              <w:top w:w="144" w:type="dxa"/>
              <w:left w:w="216" w:type="dxa"/>
              <w:bottom w:w="0" w:type="dxa"/>
              <w:right w:w="216" w:type="dxa"/>
            </w:tcMar>
            <w:vAlign w:val="center"/>
          </w:tcPr>
          <w:p w14:paraId="41ED02B4" w14:textId="77777777" w:rsidR="00864FBB" w:rsidRPr="00C01495" w:rsidRDefault="00C843BF" w:rsidP="00284C66">
            <w:pPr>
              <w:pStyle w:val="Titelvankleinartikel"/>
              <w:jc w:val="center"/>
              <w:rPr>
                <w:noProof/>
                <w:color w:val="000000" w:themeColor="text1"/>
              </w:rPr>
            </w:pPr>
            <w:sdt>
              <w:sdtPr>
                <w:rPr>
                  <w:noProof/>
                  <w:color w:val="000000" w:themeColor="text1"/>
                </w:rPr>
                <w:id w:val="1062218924"/>
                <w:placeholder>
                  <w:docPart w:val="D01CEAFDDB854ACBAE1CD0DBBC17860D"/>
                </w:placeholder>
                <w:showingPlcHdr/>
                <w15:appearance w15:val="hidden"/>
              </w:sdtPr>
              <w:sdtEndPr/>
              <w:sdtContent>
                <w:r w:rsidR="009D5E5F" w:rsidRPr="00C01495">
                  <w:rPr>
                    <w:noProof/>
                    <w:lang w:bidi="nl-NL"/>
                  </w:rPr>
                  <w:t>De scoop van de dag</w:t>
                </w:r>
              </w:sdtContent>
            </w:sdt>
          </w:p>
          <w:p w14:paraId="3C8D7CE5" w14:textId="77777777" w:rsidR="00864FBB" w:rsidRPr="00C01495" w:rsidRDefault="00C843BF" w:rsidP="00284C66">
            <w:pPr>
              <w:pStyle w:val="Ondertitelvankleineartikel"/>
              <w:jc w:val="center"/>
              <w:rPr>
                <w:rFonts w:ascii="Georgia Pro" w:hAnsi="Georgia Pro"/>
                <w:b/>
                <w:bCs/>
                <w:noProof/>
                <w:color w:val="000000" w:themeColor="text1"/>
                <w:sz w:val="28"/>
                <w:szCs w:val="28"/>
              </w:rPr>
            </w:pPr>
            <w:sdt>
              <w:sdtPr>
                <w:rPr>
                  <w:noProof/>
                </w:rPr>
                <w:id w:val="-961881708"/>
                <w:placeholder>
                  <w:docPart w:val="B5D375FD72684B76A118AB81DA41CC6D"/>
                </w:placeholder>
                <w:showingPlcHdr/>
                <w15:appearance w15:val="hidden"/>
              </w:sdtPr>
              <w:sdtEndPr/>
              <w:sdtContent>
                <w:r w:rsidR="009D5E5F" w:rsidRPr="00C01495">
                  <w:rPr>
                    <w:noProof/>
                    <w:lang w:bidi="nl-NL"/>
                  </w:rPr>
                  <w:t>De meest recente updates</w:t>
                </w:r>
              </w:sdtContent>
            </w:sdt>
          </w:p>
        </w:tc>
        <w:tc>
          <w:tcPr>
            <w:tcW w:w="4337" w:type="dxa"/>
            <w:gridSpan w:val="4"/>
            <w:tcBorders>
              <w:top w:val="nil"/>
              <w:left w:val="single" w:sz="4" w:space="0" w:color="auto"/>
              <w:bottom w:val="nil"/>
              <w:right w:val="nil"/>
            </w:tcBorders>
            <w:tcMar>
              <w:top w:w="144" w:type="dxa"/>
              <w:left w:w="216" w:type="dxa"/>
              <w:bottom w:w="0" w:type="dxa"/>
              <w:right w:w="216" w:type="dxa"/>
            </w:tcMar>
            <w:vAlign w:val="center"/>
          </w:tcPr>
          <w:p w14:paraId="1AFD3E4D" w14:textId="77777777" w:rsidR="009D5E5F" w:rsidRPr="00C01495" w:rsidRDefault="00C843BF" w:rsidP="00284C66">
            <w:pPr>
              <w:pStyle w:val="Titelvankleinartikel"/>
              <w:jc w:val="center"/>
              <w:rPr>
                <w:rFonts w:asciiTheme="minorHAnsi" w:hAnsiTheme="minorHAnsi"/>
                <w:noProof/>
                <w:color w:val="000000" w:themeColor="text1"/>
                <w:sz w:val="24"/>
              </w:rPr>
            </w:pPr>
            <w:sdt>
              <w:sdtPr>
                <w:rPr>
                  <w:noProof/>
                  <w:color w:val="000000" w:themeColor="text1"/>
                </w:rPr>
                <w:id w:val="1496762334"/>
                <w:placeholder>
                  <w:docPart w:val="59B2C4D7DDFB49E2B6547912AB6B63FA"/>
                </w:placeholder>
                <w:showingPlcHdr/>
                <w15:appearance w15:val="hidden"/>
              </w:sdtPr>
              <w:sdtEndPr/>
              <w:sdtContent>
                <w:r w:rsidR="009D5E5F" w:rsidRPr="00C01495">
                  <w:rPr>
                    <w:noProof/>
                    <w:lang w:bidi="nl-NL"/>
                  </w:rPr>
                  <w:t>De scoop van de dag</w:t>
                </w:r>
              </w:sdtContent>
            </w:sdt>
          </w:p>
          <w:p w14:paraId="004BD30A" w14:textId="77777777" w:rsidR="00864FBB" w:rsidRPr="00C01495" w:rsidRDefault="00C843BF" w:rsidP="00284C66">
            <w:pPr>
              <w:pStyle w:val="Ondertitelvankleineartikel"/>
              <w:jc w:val="center"/>
              <w:rPr>
                <w:rFonts w:ascii="Georgia Pro" w:hAnsi="Georgia Pro"/>
                <w:b/>
                <w:bCs/>
                <w:noProof/>
                <w:color w:val="000000" w:themeColor="text1"/>
                <w:sz w:val="28"/>
                <w:szCs w:val="28"/>
              </w:rPr>
            </w:pPr>
            <w:sdt>
              <w:sdtPr>
                <w:rPr>
                  <w:noProof/>
                </w:rPr>
                <w:id w:val="-2003120474"/>
                <w:placeholder>
                  <w:docPart w:val="DA6062D2406042E9AC41388BC5915500"/>
                </w:placeholder>
                <w:showingPlcHdr/>
                <w15:appearance w15:val="hidden"/>
              </w:sdtPr>
              <w:sdtEndPr/>
              <w:sdtContent>
                <w:r w:rsidR="009D5E5F" w:rsidRPr="00C01495">
                  <w:rPr>
                    <w:noProof/>
                    <w:lang w:bidi="nl-NL"/>
                  </w:rPr>
                  <w:t>De meest recente updates</w:t>
                </w:r>
              </w:sdtContent>
            </w:sdt>
          </w:p>
        </w:tc>
      </w:tr>
      <w:tr w:rsidR="00B93C89" w:rsidRPr="00C01495" w14:paraId="485E8BE8" w14:textId="77777777" w:rsidTr="005F4830">
        <w:trPr>
          <w:trHeight w:val="576"/>
        </w:trPr>
        <w:tc>
          <w:tcPr>
            <w:tcW w:w="4332" w:type="dxa"/>
            <w:gridSpan w:val="3"/>
            <w:tcBorders>
              <w:top w:val="nil"/>
              <w:left w:val="nil"/>
              <w:bottom w:val="nil"/>
              <w:right w:val="single" w:sz="4" w:space="0" w:color="auto"/>
            </w:tcBorders>
            <w:tcMar>
              <w:top w:w="0" w:type="dxa"/>
              <w:left w:w="216" w:type="dxa"/>
              <w:bottom w:w="0" w:type="dxa"/>
              <w:right w:w="216" w:type="dxa"/>
            </w:tcMar>
            <w:vAlign w:val="center"/>
          </w:tcPr>
          <w:p w14:paraId="2B9FF26E" w14:textId="77777777" w:rsidR="00B93C89" w:rsidRPr="00C01495" w:rsidRDefault="00C843BF" w:rsidP="00284C66">
            <w:pPr>
              <w:pStyle w:val="Kleinenaamvanauteur"/>
              <w:jc w:val="center"/>
              <w:rPr>
                <w:noProof/>
              </w:rPr>
            </w:pPr>
            <w:sdt>
              <w:sdtPr>
                <w:rPr>
                  <w:noProof/>
                </w:rPr>
                <w:id w:val="-1536578591"/>
                <w:placeholder>
                  <w:docPart w:val="06A5289B262A44F5BF298982F08964B0"/>
                </w:placeholder>
                <w:showingPlcHdr/>
                <w15:appearance w15:val="hidden"/>
              </w:sdtPr>
              <w:sdtEndPr/>
              <w:sdtContent>
                <w:r w:rsidR="00B93C89" w:rsidRPr="00C01495">
                  <w:rPr>
                    <w:noProof/>
                    <w:lang w:bidi="nl-NL"/>
                  </w:rPr>
                  <w:t>Mirjam Nilsson</w:t>
                </w:r>
              </w:sdtContent>
            </w:sdt>
          </w:p>
        </w:tc>
        <w:tc>
          <w:tcPr>
            <w:tcW w:w="4334" w:type="dxa"/>
            <w:gridSpan w:val="4"/>
            <w:tcBorders>
              <w:top w:val="nil"/>
              <w:left w:val="single" w:sz="4" w:space="0" w:color="auto"/>
              <w:bottom w:val="nil"/>
              <w:right w:val="single" w:sz="4" w:space="0" w:color="auto"/>
            </w:tcBorders>
            <w:tcMar>
              <w:top w:w="0" w:type="dxa"/>
              <w:left w:w="216" w:type="dxa"/>
              <w:bottom w:w="0" w:type="dxa"/>
              <w:right w:w="216" w:type="dxa"/>
            </w:tcMar>
            <w:vAlign w:val="center"/>
          </w:tcPr>
          <w:p w14:paraId="32241D7C" w14:textId="77777777" w:rsidR="00B93C89" w:rsidRPr="00C01495" w:rsidRDefault="00C843BF" w:rsidP="00284C66">
            <w:pPr>
              <w:pStyle w:val="Kleinenaamvanauteur"/>
              <w:jc w:val="center"/>
              <w:rPr>
                <w:rFonts w:asciiTheme="majorHAnsi" w:hAnsiTheme="majorHAnsi"/>
                <w:noProof/>
              </w:rPr>
            </w:pPr>
            <w:sdt>
              <w:sdtPr>
                <w:rPr>
                  <w:noProof/>
                </w:rPr>
                <w:id w:val="106323424"/>
                <w:placeholder>
                  <w:docPart w:val="50CBDCBE4E564C84B7679288770EE093"/>
                </w:placeholder>
                <w:showingPlcHdr/>
                <w15:appearance w15:val="hidden"/>
              </w:sdtPr>
              <w:sdtEndPr/>
              <w:sdtContent>
                <w:r w:rsidR="00B93C89" w:rsidRPr="00C01495">
                  <w:rPr>
                    <w:noProof/>
                    <w:lang w:bidi="nl-NL"/>
                  </w:rPr>
                  <w:t>Mirjam Nilsson</w:t>
                </w:r>
              </w:sdtContent>
            </w:sdt>
          </w:p>
        </w:tc>
        <w:tc>
          <w:tcPr>
            <w:tcW w:w="4337" w:type="dxa"/>
            <w:gridSpan w:val="4"/>
            <w:tcBorders>
              <w:top w:val="nil"/>
              <w:left w:val="single" w:sz="4" w:space="0" w:color="auto"/>
              <w:bottom w:val="nil"/>
              <w:right w:val="nil"/>
            </w:tcBorders>
            <w:tcMar>
              <w:top w:w="0" w:type="dxa"/>
              <w:left w:w="216" w:type="dxa"/>
              <w:bottom w:w="0" w:type="dxa"/>
              <w:right w:w="216" w:type="dxa"/>
            </w:tcMar>
            <w:vAlign w:val="center"/>
          </w:tcPr>
          <w:p w14:paraId="2E8BE861" w14:textId="77777777" w:rsidR="00B93C89" w:rsidRPr="00C01495" w:rsidRDefault="00C843BF" w:rsidP="00284C66">
            <w:pPr>
              <w:pStyle w:val="Kleinenaamvanauteur"/>
              <w:jc w:val="center"/>
              <w:rPr>
                <w:rFonts w:asciiTheme="majorHAnsi" w:hAnsiTheme="majorHAnsi"/>
                <w:noProof/>
              </w:rPr>
            </w:pPr>
            <w:sdt>
              <w:sdtPr>
                <w:rPr>
                  <w:noProof/>
                </w:rPr>
                <w:id w:val="-2127066884"/>
                <w:placeholder>
                  <w:docPart w:val="0B30458664DB4AFA9987C206C7231625"/>
                </w:placeholder>
                <w:showingPlcHdr/>
                <w15:appearance w15:val="hidden"/>
              </w:sdtPr>
              <w:sdtEndPr/>
              <w:sdtContent>
                <w:r w:rsidR="00B93C89" w:rsidRPr="00C01495">
                  <w:rPr>
                    <w:noProof/>
                    <w:lang w:bidi="nl-NL"/>
                  </w:rPr>
                  <w:t>Mirjam Nilsson</w:t>
                </w:r>
              </w:sdtContent>
            </w:sdt>
          </w:p>
        </w:tc>
      </w:tr>
      <w:tr w:rsidR="00B93C89" w:rsidRPr="00C01495" w14:paraId="4BA73967" w14:textId="77777777" w:rsidTr="000821C8">
        <w:trPr>
          <w:trHeight w:val="1530"/>
        </w:trPr>
        <w:tc>
          <w:tcPr>
            <w:tcW w:w="4332" w:type="dxa"/>
            <w:gridSpan w:val="3"/>
            <w:tcBorders>
              <w:top w:val="nil"/>
              <w:left w:val="nil"/>
              <w:bottom w:val="nil"/>
              <w:right w:val="single" w:sz="4" w:space="0" w:color="auto"/>
            </w:tcBorders>
            <w:tcMar>
              <w:left w:w="216" w:type="dxa"/>
              <w:right w:w="216" w:type="dxa"/>
            </w:tcMar>
          </w:tcPr>
          <w:p w14:paraId="6E2A25BC" w14:textId="77777777" w:rsidR="005E1B08" w:rsidRPr="00C01495" w:rsidRDefault="00C843BF" w:rsidP="005E1B08">
            <w:pPr>
              <w:pStyle w:val="Inhopg1"/>
              <w:rPr>
                <w:noProof/>
              </w:rPr>
            </w:pPr>
            <w:sdt>
              <w:sdtPr>
                <w:rPr>
                  <w:noProof/>
                </w:rPr>
                <w:id w:val="-1060014739"/>
                <w:placeholder>
                  <w:docPart w:val="033718F5F81D44F897B501A29D76E7BB"/>
                </w:placeholder>
                <w:showingPlcHdr/>
                <w15:appearance w15:val="hidden"/>
              </w:sdtPr>
              <w:sdtEndPr/>
              <w:sdtContent>
                <w:r w:rsidR="005E1B08" w:rsidRPr="00C01495">
                  <w:rPr>
                    <w:noProof/>
                    <w:lang w:bidi="nl-NL"/>
                  </w:rPr>
                  <w:t>Om uw document er professioneel uit te laten zien, hebben de koptekst, de voettekst, het voorblad en de tekstvakken in Word een ontwerp in dezelfde stijl.</w:t>
                </w:r>
              </w:sdtContent>
            </w:sdt>
            <w:r w:rsidR="005E1B08" w:rsidRPr="00C01495">
              <w:rPr>
                <w:noProof/>
                <w:lang w:bidi="nl-NL"/>
              </w:rPr>
              <w:t xml:space="preserve"> </w:t>
            </w:r>
          </w:p>
          <w:p w14:paraId="61F6910F" w14:textId="77777777" w:rsidR="00B93C89" w:rsidRPr="00C01495" w:rsidRDefault="00C843BF" w:rsidP="000C492C">
            <w:pPr>
              <w:pStyle w:val="Inhopg2"/>
              <w:rPr>
                <w:noProof/>
              </w:rPr>
            </w:pPr>
            <w:sdt>
              <w:sdtPr>
                <w:rPr>
                  <w:noProof/>
                </w:rPr>
                <w:id w:val="2019194379"/>
                <w:placeholder>
                  <w:docPart w:val="E053D38432E544C5859C4C460EBA5441"/>
                </w:placeholder>
                <w:showingPlcHdr/>
                <w15:appearance w15:val="hidden"/>
              </w:sdtPr>
              <w:sdtEndPr/>
              <w:sdtContent>
                <w:r w:rsidR="000C492C" w:rsidRPr="00C01495">
                  <w:rPr>
                    <w:noProof/>
                    <w:lang w:bidi="nl-NL"/>
                  </w:rPr>
                  <w:t>Pagina XX</w:t>
                </w:r>
              </w:sdtContent>
            </w:sdt>
            <w:r w:rsidR="000C492C" w:rsidRPr="00C01495">
              <w:rPr>
                <w:noProof/>
                <w:lang w:bidi="nl-NL"/>
              </w:rPr>
              <w:t xml:space="preserve"> </w:t>
            </w:r>
          </w:p>
        </w:tc>
        <w:tc>
          <w:tcPr>
            <w:tcW w:w="4334" w:type="dxa"/>
            <w:gridSpan w:val="4"/>
            <w:tcBorders>
              <w:top w:val="nil"/>
              <w:left w:val="single" w:sz="4" w:space="0" w:color="auto"/>
              <w:bottom w:val="nil"/>
              <w:right w:val="single" w:sz="4" w:space="0" w:color="auto"/>
            </w:tcBorders>
            <w:tcMar>
              <w:left w:w="216" w:type="dxa"/>
              <w:right w:w="216" w:type="dxa"/>
            </w:tcMar>
          </w:tcPr>
          <w:p w14:paraId="4B27DEB7" w14:textId="77777777" w:rsidR="000C492C" w:rsidRPr="00C01495" w:rsidRDefault="00C843BF" w:rsidP="005E1B08">
            <w:pPr>
              <w:pStyle w:val="Inhopg1"/>
              <w:rPr>
                <w:noProof/>
              </w:rPr>
            </w:pPr>
            <w:sdt>
              <w:sdtPr>
                <w:rPr>
                  <w:noProof/>
                </w:rPr>
                <w:id w:val="425390203"/>
                <w:placeholder>
                  <w:docPart w:val="95CAC0F8F4E7483BB39CDC5E239266DD"/>
                </w:placeholder>
                <w:showingPlcHdr/>
                <w15:appearance w15:val="hidden"/>
              </w:sdtPr>
              <w:sdtEndPr/>
              <w:sdtContent>
                <w:r w:rsidR="005E1B08" w:rsidRPr="00C01495">
                  <w:rPr>
                    <w:noProof/>
                    <w:lang w:bidi="nl-NL"/>
                  </w:rPr>
                  <w:t>En dankzij de nieuwe leesweergave is het lezen van documenten nog gemakkelijker. U kunt bepaalde delen van het document samenvouwen en u volledig concentreren op de gewenste inhoud.</w:t>
                </w:r>
              </w:sdtContent>
            </w:sdt>
            <w:r w:rsidR="005E1B08" w:rsidRPr="00C01495">
              <w:rPr>
                <w:noProof/>
                <w:lang w:bidi="nl-NL"/>
              </w:rPr>
              <w:t xml:space="preserve"> </w:t>
            </w:r>
          </w:p>
          <w:p w14:paraId="5397EC65" w14:textId="77777777" w:rsidR="00B93C89" w:rsidRPr="00C01495" w:rsidRDefault="00C843BF" w:rsidP="000C492C">
            <w:pPr>
              <w:pStyle w:val="Inhopg2"/>
              <w:rPr>
                <w:noProof/>
                <w:color w:val="000000" w:themeColor="text1"/>
              </w:rPr>
            </w:pPr>
            <w:sdt>
              <w:sdtPr>
                <w:rPr>
                  <w:noProof/>
                </w:rPr>
                <w:id w:val="2079940599"/>
                <w:placeholder>
                  <w:docPart w:val="4238987DC48045979CEB9E98BC5257A8"/>
                </w:placeholder>
                <w:showingPlcHdr/>
                <w15:appearance w15:val="hidden"/>
              </w:sdtPr>
              <w:sdtEndPr/>
              <w:sdtContent>
                <w:r w:rsidR="000C492C" w:rsidRPr="00C01495">
                  <w:rPr>
                    <w:noProof/>
                    <w:lang w:bidi="nl-NL"/>
                  </w:rPr>
                  <w:t>Pagina XX</w:t>
                </w:r>
              </w:sdtContent>
            </w:sdt>
          </w:p>
        </w:tc>
        <w:tc>
          <w:tcPr>
            <w:tcW w:w="4337" w:type="dxa"/>
            <w:gridSpan w:val="4"/>
            <w:tcBorders>
              <w:top w:val="nil"/>
              <w:left w:val="single" w:sz="4" w:space="0" w:color="auto"/>
              <w:bottom w:val="nil"/>
              <w:right w:val="nil"/>
            </w:tcBorders>
            <w:tcMar>
              <w:left w:w="216" w:type="dxa"/>
              <w:right w:w="216" w:type="dxa"/>
            </w:tcMar>
          </w:tcPr>
          <w:p w14:paraId="0654B756" w14:textId="77777777" w:rsidR="000C492C" w:rsidRPr="00C01495" w:rsidRDefault="00C843BF" w:rsidP="000C492C">
            <w:pPr>
              <w:pStyle w:val="Inhopg1"/>
              <w:rPr>
                <w:noProof/>
              </w:rPr>
            </w:pPr>
            <w:sdt>
              <w:sdtPr>
                <w:rPr>
                  <w:noProof/>
                </w:rPr>
                <w:id w:val="1684777203"/>
                <w:placeholder>
                  <w:docPart w:val="7340173E12104D4DB58D6F6AA45E217C"/>
                </w:placeholder>
                <w:showingPlcHdr/>
                <w15:appearance w15:val="hidden"/>
              </w:sdtPr>
              <w:sdtEndPr/>
              <w:sdtContent>
                <w:r w:rsidR="005E1B08" w:rsidRPr="00C01495">
                  <w:rPr>
                    <w:noProof/>
                    <w:lang w:bidi="nl-NL"/>
                  </w:rPr>
                  <w:t>Om uw document er professioneel uit te laten zien, hebben de koptekst, de voettekst, het voorblad en de tekstvakken in Word een ontwerp in dezelfde stijl.</w:t>
                </w:r>
              </w:sdtContent>
            </w:sdt>
            <w:r w:rsidR="005E1B08" w:rsidRPr="00C01495">
              <w:rPr>
                <w:noProof/>
                <w:lang w:bidi="nl-NL"/>
              </w:rPr>
              <w:t xml:space="preserve"> </w:t>
            </w:r>
          </w:p>
          <w:p w14:paraId="7B0A0D25" w14:textId="77777777" w:rsidR="00B93C89" w:rsidRPr="00C01495" w:rsidRDefault="00C843BF" w:rsidP="000C492C">
            <w:pPr>
              <w:pStyle w:val="Inhopg2"/>
              <w:rPr>
                <w:noProof/>
              </w:rPr>
            </w:pPr>
            <w:sdt>
              <w:sdtPr>
                <w:rPr>
                  <w:noProof/>
                </w:rPr>
                <w:id w:val="1133985944"/>
                <w:placeholder>
                  <w:docPart w:val="97F462163F6B480E925FB77F798821B6"/>
                </w:placeholder>
                <w:showingPlcHdr/>
                <w15:appearance w15:val="hidden"/>
              </w:sdtPr>
              <w:sdtEndPr/>
              <w:sdtContent>
                <w:r w:rsidR="000C492C" w:rsidRPr="00C01495">
                  <w:rPr>
                    <w:noProof/>
                    <w:lang w:bidi="nl-NL"/>
                  </w:rPr>
                  <w:t>Pagina XX</w:t>
                </w:r>
              </w:sdtContent>
            </w:sdt>
          </w:p>
        </w:tc>
      </w:tr>
      <w:tr w:rsidR="00B93C89" w:rsidRPr="00C01495" w14:paraId="30AFDB42" w14:textId="77777777" w:rsidTr="005F4830">
        <w:tblPrEx>
          <w:tblCellMar>
            <w:left w:w="108" w:type="dxa"/>
            <w:right w:w="108" w:type="dxa"/>
          </w:tblCellMar>
        </w:tblPrEx>
        <w:trPr>
          <w:trHeight w:val="306"/>
        </w:trPr>
        <w:tc>
          <w:tcPr>
            <w:tcW w:w="5938" w:type="dxa"/>
            <w:gridSpan w:val="5"/>
            <w:tcBorders>
              <w:top w:val="nil"/>
              <w:left w:val="nil"/>
              <w:bottom w:val="thinThickSmallGap" w:sz="24" w:space="0" w:color="auto"/>
              <w:right w:val="nil"/>
            </w:tcBorders>
          </w:tcPr>
          <w:p w14:paraId="69521316" w14:textId="77777777" w:rsidR="00B93C89" w:rsidRPr="00C01495" w:rsidRDefault="00B93C89" w:rsidP="00284C66">
            <w:pPr>
              <w:pStyle w:val="Geenafstand"/>
              <w:rPr>
                <w:noProof/>
              </w:rPr>
            </w:pPr>
          </w:p>
        </w:tc>
        <w:tc>
          <w:tcPr>
            <w:tcW w:w="1080" w:type="dxa"/>
            <w:vMerge w:val="restart"/>
            <w:tcBorders>
              <w:top w:val="nil"/>
              <w:left w:val="nil"/>
              <w:bottom w:val="nil"/>
              <w:right w:val="nil"/>
            </w:tcBorders>
            <w:vAlign w:val="center"/>
          </w:tcPr>
          <w:p w14:paraId="0CB317B3" w14:textId="77777777" w:rsidR="00B93C89" w:rsidRPr="00C01495" w:rsidRDefault="0010319C" w:rsidP="0010319C">
            <w:pPr>
              <w:pStyle w:val="Voettekst"/>
              <w:rPr>
                <w:noProof/>
              </w:rPr>
            </w:pPr>
            <w:r w:rsidRPr="00C01495">
              <w:rPr>
                <w:noProof/>
                <w:lang w:bidi="nl-NL"/>
              </w:rPr>
              <w:t xml:space="preserve">Pagina </w:t>
            </w:r>
            <w:r w:rsidRPr="00C01495">
              <w:rPr>
                <w:noProof/>
                <w:lang w:bidi="nl-NL"/>
              </w:rPr>
              <w:fldChar w:fldCharType="begin"/>
            </w:r>
            <w:r w:rsidRPr="00C01495">
              <w:rPr>
                <w:noProof/>
                <w:lang w:bidi="nl-NL"/>
              </w:rPr>
              <w:instrText xml:space="preserve"> PAGE   \* MERGEFORMAT </w:instrText>
            </w:r>
            <w:r w:rsidRPr="00C01495">
              <w:rPr>
                <w:noProof/>
                <w:lang w:bidi="nl-NL"/>
              </w:rPr>
              <w:fldChar w:fldCharType="separate"/>
            </w:r>
            <w:r w:rsidR="002F02E1" w:rsidRPr="00C01495">
              <w:rPr>
                <w:noProof/>
                <w:lang w:bidi="nl-NL"/>
              </w:rPr>
              <w:t>1</w:t>
            </w:r>
            <w:r w:rsidRPr="00C01495">
              <w:rPr>
                <w:noProof/>
                <w:lang w:bidi="nl-NL"/>
              </w:rPr>
              <w:fldChar w:fldCharType="end"/>
            </w:r>
          </w:p>
        </w:tc>
        <w:tc>
          <w:tcPr>
            <w:tcW w:w="5985" w:type="dxa"/>
            <w:gridSpan w:val="5"/>
            <w:tcBorders>
              <w:top w:val="nil"/>
              <w:left w:val="nil"/>
              <w:bottom w:val="thinThickSmallGap" w:sz="24" w:space="0" w:color="auto"/>
              <w:right w:val="nil"/>
            </w:tcBorders>
            <w:vAlign w:val="center"/>
          </w:tcPr>
          <w:p w14:paraId="4DA0E64C" w14:textId="77777777" w:rsidR="00B93C89" w:rsidRPr="00C01495" w:rsidRDefault="00B93C89" w:rsidP="00284C66">
            <w:pPr>
              <w:pStyle w:val="Geenafstand"/>
              <w:rPr>
                <w:noProof/>
              </w:rPr>
            </w:pPr>
          </w:p>
        </w:tc>
      </w:tr>
      <w:tr w:rsidR="00B93C89" w:rsidRPr="00C01495" w14:paraId="01262F72" w14:textId="77777777" w:rsidTr="005F4830">
        <w:tblPrEx>
          <w:tblCellMar>
            <w:left w:w="108" w:type="dxa"/>
            <w:right w:w="108" w:type="dxa"/>
          </w:tblCellMar>
        </w:tblPrEx>
        <w:trPr>
          <w:trHeight w:val="20"/>
        </w:trPr>
        <w:tc>
          <w:tcPr>
            <w:tcW w:w="5938" w:type="dxa"/>
            <w:gridSpan w:val="5"/>
            <w:tcBorders>
              <w:top w:val="thinThickSmallGap" w:sz="24" w:space="0" w:color="auto"/>
              <w:left w:val="nil"/>
              <w:bottom w:val="nil"/>
              <w:right w:val="nil"/>
            </w:tcBorders>
          </w:tcPr>
          <w:p w14:paraId="657B5129" w14:textId="77777777" w:rsidR="00B93C89" w:rsidRPr="00C01495" w:rsidRDefault="00B93C89" w:rsidP="00284C66">
            <w:pPr>
              <w:pStyle w:val="Geenafstand"/>
              <w:rPr>
                <w:noProof/>
              </w:rPr>
            </w:pPr>
          </w:p>
        </w:tc>
        <w:tc>
          <w:tcPr>
            <w:tcW w:w="1080" w:type="dxa"/>
            <w:vMerge/>
            <w:tcBorders>
              <w:top w:val="nil"/>
              <w:left w:val="nil"/>
              <w:bottom w:val="nil"/>
              <w:right w:val="nil"/>
            </w:tcBorders>
          </w:tcPr>
          <w:p w14:paraId="46E57819" w14:textId="77777777" w:rsidR="00B93C89" w:rsidRPr="00C01495" w:rsidRDefault="00B93C89" w:rsidP="00284C66">
            <w:pPr>
              <w:pStyle w:val="Geenafstand"/>
              <w:rPr>
                <w:noProof/>
              </w:rPr>
            </w:pPr>
          </w:p>
        </w:tc>
        <w:tc>
          <w:tcPr>
            <w:tcW w:w="5985" w:type="dxa"/>
            <w:gridSpan w:val="5"/>
            <w:tcBorders>
              <w:top w:val="thinThickSmallGap" w:sz="24" w:space="0" w:color="auto"/>
              <w:left w:val="nil"/>
              <w:bottom w:val="nil"/>
              <w:right w:val="nil"/>
            </w:tcBorders>
          </w:tcPr>
          <w:p w14:paraId="6C3D27A1" w14:textId="77777777" w:rsidR="00B93C89" w:rsidRPr="00C01495" w:rsidRDefault="00B93C89" w:rsidP="00284C66">
            <w:pPr>
              <w:pStyle w:val="Geenafstand"/>
              <w:rPr>
                <w:noProof/>
              </w:rPr>
            </w:pPr>
          </w:p>
        </w:tc>
      </w:tr>
    </w:tbl>
    <w:p w14:paraId="30F6E7E1" w14:textId="77777777" w:rsidR="008B64A3" w:rsidRPr="00C01495" w:rsidRDefault="008B64A3">
      <w:pPr>
        <w:rPr>
          <w:noProof/>
          <w:color w:val="000000" w:themeColor="text1"/>
        </w:rPr>
      </w:pPr>
    </w:p>
    <w:p w14:paraId="0B2A76D0" w14:textId="77777777" w:rsidR="00CE1F2C" w:rsidRPr="00C01495" w:rsidRDefault="00CE1F2C">
      <w:pPr>
        <w:rPr>
          <w:noProof/>
          <w:color w:val="000000" w:themeColor="text1"/>
        </w:rPr>
        <w:sectPr w:rsidR="00CE1F2C" w:rsidRPr="00C01495" w:rsidSect="00C11F17">
          <w:pgSz w:w="15840" w:h="24480" w:code="3"/>
          <w:pgMar w:top="1440" w:right="1440" w:bottom="0" w:left="1440" w:header="720" w:footer="432" w:gutter="0"/>
          <w:cols w:space="720"/>
          <w:titlePg/>
          <w:docGrid w:linePitch="360"/>
        </w:sectPr>
      </w:pPr>
    </w:p>
    <w:tbl>
      <w:tblPr>
        <w:tblStyle w:val="Tabelraster"/>
        <w:tblW w:w="5000" w:type="pct"/>
        <w:tblLayout w:type="fixed"/>
        <w:tblLook w:val="04A0" w:firstRow="1" w:lastRow="0" w:firstColumn="1" w:lastColumn="0" w:noHBand="0" w:noVBand="1"/>
      </w:tblPr>
      <w:tblGrid>
        <w:gridCol w:w="3240"/>
        <w:gridCol w:w="1052"/>
        <w:gridCol w:w="13"/>
        <w:gridCol w:w="1594"/>
        <w:gridCol w:w="1164"/>
        <w:gridCol w:w="1519"/>
        <w:gridCol w:w="1138"/>
        <w:gridCol w:w="3240"/>
      </w:tblGrid>
      <w:tr w:rsidR="007212EC" w:rsidRPr="00C01495" w14:paraId="4E864F2C" w14:textId="77777777" w:rsidTr="00D67E44">
        <w:trPr>
          <w:trHeight w:val="864"/>
        </w:trPr>
        <w:tc>
          <w:tcPr>
            <w:tcW w:w="3240" w:type="dxa"/>
            <w:tcBorders>
              <w:top w:val="nil"/>
              <w:left w:val="nil"/>
              <w:bottom w:val="thickThinMediumGap" w:sz="24" w:space="0" w:color="auto"/>
              <w:right w:val="nil"/>
            </w:tcBorders>
            <w:vAlign w:val="center"/>
          </w:tcPr>
          <w:bookmarkStart w:id="0" w:name="_Hlk55931659"/>
          <w:p w14:paraId="771CC0E5" w14:textId="77777777" w:rsidR="000B08D7" w:rsidRPr="00C01495" w:rsidRDefault="00C843BF" w:rsidP="00AF6DF5">
            <w:pPr>
              <w:pStyle w:val="Mastheadkopie"/>
              <w:rPr>
                <w:noProof/>
              </w:rPr>
            </w:pPr>
            <w:sdt>
              <w:sdtPr>
                <w:rPr>
                  <w:noProof/>
                </w:rPr>
                <w:id w:val="1188098485"/>
                <w:placeholder>
                  <w:docPart w:val="5465E6659BEB424EA910F4C14A3E5B28"/>
                </w:placeholder>
                <w:showingPlcHdr/>
                <w15:appearance w15:val="hidden"/>
              </w:sdtPr>
              <w:sdtEndPr/>
              <w:sdtContent>
                <w:r w:rsidR="00697DE3" w:rsidRPr="00C01495">
                  <w:rPr>
                    <w:noProof/>
                    <w:lang w:bidi="nl-NL"/>
                  </w:rPr>
                  <w:t>Dinsdag 20 Sep. JJJJ</w:t>
                </w:r>
              </w:sdtContent>
            </w:sdt>
          </w:p>
        </w:tc>
        <w:tc>
          <w:tcPr>
            <w:tcW w:w="6480" w:type="dxa"/>
            <w:gridSpan w:val="6"/>
            <w:tcBorders>
              <w:top w:val="nil"/>
              <w:left w:val="nil"/>
              <w:bottom w:val="thickThinMediumGap" w:sz="24" w:space="0" w:color="auto"/>
              <w:right w:val="nil"/>
            </w:tcBorders>
            <w:vAlign w:val="center"/>
          </w:tcPr>
          <w:p w14:paraId="252103A5" w14:textId="77777777" w:rsidR="000B08D7" w:rsidRPr="00C01495" w:rsidRDefault="00C843BF" w:rsidP="0010319C">
            <w:pPr>
              <w:pStyle w:val="Koptekst"/>
              <w:rPr>
                <w:noProof/>
              </w:rPr>
            </w:pPr>
            <w:sdt>
              <w:sdtPr>
                <w:rPr>
                  <w:noProof/>
                </w:rPr>
                <w:id w:val="1539932874"/>
                <w:placeholder>
                  <w:docPart w:val="C4039AEAACFC413F818F1203F874C888"/>
                </w:placeholder>
                <w:showingPlcHdr/>
                <w15:appearance w15:val="hidden"/>
              </w:sdtPr>
              <w:sdtEndPr/>
              <w:sdtContent>
                <w:r w:rsidR="00CE1F2C" w:rsidRPr="00C01495">
                  <w:rPr>
                    <w:noProof/>
                    <w:lang w:bidi="nl-NL"/>
                  </w:rPr>
                  <w:t>NIEUWS VANDAAG</w:t>
                </w:r>
              </w:sdtContent>
            </w:sdt>
          </w:p>
        </w:tc>
        <w:tc>
          <w:tcPr>
            <w:tcW w:w="3240" w:type="dxa"/>
            <w:tcBorders>
              <w:top w:val="nil"/>
              <w:left w:val="nil"/>
              <w:bottom w:val="thickThinMediumGap" w:sz="24" w:space="0" w:color="auto"/>
              <w:right w:val="nil"/>
            </w:tcBorders>
            <w:vAlign w:val="center"/>
          </w:tcPr>
          <w:p w14:paraId="7E95A921" w14:textId="77777777" w:rsidR="000B08D7" w:rsidRPr="00C01495" w:rsidRDefault="00C843BF" w:rsidP="00800A0F">
            <w:pPr>
              <w:pStyle w:val="Mastheadkopie"/>
              <w:rPr>
                <w:noProof/>
              </w:rPr>
            </w:pPr>
            <w:sdt>
              <w:sdtPr>
                <w:rPr>
                  <w:noProof/>
                </w:rPr>
                <w:id w:val="1693266266"/>
                <w:placeholder>
                  <w:docPart w:val="C3767995DAC8487B90506BEE795F4970"/>
                </w:placeholder>
                <w:showingPlcHdr/>
                <w15:appearance w15:val="hidden"/>
              </w:sdtPr>
              <w:sdtEndPr/>
              <w:sdtContent>
                <w:r w:rsidR="00800A0F" w:rsidRPr="00C01495">
                  <w:rPr>
                    <w:noProof/>
                    <w:lang w:bidi="nl-NL"/>
                  </w:rPr>
                  <w:t>Probleem #10</w:t>
                </w:r>
              </w:sdtContent>
            </w:sdt>
          </w:p>
        </w:tc>
      </w:tr>
      <w:bookmarkEnd w:id="0"/>
      <w:tr w:rsidR="007212EC" w:rsidRPr="00C01495" w14:paraId="2952B261" w14:textId="77777777" w:rsidTr="00D67E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90"/>
        </w:trPr>
        <w:tc>
          <w:tcPr>
            <w:tcW w:w="12960" w:type="dxa"/>
            <w:gridSpan w:val="8"/>
            <w:tcBorders>
              <w:top w:val="thickThinMediumGap" w:sz="24" w:space="0" w:color="auto"/>
            </w:tcBorders>
            <w:tcMar>
              <w:top w:w="288" w:type="dxa"/>
              <w:left w:w="115" w:type="dxa"/>
              <w:right w:w="115" w:type="dxa"/>
            </w:tcMar>
          </w:tcPr>
          <w:p w14:paraId="11983250" w14:textId="77777777" w:rsidR="00C07E8F" w:rsidRPr="00C01495" w:rsidRDefault="00C843BF" w:rsidP="00C07E8F">
            <w:pPr>
              <w:pStyle w:val="Grotenaamvanauteur"/>
              <w:rPr>
                <w:noProof/>
              </w:rPr>
            </w:pPr>
            <w:sdt>
              <w:sdtPr>
                <w:rPr>
                  <w:noProof/>
                </w:rPr>
                <w:id w:val="-385872642"/>
                <w:placeholder>
                  <w:docPart w:val="42304DB9568446F9BE85895AD6626029"/>
                </w:placeholder>
                <w:showingPlcHdr/>
                <w15:appearance w15:val="hidden"/>
              </w:sdtPr>
              <w:sdtEndPr/>
              <w:sdtContent>
                <w:r w:rsidR="00C07E8F" w:rsidRPr="00C01495">
                  <w:rPr>
                    <w:noProof/>
                    <w:lang w:bidi="nl-NL"/>
                  </w:rPr>
                  <w:t>Mirjam Nilsson</w:t>
                </w:r>
              </w:sdtContent>
            </w:sdt>
            <w:r w:rsidR="00C07E8F" w:rsidRPr="00C01495">
              <w:rPr>
                <w:noProof/>
                <w:lang w:bidi="nl-NL"/>
              </w:rPr>
              <w:t xml:space="preserve"> </w:t>
            </w:r>
          </w:p>
          <w:p w14:paraId="16CEED0C" w14:textId="77777777" w:rsidR="00C07E8F" w:rsidRPr="00C01495" w:rsidRDefault="00C07E8F" w:rsidP="00C07E8F">
            <w:pPr>
              <w:pStyle w:val="Kleinenaamvanauteur"/>
              <w:spacing w:line="276" w:lineRule="auto"/>
              <w:rPr>
                <w:noProof/>
                <w:color w:val="000000" w:themeColor="text1"/>
                <w:sz w:val="12"/>
                <w:szCs w:val="12"/>
              </w:rPr>
            </w:pPr>
          </w:p>
          <w:p w14:paraId="1B68B1DD" w14:textId="77777777" w:rsidR="00C07E8F" w:rsidRPr="00C01495" w:rsidRDefault="00C843BF" w:rsidP="00C07E8F">
            <w:pPr>
              <w:pStyle w:val="Grotetitelvanartikel"/>
              <w:rPr>
                <w:noProof/>
              </w:rPr>
            </w:pPr>
            <w:sdt>
              <w:sdtPr>
                <w:rPr>
                  <w:noProof/>
                </w:rPr>
                <w:id w:val="-1425865282"/>
                <w:placeholder>
                  <w:docPart w:val="C79C69AF454542168E8E9AE5CC657635"/>
                </w:placeholder>
                <w:showingPlcHdr/>
                <w15:appearance w15:val="hidden"/>
              </w:sdtPr>
              <w:sdtEndPr/>
              <w:sdtContent>
                <w:r w:rsidR="00C07E8F" w:rsidRPr="00C01495">
                  <w:rPr>
                    <w:noProof/>
                    <w:lang w:bidi="nl-NL"/>
                  </w:rPr>
                  <w:t>Het laatste laatste nieuws van de dag</w:t>
                </w:r>
              </w:sdtContent>
            </w:sdt>
            <w:r w:rsidR="00C07E8F" w:rsidRPr="00C01495">
              <w:rPr>
                <w:noProof/>
                <w:lang w:bidi="nl-NL"/>
              </w:rPr>
              <w:t xml:space="preserve"> </w:t>
            </w:r>
          </w:p>
          <w:p w14:paraId="1A7C3039" w14:textId="77777777" w:rsidR="002107A1" w:rsidRPr="00C01495" w:rsidRDefault="00C843BF" w:rsidP="00C07E8F">
            <w:pPr>
              <w:pStyle w:val="Groteondertitelvanartikel"/>
              <w:rPr>
                <w:noProof/>
              </w:rPr>
            </w:pPr>
            <w:sdt>
              <w:sdtPr>
                <w:rPr>
                  <w:noProof/>
                </w:rPr>
                <w:id w:val="-1642881033"/>
                <w:placeholder>
                  <w:docPart w:val="519A44A7EA2540BB8DF0961CA29F7E50"/>
                </w:placeholder>
                <w:showingPlcHdr/>
                <w15:appearance w15:val="hidden"/>
              </w:sdtPr>
              <w:sdtEndPr/>
              <w:sdtContent>
                <w:r w:rsidR="00C07E8F" w:rsidRPr="00C01495">
                  <w:rPr>
                    <w:noProof/>
                    <w:lang w:bidi="nl-NL"/>
                  </w:rPr>
                  <w:t>De meest recente updates om u door de dag te helpen</w:t>
                </w:r>
              </w:sdtContent>
            </w:sdt>
            <w:r w:rsidR="00C07E8F" w:rsidRPr="00C01495">
              <w:rPr>
                <w:noProof/>
                <w:lang w:bidi="nl-NL"/>
              </w:rPr>
              <w:t xml:space="preserve"> </w:t>
            </w:r>
          </w:p>
        </w:tc>
      </w:tr>
      <w:tr w:rsidR="00F31919" w:rsidRPr="00C01495" w14:paraId="636AEB6A" w14:textId="77777777" w:rsidTr="00D67E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37"/>
        </w:trPr>
        <w:sdt>
          <w:sdtPr>
            <w:rPr>
              <w:noProof/>
            </w:rPr>
            <w:id w:val="-466121410"/>
            <w:placeholder>
              <w:docPart w:val="C10D810C5FFC418DB4E8D391394B666E"/>
            </w:placeholder>
            <w:showingPlcHdr/>
            <w15:appearance w15:val="hidden"/>
          </w:sdtPr>
          <w:sdtEndPr/>
          <w:sdtContent>
            <w:tc>
              <w:tcPr>
                <w:tcW w:w="4305" w:type="dxa"/>
                <w:gridSpan w:val="3"/>
                <w:vMerge w:val="restart"/>
                <w:tcMar>
                  <w:top w:w="288" w:type="dxa"/>
                  <w:left w:w="115" w:type="dxa"/>
                  <w:bottom w:w="144" w:type="dxa"/>
                  <w:right w:w="144" w:type="dxa"/>
                </w:tcMar>
              </w:tcPr>
              <w:p w14:paraId="64920B80" w14:textId="77777777" w:rsidR="00C07E8F" w:rsidRPr="00C01495" w:rsidRDefault="00C07E8F" w:rsidP="00C07E8F">
                <w:pPr>
                  <w:rPr>
                    <w:noProof/>
                  </w:rPr>
                </w:pPr>
                <w:r w:rsidRPr="00C01495">
                  <w:rPr>
                    <w:noProof/>
                    <w:lang w:bidi="nl-NL"/>
                  </w:rPr>
                  <w:t xml:space="preserve">Bespaar tijd in Word met nieuwe knoppen die worden weergegeven waar u ze nodig hebt. Als u wilt wijzigen hoe een afbeelding in uw document wordt weergegeven, klikt u erop om een knop met indelingsopties ernaast weer te geven. Wanneer u aan een tabel werkt, klikt u op de plaats waar u een rij of kolom wilt toevoegen, en klikt u vervolgens op het plusteken. </w:t>
                </w:r>
              </w:p>
              <w:p w14:paraId="51D02CA7" w14:textId="77777777" w:rsidR="00C07E8F" w:rsidRPr="00C01495" w:rsidRDefault="00C07E8F" w:rsidP="00C07E8F">
                <w:pPr>
                  <w:rPr>
                    <w:noProof/>
                  </w:rPr>
                </w:pPr>
                <w:r w:rsidRPr="00C01495">
                  <w:rPr>
                    <w:noProof/>
                    <w:lang w:bidi="nl-NL"/>
                  </w:rPr>
                  <w:t xml:space="preserve">En dankzij de nieuwe leesweergave is het lezen van documenten nog gemakkelijker. U kunt bepaalde delen van het document samenvouwen en u volledig concentreren op de gewenste inhoud. En als u stopt met lezen voordat u het einde bereikt, wordt de plaats waar u bent gebleven bewaard, ook als u hebt gelezen op een ander apparaat. </w:t>
                </w:r>
              </w:p>
              <w:p w14:paraId="3A4DE5E0" w14:textId="77777777" w:rsidR="009E409B" w:rsidRPr="00C01495" w:rsidRDefault="00C07E8F" w:rsidP="00C07E8F">
                <w:pPr>
                  <w:rPr>
                    <w:noProof/>
                  </w:rPr>
                </w:pPr>
                <w:r w:rsidRPr="00C01495">
                  <w:rPr>
                    <w:noProof/>
                    <w:lang w:bidi="nl-NL"/>
                  </w:rPr>
                  <w:t>U kunt ook thema’s en stijlen gebruiken om uw document consistent te maken. Wanneer u op Ontwerpen klikt en een nieuw thema kiest, worden de afbeeldingen, grafieken en SmartArt-afbeeldingen automatisch aangepast aan het thema. Wanneer u een stijl toepast, worden de kopteksten automatisch aangepast aan het nieuwe thema.</w:t>
                </w:r>
              </w:p>
            </w:tc>
          </w:sdtContent>
        </w:sdt>
        <w:sdt>
          <w:sdtPr>
            <w:rPr>
              <w:noProof/>
            </w:rPr>
            <w:id w:val="-2057996076"/>
            <w:placeholder>
              <w:docPart w:val="FA89B7984A92426EADC6B32A493A48D4"/>
            </w:placeholder>
            <w:showingPlcHdr/>
            <w15:appearance w15:val="hidden"/>
          </w:sdtPr>
          <w:sdtEndPr/>
          <w:sdtContent>
            <w:tc>
              <w:tcPr>
                <w:tcW w:w="4277" w:type="dxa"/>
                <w:gridSpan w:val="3"/>
                <w:vMerge w:val="restart"/>
                <w:tcMar>
                  <w:top w:w="288" w:type="dxa"/>
                  <w:left w:w="115" w:type="dxa"/>
                  <w:bottom w:w="144" w:type="dxa"/>
                  <w:right w:w="115" w:type="dxa"/>
                </w:tcMar>
              </w:tcPr>
              <w:p w14:paraId="597888BB" w14:textId="77777777" w:rsidR="00C07E8F" w:rsidRPr="00C01495" w:rsidRDefault="00C07E8F" w:rsidP="00C07E8F">
                <w:pPr>
                  <w:rPr>
                    <w:noProof/>
                  </w:rPr>
                </w:pPr>
                <w:r w:rsidRPr="00C01495">
                  <w:rPr>
                    <w:noProof/>
                    <w:lang w:bidi="nl-NL"/>
                  </w:rPr>
                  <w:t xml:space="preserve">Video is een geweldige manier om mensen te overtuigen. Wanneer u op Onlinevideo klikt, kunt u de invoegcode gebruiken voor de video die u wilt toevoegen. U kunt ook een trefwoord typen om online te zoeken naar een geschikte video. </w:t>
                </w:r>
              </w:p>
              <w:p w14:paraId="00225D48" w14:textId="77777777" w:rsidR="00C07E8F" w:rsidRPr="00C01495" w:rsidRDefault="00C07E8F" w:rsidP="00C07E8F">
                <w:pPr>
                  <w:rPr>
                    <w:noProof/>
                  </w:rPr>
                </w:pPr>
                <w:r w:rsidRPr="00C01495">
                  <w:rPr>
                    <w:noProof/>
                    <w:lang w:bidi="nl-NL"/>
                  </w:rPr>
                  <w:t xml:space="preserve">Om uw document er professioneel uit te laten zien, hebben de koptekst, de voettekst, het voorblad en de tekstvakken in Word een ontwerp in dezelfde stijl. U kunt bijvoorbeeld een voorblad, koptekst of kantlijnartikel toevoegen in dezelfde stijl. </w:t>
                </w:r>
              </w:p>
              <w:p w14:paraId="4161437C" w14:textId="77777777" w:rsidR="009E409B" w:rsidRPr="00C01495" w:rsidRDefault="00C07E8F" w:rsidP="00C07E8F">
                <w:pPr>
                  <w:rPr>
                    <w:noProof/>
                  </w:rPr>
                </w:pPr>
                <w:r w:rsidRPr="00C01495">
                  <w:rPr>
                    <w:noProof/>
                    <w:lang w:bidi="nl-NL"/>
                  </w:rPr>
                  <w:t>Bespaar tijd in Word met nieuwe knoppen die worden weergegeven waar u ze nodig hebt. Als u wilt wijzigen hoe een afbeelding in uw document wordt weergegeven, klikt u erop om een knop met indelingsopties ernaast weer te geven. Wanneer u aan een tabel werkt, klikt u op de plaats waar u een rij of kolom wilt toevoegen, en klikt u vervolgens op het plusteken.</w:t>
                </w:r>
                <w:r w:rsidR="00C01495" w:rsidRPr="00C01495">
                  <w:rPr>
                    <w:noProof/>
                    <w:lang w:bidi="nl-NL"/>
                  </w:rPr>
                  <w:t xml:space="preserve"> </w:t>
                </w:r>
              </w:p>
            </w:tc>
          </w:sdtContent>
        </w:sdt>
        <w:tc>
          <w:tcPr>
            <w:tcW w:w="4378" w:type="dxa"/>
            <w:gridSpan w:val="2"/>
            <w:tcMar>
              <w:top w:w="288" w:type="dxa"/>
              <w:left w:w="115" w:type="dxa"/>
              <w:bottom w:w="144" w:type="dxa"/>
              <w:right w:w="115" w:type="dxa"/>
            </w:tcMar>
          </w:tcPr>
          <w:p w14:paraId="4B66CBF5" w14:textId="77777777" w:rsidR="009E409B" w:rsidRPr="00C01495" w:rsidRDefault="00C843BF" w:rsidP="00C07E8F">
            <w:pPr>
              <w:rPr>
                <w:noProof/>
              </w:rPr>
            </w:pPr>
            <w:sdt>
              <w:sdtPr>
                <w:rPr>
                  <w:noProof/>
                </w:rPr>
                <w:id w:val="-1603877487"/>
                <w:placeholder>
                  <w:docPart w:val="03DA2365B8574324997033C389F075CA"/>
                </w:placeholder>
                <w:showingPlcHdr/>
                <w15:appearance w15:val="hidden"/>
              </w:sdtPr>
              <w:sdtEndPr/>
              <w:sdtContent>
                <w:r w:rsidR="00C07E8F" w:rsidRPr="00C01495">
                  <w:rPr>
                    <w:noProof/>
                    <w:lang w:bidi="nl-NL"/>
                  </w:rPr>
                  <w:t>U kunt ook thema’s en stijlen gebruiken om uw document consistent te maken. Wanneer u op Ontwerpen klikt en een nieuw thema kiest, worden de afbeeldingen, grafieken en SmartArt-afbeeldingen automatisch aangepast aan het thema. Wanneer u een stijl toepast, worden de kopteksten automatisch aangepast aan het nieuwe thema.</w:t>
                </w:r>
              </w:sdtContent>
            </w:sdt>
            <w:r w:rsidR="00C07E8F" w:rsidRPr="00C01495">
              <w:rPr>
                <w:noProof/>
                <w:lang w:bidi="nl-NL"/>
              </w:rPr>
              <w:t xml:space="preserve"> </w:t>
            </w:r>
          </w:p>
          <w:p w14:paraId="41AB4B0C" w14:textId="77777777" w:rsidR="00F31919" w:rsidRPr="00C01495" w:rsidRDefault="00F31919" w:rsidP="00DC27FC">
            <w:pPr>
              <w:rPr>
                <w:noProof/>
                <w:color w:val="000000" w:themeColor="text1"/>
              </w:rPr>
            </w:pPr>
            <w:r w:rsidRPr="00C01495">
              <w:rPr>
                <w:noProof/>
                <w:color w:val="000000" w:themeColor="text1"/>
                <w:lang w:bidi="nl-NL"/>
              </w:rPr>
              <w:drawing>
                <wp:inline distT="0" distB="0" distL="0" distR="0" wp14:anchorId="00E38997" wp14:editId="34221716">
                  <wp:extent cx="2556933" cy="1517015"/>
                  <wp:effectExtent l="0" t="0" r="0" b="6985"/>
                  <wp:docPr id="15" name="Afbeelding 15" descr="Bridge bij zonsopg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descr="Bridge bij zonsopgang"/>
                          <pic:cNvPicPr/>
                        </pic:nvPicPr>
                        <pic:blipFill rotWithShape="1">
                          <a:blip r:embed="rId13" cstate="print">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a:stretch/>
                        </pic:blipFill>
                        <pic:spPr bwMode="auto">
                          <a:xfrm>
                            <a:off x="0" y="0"/>
                            <a:ext cx="2558431" cy="1517904"/>
                          </a:xfrm>
                          <a:prstGeom prst="rect">
                            <a:avLst/>
                          </a:prstGeom>
                          <a:ln>
                            <a:noFill/>
                          </a:ln>
                          <a:extLst>
                            <a:ext uri="{53640926-AAD7-44D8-BBD7-CCE9431645EC}">
                              <a14:shadowObscured xmlns:a14="http://schemas.microsoft.com/office/drawing/2010/main"/>
                            </a:ext>
                          </a:extLst>
                        </pic:spPr>
                      </pic:pic>
                    </a:graphicData>
                  </a:graphic>
                </wp:inline>
              </w:drawing>
            </w:r>
          </w:p>
        </w:tc>
      </w:tr>
      <w:tr w:rsidR="00F31919" w:rsidRPr="00C01495" w14:paraId="7AD6C5F5" w14:textId="77777777" w:rsidTr="00FE03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305" w:type="dxa"/>
            <w:gridSpan w:val="3"/>
            <w:vMerge/>
            <w:tcBorders>
              <w:bottom w:val="thickThinMediumGap" w:sz="24" w:space="0" w:color="auto"/>
            </w:tcBorders>
            <w:tcMar>
              <w:top w:w="288" w:type="dxa"/>
              <w:left w:w="115" w:type="dxa"/>
              <w:bottom w:w="144" w:type="dxa"/>
              <w:right w:w="144" w:type="dxa"/>
            </w:tcMar>
          </w:tcPr>
          <w:p w14:paraId="17D63C78" w14:textId="77777777" w:rsidR="00F31919" w:rsidRPr="00C01495" w:rsidRDefault="00F31919" w:rsidP="00B767C0">
            <w:pPr>
              <w:pStyle w:val="Hoofdtekst"/>
              <w:rPr>
                <w:noProof/>
                <w:color w:val="000000" w:themeColor="text1"/>
              </w:rPr>
            </w:pPr>
          </w:p>
        </w:tc>
        <w:tc>
          <w:tcPr>
            <w:tcW w:w="4277" w:type="dxa"/>
            <w:gridSpan w:val="3"/>
            <w:vMerge/>
            <w:tcBorders>
              <w:bottom w:val="thickThinMediumGap" w:sz="24" w:space="0" w:color="auto"/>
            </w:tcBorders>
            <w:tcMar>
              <w:top w:w="288" w:type="dxa"/>
              <w:left w:w="115" w:type="dxa"/>
              <w:bottom w:w="144" w:type="dxa"/>
              <w:right w:w="115" w:type="dxa"/>
            </w:tcMar>
          </w:tcPr>
          <w:p w14:paraId="10DA7DD8" w14:textId="77777777" w:rsidR="00F31919" w:rsidRPr="00C01495" w:rsidRDefault="00F31919" w:rsidP="00B767C0">
            <w:pPr>
              <w:pStyle w:val="Hoofdtekst"/>
              <w:rPr>
                <w:noProof/>
                <w:color w:val="000000" w:themeColor="text1"/>
              </w:rPr>
            </w:pPr>
          </w:p>
        </w:tc>
        <w:tc>
          <w:tcPr>
            <w:tcW w:w="4378" w:type="dxa"/>
            <w:gridSpan w:val="2"/>
            <w:tcBorders>
              <w:bottom w:val="thickThinMediumGap" w:sz="24" w:space="0" w:color="auto"/>
            </w:tcBorders>
            <w:tcMar>
              <w:top w:w="0" w:type="dxa"/>
              <w:left w:w="115" w:type="dxa"/>
              <w:bottom w:w="0" w:type="dxa"/>
              <w:right w:w="115" w:type="dxa"/>
            </w:tcMar>
            <w:vAlign w:val="center"/>
          </w:tcPr>
          <w:p w14:paraId="291A8E6D" w14:textId="77777777" w:rsidR="00F31919" w:rsidRPr="00C01495" w:rsidRDefault="00C843BF" w:rsidP="00F31919">
            <w:pPr>
              <w:pStyle w:val="Fotobijschrift"/>
            </w:pPr>
            <w:sdt>
              <w:sdtPr>
                <w:id w:val="187952333"/>
                <w:placeholder>
                  <w:docPart w:val="3EB711CBA67E43BEBD5D868438EABF0C"/>
                </w:placeholder>
                <w:showingPlcHdr/>
                <w15:appearance w15:val="hidden"/>
              </w:sdtPr>
              <w:sdtEndPr/>
              <w:sdtContent>
                <w:r w:rsidR="00C07E8F" w:rsidRPr="00C01495">
                  <w:rPr>
                    <w:lang w:bidi="nl-NL"/>
                  </w:rPr>
                  <w:t>Afbeeldingsbijschrift: Afbeeldingsbijschrift: Om uw document er professioneel uit te laten zien, hebben de koptekst, de voettekst, het voorblad en de tekstvakken in Word een ontwerp in dezelfde stijl.</w:t>
                </w:r>
              </w:sdtContent>
            </w:sdt>
            <w:r w:rsidR="00C07E8F" w:rsidRPr="00C01495">
              <w:rPr>
                <w:lang w:bidi="nl-NL"/>
              </w:rPr>
              <w:t xml:space="preserve"> </w:t>
            </w:r>
          </w:p>
        </w:tc>
      </w:tr>
      <w:tr w:rsidR="007212EC" w:rsidRPr="00C01495" w14:paraId="55C7DC9C" w14:textId="77777777" w:rsidTr="00FE03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305" w:type="dxa"/>
            <w:gridSpan w:val="3"/>
            <w:tcBorders>
              <w:top w:val="thickThinMediumGap" w:sz="24" w:space="0" w:color="auto"/>
            </w:tcBorders>
            <w:tcMar>
              <w:top w:w="0" w:type="dxa"/>
              <w:left w:w="115" w:type="dxa"/>
              <w:right w:w="115" w:type="dxa"/>
            </w:tcMar>
            <w:vAlign w:val="center"/>
          </w:tcPr>
          <w:p w14:paraId="1C754A75" w14:textId="77777777" w:rsidR="00CB4217" w:rsidRPr="00C01495" w:rsidRDefault="00CB4217" w:rsidP="00CE1F2C">
            <w:pPr>
              <w:pStyle w:val="Geenafstand"/>
              <w:rPr>
                <w:noProof/>
              </w:rPr>
            </w:pPr>
          </w:p>
        </w:tc>
        <w:tc>
          <w:tcPr>
            <w:tcW w:w="4277" w:type="dxa"/>
            <w:gridSpan w:val="3"/>
            <w:tcBorders>
              <w:top w:val="thickThinMediumGap" w:sz="24" w:space="0" w:color="auto"/>
            </w:tcBorders>
            <w:tcMar>
              <w:top w:w="0" w:type="dxa"/>
              <w:left w:w="115" w:type="dxa"/>
              <w:right w:w="115" w:type="dxa"/>
            </w:tcMar>
            <w:vAlign w:val="center"/>
          </w:tcPr>
          <w:p w14:paraId="5AB6271F" w14:textId="77777777" w:rsidR="00CB4217" w:rsidRPr="00C01495" w:rsidRDefault="00CB4217" w:rsidP="00CE1F2C">
            <w:pPr>
              <w:pStyle w:val="Geenafstand"/>
              <w:rPr>
                <w:noProof/>
              </w:rPr>
            </w:pPr>
          </w:p>
        </w:tc>
        <w:tc>
          <w:tcPr>
            <w:tcW w:w="4378" w:type="dxa"/>
            <w:gridSpan w:val="2"/>
            <w:tcBorders>
              <w:top w:val="thickThinMediumGap" w:sz="24" w:space="0" w:color="auto"/>
            </w:tcBorders>
            <w:tcMar>
              <w:top w:w="0" w:type="dxa"/>
              <w:left w:w="115" w:type="dxa"/>
              <w:right w:w="115" w:type="dxa"/>
            </w:tcMar>
            <w:vAlign w:val="center"/>
          </w:tcPr>
          <w:p w14:paraId="1907A815" w14:textId="77777777" w:rsidR="00CB4217" w:rsidRPr="00C01495" w:rsidRDefault="00CB4217" w:rsidP="00CE1F2C">
            <w:pPr>
              <w:pStyle w:val="Geenafstand"/>
              <w:rPr>
                <w:noProof/>
              </w:rPr>
            </w:pPr>
          </w:p>
        </w:tc>
      </w:tr>
      <w:tr w:rsidR="007212EC" w:rsidRPr="00C01495" w14:paraId="58368403" w14:textId="77777777" w:rsidTr="00D67E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07"/>
        </w:trPr>
        <w:tc>
          <w:tcPr>
            <w:tcW w:w="8582" w:type="dxa"/>
            <w:gridSpan w:val="6"/>
            <w:tcBorders>
              <w:right w:val="single" w:sz="4" w:space="0" w:color="auto"/>
            </w:tcBorders>
          </w:tcPr>
          <w:p w14:paraId="6F67223D" w14:textId="77777777" w:rsidR="00BC1947" w:rsidRPr="00C01495" w:rsidRDefault="00BC1947">
            <w:pPr>
              <w:rPr>
                <w:noProof/>
                <w:color w:val="000000" w:themeColor="text1"/>
              </w:rPr>
            </w:pPr>
            <w:r w:rsidRPr="00C01495">
              <w:rPr>
                <w:rFonts w:asciiTheme="majorHAnsi" w:hAnsiTheme="majorHAnsi"/>
                <w:noProof/>
                <w:color w:val="000000" w:themeColor="text1"/>
                <w:sz w:val="36"/>
                <w:szCs w:val="36"/>
                <w:lang w:bidi="nl-NL"/>
              </w:rPr>
              <w:drawing>
                <wp:inline distT="0" distB="0" distL="0" distR="0" wp14:anchorId="1ADC676F" wp14:editId="1478D466">
                  <wp:extent cx="5257800" cy="3067050"/>
                  <wp:effectExtent l="0" t="0" r="0" b="0"/>
                  <wp:docPr id="4" name="Afbeelding 4" descr="Druk zebrapad in de s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Druk zebrapad in de stad"/>
                          <pic:cNvPicPr/>
                        </pic:nvPicPr>
                        <pic:blipFill rotWithShape="1">
                          <a:blip r:embed="rId15" cstate="print">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Lst>
                          </a:blip>
                          <a:srcRect/>
                          <a:stretch/>
                        </pic:blipFill>
                        <pic:spPr bwMode="auto">
                          <a:xfrm>
                            <a:off x="0" y="0"/>
                            <a:ext cx="5258443" cy="3067425"/>
                          </a:xfrm>
                          <a:prstGeom prst="rect">
                            <a:avLst/>
                          </a:prstGeom>
                          <a:ln>
                            <a:noFill/>
                          </a:ln>
                          <a:extLst>
                            <a:ext uri="{53640926-AAD7-44D8-BBD7-CCE9431645EC}">
                              <a14:shadowObscured xmlns:a14="http://schemas.microsoft.com/office/drawing/2010/main"/>
                            </a:ext>
                          </a:extLst>
                        </pic:spPr>
                      </pic:pic>
                    </a:graphicData>
                  </a:graphic>
                </wp:inline>
              </w:drawing>
            </w:r>
          </w:p>
        </w:tc>
        <w:tc>
          <w:tcPr>
            <w:tcW w:w="4378" w:type="dxa"/>
            <w:gridSpan w:val="2"/>
            <w:vMerge w:val="restart"/>
            <w:tcBorders>
              <w:left w:val="single" w:sz="4" w:space="0" w:color="auto"/>
            </w:tcBorders>
            <w:tcMar>
              <w:top w:w="0" w:type="dxa"/>
              <w:left w:w="216" w:type="dxa"/>
              <w:right w:w="115" w:type="dxa"/>
            </w:tcMar>
          </w:tcPr>
          <w:p w14:paraId="629968A2" w14:textId="77777777" w:rsidR="008C0AD6" w:rsidRPr="00C01495" w:rsidRDefault="00C843BF" w:rsidP="008C0AD6">
            <w:pPr>
              <w:pStyle w:val="Kleinenaamvanauteur"/>
              <w:rPr>
                <w:noProof/>
              </w:rPr>
            </w:pPr>
            <w:sdt>
              <w:sdtPr>
                <w:rPr>
                  <w:noProof/>
                </w:rPr>
                <w:id w:val="1019363309"/>
                <w:placeholder>
                  <w:docPart w:val="D074C04A1B804D408CEABF81DBD88CA5"/>
                </w:placeholder>
                <w:showingPlcHdr/>
                <w15:appearance w15:val="hidden"/>
              </w:sdtPr>
              <w:sdtEndPr/>
              <w:sdtContent>
                <w:r w:rsidR="008C0AD6" w:rsidRPr="00C01495">
                  <w:rPr>
                    <w:noProof/>
                    <w:lang w:bidi="nl-NL"/>
                  </w:rPr>
                  <w:t>Mirjam Nilsson</w:t>
                </w:r>
              </w:sdtContent>
            </w:sdt>
            <w:r w:rsidR="008C0AD6" w:rsidRPr="00C01495">
              <w:rPr>
                <w:noProof/>
                <w:lang w:bidi="nl-NL"/>
              </w:rPr>
              <w:t xml:space="preserve"> </w:t>
            </w:r>
          </w:p>
          <w:p w14:paraId="324FED0A" w14:textId="77777777" w:rsidR="005F2B1B" w:rsidRPr="00C01495" w:rsidRDefault="005F2B1B" w:rsidP="00D67E44">
            <w:pPr>
              <w:pStyle w:val="Geenafstand"/>
              <w:rPr>
                <w:noProof/>
              </w:rPr>
            </w:pPr>
          </w:p>
          <w:p w14:paraId="3F455879" w14:textId="77777777" w:rsidR="00AA5FE5" w:rsidRPr="00C01495" w:rsidRDefault="00C843BF" w:rsidP="009D5E5F">
            <w:pPr>
              <w:pStyle w:val="Titelvankleinartikel"/>
              <w:rPr>
                <w:rFonts w:asciiTheme="minorHAnsi" w:hAnsiTheme="minorHAnsi"/>
                <w:noProof/>
                <w:color w:val="000000" w:themeColor="text1"/>
                <w:sz w:val="24"/>
              </w:rPr>
            </w:pPr>
            <w:sdt>
              <w:sdtPr>
                <w:rPr>
                  <w:noProof/>
                  <w:color w:val="000000" w:themeColor="text1"/>
                </w:rPr>
                <w:id w:val="54973609"/>
                <w:placeholder>
                  <w:docPart w:val="86B5394CBB4A4A2792AE4F966B5EBB17"/>
                </w:placeholder>
                <w:showingPlcHdr/>
                <w15:appearance w15:val="hidden"/>
              </w:sdtPr>
              <w:sdtEndPr/>
              <w:sdtContent>
                <w:r w:rsidR="009D5E5F" w:rsidRPr="00C01495">
                  <w:rPr>
                    <w:noProof/>
                    <w:lang w:bidi="nl-NL"/>
                  </w:rPr>
                  <w:t>De scoop van de dag</w:t>
                </w:r>
              </w:sdtContent>
            </w:sdt>
            <w:r w:rsidR="009D5E5F" w:rsidRPr="00C01495">
              <w:rPr>
                <w:noProof/>
                <w:color w:val="000000" w:themeColor="text1"/>
                <w:lang w:bidi="nl-NL"/>
              </w:rPr>
              <w:t xml:space="preserve"> </w:t>
            </w:r>
          </w:p>
          <w:p w14:paraId="625FEA81" w14:textId="77777777" w:rsidR="00BC1947" w:rsidRPr="00C01495" w:rsidRDefault="00C843BF" w:rsidP="009D5E5F">
            <w:pPr>
              <w:pStyle w:val="Ondertitelvankleineartikel"/>
              <w:rPr>
                <w:noProof/>
              </w:rPr>
            </w:pPr>
            <w:sdt>
              <w:sdtPr>
                <w:rPr>
                  <w:noProof/>
                </w:rPr>
                <w:id w:val="1915975450"/>
                <w:placeholder>
                  <w:docPart w:val="E126083F4159436F896DA6074CA1AD8F"/>
                </w:placeholder>
                <w:showingPlcHdr/>
                <w15:appearance w15:val="hidden"/>
              </w:sdtPr>
              <w:sdtEndPr/>
              <w:sdtContent>
                <w:r w:rsidR="009D5E5F" w:rsidRPr="00C01495">
                  <w:rPr>
                    <w:noProof/>
                    <w:lang w:bidi="nl-NL"/>
                  </w:rPr>
                  <w:t>De meest recente updates</w:t>
                </w:r>
              </w:sdtContent>
            </w:sdt>
          </w:p>
          <w:p w14:paraId="14B43AD2" w14:textId="77777777" w:rsidR="008C0AD6" w:rsidRPr="00C01495" w:rsidRDefault="008C0AD6" w:rsidP="008C0AD6">
            <w:pPr>
              <w:pStyle w:val="Geenafstand"/>
              <w:rPr>
                <w:noProof/>
              </w:rPr>
            </w:pPr>
          </w:p>
          <w:sdt>
            <w:sdtPr>
              <w:rPr>
                <w:rFonts w:ascii="Georgia Pro" w:hAnsi="Georgia Pro"/>
                <w:noProof/>
                <w:color w:val="000000" w:themeColor="text1"/>
                <w:szCs w:val="24"/>
              </w:rPr>
              <w:id w:val="576337372"/>
              <w:placeholder>
                <w:docPart w:val="9DC2AF41475C427EAB300983BDAC3040"/>
              </w:placeholder>
              <w:showingPlcHdr/>
              <w15:appearance w15:val="hidden"/>
            </w:sdtPr>
            <w:sdtEndPr/>
            <w:sdtContent>
              <w:p w14:paraId="6141499A" w14:textId="77777777" w:rsidR="008C0AD6" w:rsidRPr="00C01495" w:rsidRDefault="008C0AD6" w:rsidP="008C0AD6">
                <w:pPr>
                  <w:rPr>
                    <w:noProof/>
                  </w:rPr>
                </w:pPr>
                <w:r w:rsidRPr="00C01495">
                  <w:rPr>
                    <w:noProof/>
                    <w:lang w:bidi="nl-NL"/>
                  </w:rPr>
                  <w:t xml:space="preserve">U kunt ook thema’s en stijlen gebruiken om uw document consistent te maken. Wanneer u op Ontwerpen klikt en een nieuw thema kiest, worden de afbeeldingen, grafieken en SmartArt-afbeeldingen automatisch aangepast aan het thema. Wanneer u een stijl toepast, worden de kopteksten automatisch aangepast aan het nieuwe thema. </w:t>
                </w:r>
              </w:p>
              <w:p w14:paraId="20B18572" w14:textId="77777777" w:rsidR="008C0AD6" w:rsidRPr="00C01495" w:rsidRDefault="008C0AD6" w:rsidP="008C0AD6">
                <w:pPr>
                  <w:rPr>
                    <w:noProof/>
                  </w:rPr>
                </w:pPr>
                <w:r w:rsidRPr="00C01495">
                  <w:rPr>
                    <w:noProof/>
                    <w:lang w:bidi="nl-NL"/>
                  </w:rPr>
                  <w:t xml:space="preserve">Bespaar tijd in Word met nieuwe knoppen die worden weergegeven waar u ze nodig hebt. Als u wilt wijzigen hoe een afbeelding in uw document wordt weergegeven, klikt u erop om een knop met indelingsopties ernaast weer te geven. Wanneer u aan een tabel werkt, klikt u op de plaats waar u een rij of kolom wilt toevoegen, en klikt u vervolgens op het plusteken. En dankzij de nieuwe leesweergave is het lezen van documenten nog gemakkelijker. U kunt bepaalde delen van het document samenvouwen en u volledig concentreren op de gewenste inhoud. </w:t>
                </w:r>
              </w:p>
              <w:p w14:paraId="55591A7D" w14:textId="77777777" w:rsidR="00B35BC7" w:rsidRPr="00C01495" w:rsidRDefault="008C0AD6" w:rsidP="008C0AD6">
                <w:pPr>
                  <w:rPr>
                    <w:rFonts w:ascii="Georgia Pro" w:hAnsi="Georgia Pro"/>
                    <w:noProof/>
                    <w:color w:val="000000" w:themeColor="text1"/>
                  </w:rPr>
                </w:pPr>
                <w:r w:rsidRPr="00C01495">
                  <w:rPr>
                    <w:noProof/>
                    <w:lang w:bidi="nl-NL"/>
                  </w:rPr>
                  <w:t>Wanneer u aan een tabel werkt, klikt u op de plaats waar u een rij of kolom wilt toevoegen, en klikt u vervolgens op het plusteken.</w:t>
                </w:r>
                <w:r w:rsidR="00C01495" w:rsidRPr="00C01495">
                  <w:rPr>
                    <w:noProof/>
                    <w:lang w:bidi="nl-NL"/>
                  </w:rPr>
                  <w:t xml:space="preserve"> </w:t>
                </w:r>
              </w:p>
            </w:sdtContent>
          </w:sdt>
          <w:p w14:paraId="565A1077" w14:textId="77777777" w:rsidR="00CC37A7" w:rsidRPr="00C01495" w:rsidRDefault="00CF34CD" w:rsidP="00CC37A7">
            <w:pPr>
              <w:rPr>
                <w:noProof/>
                <w:color w:val="000000" w:themeColor="text1"/>
              </w:rPr>
            </w:pPr>
            <w:r w:rsidRPr="00C01495">
              <w:rPr>
                <w:noProof/>
                <w:color w:val="000000" w:themeColor="text1"/>
                <w:lang w:bidi="nl-NL"/>
              </w:rPr>
              <w:drawing>
                <wp:inline distT="0" distB="0" distL="0" distR="0" wp14:anchorId="7A78F853" wp14:editId="0DDB713E">
                  <wp:extent cx="2600325" cy="1514743"/>
                  <wp:effectExtent l="0" t="0" r="0" b="9525"/>
                  <wp:docPr id="16" name="Afbeelding 16" descr="Actieve vrouw die onder een stadsstructuur loo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descr="Actieve vrouw die onder een stadsstructuur loopt"/>
                          <pic:cNvPicPr/>
                        </pic:nvPicPr>
                        <pic:blipFill rotWithShape="1">
                          <a:blip r:embed="rId17" cstate="print">
                            <a:extLst>
                              <a:ext uri="{BEBA8EAE-BF5A-486C-A8C5-ECC9F3942E4B}">
                                <a14:imgProps xmlns:a14="http://schemas.microsoft.com/office/drawing/2010/main">
                                  <a14:imgLayer r:embed="rId18">
                                    <a14:imgEffect>
                                      <a14:saturation sat="0"/>
                                    </a14:imgEffect>
                                  </a14:imgLayer>
                                </a14:imgProps>
                              </a:ext>
                              <a:ext uri="{28A0092B-C50C-407E-A947-70E740481C1C}">
                                <a14:useLocalDpi xmlns:a14="http://schemas.microsoft.com/office/drawing/2010/main" val="0"/>
                              </a:ext>
                            </a:extLst>
                          </a:blip>
                          <a:srcRect/>
                          <a:stretch/>
                        </pic:blipFill>
                        <pic:spPr bwMode="auto">
                          <a:xfrm>
                            <a:off x="0" y="0"/>
                            <a:ext cx="2600954" cy="1515110"/>
                          </a:xfrm>
                          <a:prstGeom prst="rect">
                            <a:avLst/>
                          </a:prstGeom>
                          <a:ln>
                            <a:noFill/>
                          </a:ln>
                          <a:extLst>
                            <a:ext uri="{53640926-AAD7-44D8-BBD7-CCE9431645EC}">
                              <a14:shadowObscured xmlns:a14="http://schemas.microsoft.com/office/drawing/2010/main"/>
                            </a:ext>
                          </a:extLst>
                        </pic:spPr>
                      </pic:pic>
                    </a:graphicData>
                  </a:graphic>
                </wp:inline>
              </w:drawing>
            </w:r>
          </w:p>
        </w:tc>
      </w:tr>
      <w:tr w:rsidR="00F31919" w:rsidRPr="00C01495" w14:paraId="10067456" w14:textId="77777777" w:rsidTr="00D67E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4"/>
        </w:trPr>
        <w:tc>
          <w:tcPr>
            <w:tcW w:w="8582" w:type="dxa"/>
            <w:gridSpan w:val="6"/>
            <w:tcBorders>
              <w:right w:val="single" w:sz="4" w:space="0" w:color="auto"/>
            </w:tcBorders>
            <w:vAlign w:val="center"/>
          </w:tcPr>
          <w:p w14:paraId="3E735EAD" w14:textId="77777777" w:rsidR="00F31919" w:rsidRPr="00C01495" w:rsidRDefault="00C843BF" w:rsidP="007C10B3">
            <w:pPr>
              <w:pStyle w:val="Fotobijschrift"/>
            </w:pPr>
            <w:sdt>
              <w:sdtPr>
                <w:id w:val="197898404"/>
                <w:placeholder>
                  <w:docPart w:val="1877C1A81E1442699E5BC32C6F19B005"/>
                </w:placeholder>
                <w:showingPlcHdr/>
                <w15:appearance w15:val="hidden"/>
              </w:sdtPr>
              <w:sdtEndPr/>
              <w:sdtContent>
                <w:r w:rsidR="007C10B3" w:rsidRPr="00C01495">
                  <w:rPr>
                    <w:lang w:bidi="nl-NL"/>
                  </w:rPr>
                  <w:t>Afbeeldingsbijschrift: Om uw document er professioneel uit te laten zien, hebben de koptekst, de voettekst, het voorblad en de tekstvakken in Word een ontwerp in dezelfde stijl.</w:t>
                </w:r>
              </w:sdtContent>
            </w:sdt>
            <w:r w:rsidR="007C10B3" w:rsidRPr="00C01495">
              <w:rPr>
                <w:lang w:bidi="nl-NL"/>
              </w:rPr>
              <w:t xml:space="preserve"> </w:t>
            </w:r>
          </w:p>
        </w:tc>
        <w:tc>
          <w:tcPr>
            <w:tcW w:w="4378" w:type="dxa"/>
            <w:gridSpan w:val="2"/>
            <w:vMerge/>
            <w:tcMar>
              <w:top w:w="0" w:type="dxa"/>
              <w:left w:w="216" w:type="dxa"/>
              <w:right w:w="115" w:type="dxa"/>
            </w:tcMar>
          </w:tcPr>
          <w:p w14:paraId="6B03E8CA" w14:textId="77777777" w:rsidR="00F31919" w:rsidRPr="00C01495" w:rsidRDefault="00F31919" w:rsidP="00AA5FE5">
            <w:pPr>
              <w:pStyle w:val="Kleinenaamvanauteur"/>
              <w:rPr>
                <w:noProof/>
                <w:color w:val="000000" w:themeColor="text1"/>
              </w:rPr>
            </w:pPr>
          </w:p>
        </w:tc>
      </w:tr>
      <w:tr w:rsidR="007212EC" w:rsidRPr="00C01495" w14:paraId="30EA4DA8" w14:textId="77777777" w:rsidTr="00D67E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8582" w:type="dxa"/>
            <w:gridSpan w:val="6"/>
            <w:tcBorders>
              <w:right w:val="single" w:sz="4" w:space="0" w:color="auto"/>
            </w:tcBorders>
            <w:tcMar>
              <w:top w:w="288" w:type="dxa"/>
              <w:left w:w="115" w:type="dxa"/>
              <w:right w:w="115" w:type="dxa"/>
            </w:tcMar>
          </w:tcPr>
          <w:p w14:paraId="62A9D0E5" w14:textId="77777777" w:rsidR="007C10B3" w:rsidRPr="00C01495" w:rsidRDefault="00C843BF" w:rsidP="007C10B3">
            <w:pPr>
              <w:pStyle w:val="Grotenaamvanauteur"/>
              <w:rPr>
                <w:noProof/>
              </w:rPr>
            </w:pPr>
            <w:sdt>
              <w:sdtPr>
                <w:rPr>
                  <w:noProof/>
                </w:rPr>
                <w:id w:val="-1384172790"/>
                <w:placeholder>
                  <w:docPart w:val="21E2CA6835DE42B790ED607AD38E6A79"/>
                </w:placeholder>
                <w:showingPlcHdr/>
                <w15:appearance w15:val="hidden"/>
              </w:sdtPr>
              <w:sdtEndPr/>
              <w:sdtContent>
                <w:r w:rsidR="007C10B3" w:rsidRPr="00C01495">
                  <w:rPr>
                    <w:noProof/>
                    <w:lang w:bidi="nl-NL"/>
                  </w:rPr>
                  <w:t>Mirjam Nilsson</w:t>
                </w:r>
              </w:sdtContent>
            </w:sdt>
            <w:r w:rsidR="007C10B3" w:rsidRPr="00C01495">
              <w:rPr>
                <w:noProof/>
                <w:lang w:bidi="nl-NL"/>
              </w:rPr>
              <w:t xml:space="preserve"> </w:t>
            </w:r>
          </w:p>
          <w:p w14:paraId="27BFD03D" w14:textId="77777777" w:rsidR="007C10B3" w:rsidRPr="00C01495" w:rsidRDefault="007C10B3" w:rsidP="007C10B3">
            <w:pPr>
              <w:pStyle w:val="Kleinenaamvanauteur"/>
              <w:spacing w:line="276" w:lineRule="auto"/>
              <w:rPr>
                <w:noProof/>
                <w:color w:val="000000" w:themeColor="text1"/>
                <w:sz w:val="12"/>
                <w:szCs w:val="12"/>
              </w:rPr>
            </w:pPr>
          </w:p>
          <w:p w14:paraId="04A46EFC" w14:textId="77777777" w:rsidR="007C10B3" w:rsidRPr="00C01495" w:rsidRDefault="00C843BF" w:rsidP="007C10B3">
            <w:pPr>
              <w:pStyle w:val="Grotetitelvanartikel"/>
              <w:rPr>
                <w:noProof/>
              </w:rPr>
            </w:pPr>
            <w:sdt>
              <w:sdtPr>
                <w:rPr>
                  <w:noProof/>
                </w:rPr>
                <w:id w:val="1409800845"/>
                <w:placeholder>
                  <w:docPart w:val="719B54280CA241DE8BFB8EDBCF228C22"/>
                </w:placeholder>
                <w:showingPlcHdr/>
                <w15:appearance w15:val="hidden"/>
              </w:sdtPr>
              <w:sdtEndPr/>
              <w:sdtContent>
                <w:r w:rsidR="007C10B3" w:rsidRPr="00C01495">
                  <w:rPr>
                    <w:noProof/>
                    <w:lang w:bidi="nl-NL"/>
                  </w:rPr>
                  <w:t>Het laatste nieuws</w:t>
                </w:r>
              </w:sdtContent>
            </w:sdt>
            <w:r w:rsidR="007C10B3" w:rsidRPr="00C01495">
              <w:rPr>
                <w:noProof/>
                <w:lang w:bidi="nl-NL"/>
              </w:rPr>
              <w:t xml:space="preserve"> </w:t>
            </w:r>
          </w:p>
          <w:p w14:paraId="33425D37" w14:textId="77777777" w:rsidR="00A7758D" w:rsidRPr="00C01495" w:rsidRDefault="00C843BF" w:rsidP="007C10B3">
            <w:pPr>
              <w:pStyle w:val="Groteondertitelvanartikel"/>
              <w:rPr>
                <w:noProof/>
              </w:rPr>
            </w:pPr>
            <w:sdt>
              <w:sdtPr>
                <w:rPr>
                  <w:noProof/>
                </w:rPr>
                <w:id w:val="-884175889"/>
                <w:placeholder>
                  <w:docPart w:val="699C3DB523C146EE8315DB527DDA7ACD"/>
                </w:placeholder>
                <w:showingPlcHdr/>
                <w15:appearance w15:val="hidden"/>
              </w:sdtPr>
              <w:sdtEndPr/>
              <w:sdtContent>
                <w:r w:rsidR="007C10B3" w:rsidRPr="00C01495">
                  <w:rPr>
                    <w:noProof/>
                    <w:lang w:bidi="nl-NL"/>
                  </w:rPr>
                  <w:t>De meest recente updates om u door de dag te helpen</w:t>
                </w:r>
              </w:sdtContent>
            </w:sdt>
            <w:r w:rsidR="007C10B3" w:rsidRPr="00C01495">
              <w:rPr>
                <w:noProof/>
                <w:lang w:bidi="nl-NL"/>
              </w:rPr>
              <w:t xml:space="preserve"> </w:t>
            </w:r>
          </w:p>
        </w:tc>
        <w:tc>
          <w:tcPr>
            <w:tcW w:w="4378" w:type="dxa"/>
            <w:gridSpan w:val="2"/>
            <w:vMerge/>
          </w:tcPr>
          <w:p w14:paraId="13FECC24" w14:textId="77777777" w:rsidR="00A7758D" w:rsidRPr="00C01495" w:rsidRDefault="00A7758D" w:rsidP="00A7758D">
            <w:pPr>
              <w:rPr>
                <w:noProof/>
                <w:color w:val="000000" w:themeColor="text1"/>
              </w:rPr>
            </w:pPr>
          </w:p>
        </w:tc>
      </w:tr>
      <w:tr w:rsidR="00AF6DF5" w:rsidRPr="00C01495" w14:paraId="652DE87F" w14:textId="77777777" w:rsidTr="007720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72"/>
        </w:trPr>
        <w:sdt>
          <w:sdtPr>
            <w:rPr>
              <w:noProof/>
            </w:rPr>
            <w:id w:val="671526111"/>
            <w:placeholder>
              <w:docPart w:val="830E25B07C70414C9279FB32D2C4B2B0"/>
            </w:placeholder>
            <w:showingPlcHdr/>
            <w15:appearance w15:val="hidden"/>
          </w:sdtPr>
          <w:sdtEndPr/>
          <w:sdtContent>
            <w:tc>
              <w:tcPr>
                <w:tcW w:w="4292" w:type="dxa"/>
                <w:gridSpan w:val="2"/>
                <w:vMerge w:val="restart"/>
                <w:tcMar>
                  <w:top w:w="288" w:type="dxa"/>
                  <w:left w:w="115" w:type="dxa"/>
                  <w:right w:w="216" w:type="dxa"/>
                </w:tcMar>
              </w:tcPr>
              <w:p w14:paraId="27B1F1EF" w14:textId="77777777" w:rsidR="00A46549" w:rsidRPr="00C01495" w:rsidRDefault="00A46549" w:rsidP="00A46549">
                <w:pPr>
                  <w:rPr>
                    <w:noProof/>
                  </w:rPr>
                </w:pPr>
                <w:r w:rsidRPr="00C01495">
                  <w:rPr>
                    <w:noProof/>
                    <w:lang w:bidi="nl-NL"/>
                  </w:rPr>
                  <w:t xml:space="preserve">Bespaar tijd in Word met nieuwe knoppen die worden weergegeven waar u ze nodig hebt. Als u wilt wijzigen hoe een afbeelding in uw document wordt weergegeven, klikt u erop om een knop met indelingsopties ernaast weer te geven. </w:t>
                </w:r>
              </w:p>
              <w:p w14:paraId="709B37BC" w14:textId="77777777" w:rsidR="00A46549" w:rsidRPr="00C01495" w:rsidRDefault="00A46549" w:rsidP="00A46549">
                <w:pPr>
                  <w:rPr>
                    <w:noProof/>
                  </w:rPr>
                </w:pPr>
                <w:r w:rsidRPr="00C01495">
                  <w:rPr>
                    <w:noProof/>
                    <w:lang w:bidi="nl-NL"/>
                  </w:rPr>
                  <w:t>Wanneer u aan een tabel werkt, klikt u op de plaats waar u een rij of kolom wilt toevoegen, en klikt u vervolgens op het plusteken.</w:t>
                </w:r>
                <w:r w:rsidR="00C01495" w:rsidRPr="00C01495">
                  <w:rPr>
                    <w:noProof/>
                    <w:lang w:bidi="nl-NL"/>
                  </w:rPr>
                  <w:t xml:space="preserve"> </w:t>
                </w:r>
              </w:p>
              <w:p w14:paraId="0DB6264E" w14:textId="77777777" w:rsidR="00331FF6" w:rsidRPr="00C01495" w:rsidRDefault="00A46549" w:rsidP="00A46549">
                <w:pPr>
                  <w:rPr>
                    <w:noProof/>
                  </w:rPr>
                </w:pPr>
                <w:r w:rsidRPr="00C01495">
                  <w:rPr>
                    <w:noProof/>
                    <w:lang w:bidi="nl-NL"/>
                  </w:rPr>
                  <w:t>Video is een geweldige manier om mensen te overtuigen. Wanneer u klikt op</w:t>
                </w:r>
              </w:p>
            </w:tc>
          </w:sdtContent>
        </w:sdt>
        <w:sdt>
          <w:sdtPr>
            <w:rPr>
              <w:noProof/>
            </w:rPr>
            <w:id w:val="955678381"/>
            <w:placeholder>
              <w:docPart w:val="D1CEF3C1060C4C3AB04F3E81BA692A75"/>
            </w:placeholder>
            <w:showingPlcHdr/>
            <w15:appearance w15:val="hidden"/>
          </w:sdtPr>
          <w:sdtEndPr/>
          <w:sdtContent>
            <w:tc>
              <w:tcPr>
                <w:tcW w:w="4290" w:type="dxa"/>
                <w:gridSpan w:val="4"/>
                <w:vMerge w:val="restart"/>
                <w:tcBorders>
                  <w:right w:val="single" w:sz="4" w:space="0" w:color="auto"/>
                </w:tcBorders>
                <w:tcMar>
                  <w:top w:w="288" w:type="dxa"/>
                  <w:left w:w="216" w:type="dxa"/>
                  <w:right w:w="115" w:type="dxa"/>
                </w:tcMar>
              </w:tcPr>
              <w:p w14:paraId="1FE82D51" w14:textId="77777777" w:rsidR="00A46549" w:rsidRPr="00C01495" w:rsidRDefault="00A46549" w:rsidP="00A46549">
                <w:pPr>
                  <w:rPr>
                    <w:noProof/>
                  </w:rPr>
                </w:pPr>
                <w:r w:rsidRPr="00C01495">
                  <w:rPr>
                    <w:noProof/>
                    <w:lang w:bidi="nl-NL"/>
                  </w:rPr>
                  <w:t xml:space="preserve">Onlinevideo, kunt u de invoegcode plakken voor de video die u wilt toevoegen. U kunt ook een trefwoord typen om online te zoeken naar een geschikte video. </w:t>
                </w:r>
              </w:p>
              <w:p w14:paraId="291F51FF" w14:textId="77777777" w:rsidR="00331FF6" w:rsidRPr="00C01495" w:rsidRDefault="00A46549" w:rsidP="00A46549">
                <w:pPr>
                  <w:rPr>
                    <w:noProof/>
                  </w:rPr>
                </w:pPr>
                <w:r w:rsidRPr="00C01495">
                  <w:rPr>
                    <w:noProof/>
                    <w:lang w:bidi="nl-NL"/>
                  </w:rPr>
                  <w:t>U kunt ook thema’s en stijlen gebruiken om uw document consistent te maken. Wanneer u op Ontwerpen klikt en een nieuw thema kiest, worden de afbeeldingen, grafieken en SmartArt-afbeeldingen automatisch aangepast aan het thema.</w:t>
                </w:r>
              </w:p>
            </w:tc>
          </w:sdtContent>
        </w:sdt>
        <w:tc>
          <w:tcPr>
            <w:tcW w:w="4378" w:type="dxa"/>
            <w:gridSpan w:val="2"/>
            <w:vMerge/>
          </w:tcPr>
          <w:p w14:paraId="319967BF" w14:textId="77777777" w:rsidR="00AF6DF5" w:rsidRPr="00C01495" w:rsidRDefault="00AF6DF5" w:rsidP="00A7758D">
            <w:pPr>
              <w:rPr>
                <w:noProof/>
                <w:color w:val="000000" w:themeColor="text1"/>
              </w:rPr>
            </w:pPr>
          </w:p>
        </w:tc>
      </w:tr>
      <w:tr w:rsidR="00AF6DF5" w:rsidRPr="00C01495" w14:paraId="3FAEEC15" w14:textId="77777777" w:rsidTr="00D67E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7"/>
        </w:trPr>
        <w:tc>
          <w:tcPr>
            <w:tcW w:w="4292" w:type="dxa"/>
            <w:gridSpan w:val="2"/>
            <w:vMerge/>
            <w:tcMar>
              <w:left w:w="115" w:type="dxa"/>
              <w:right w:w="216" w:type="dxa"/>
            </w:tcMar>
          </w:tcPr>
          <w:p w14:paraId="2D3D2F5F" w14:textId="77777777" w:rsidR="00AF6DF5" w:rsidRPr="00C01495" w:rsidRDefault="00AF6DF5" w:rsidP="00B767C0">
            <w:pPr>
              <w:pStyle w:val="Hoofdtekst"/>
              <w:rPr>
                <w:noProof/>
                <w:color w:val="000000" w:themeColor="text1"/>
              </w:rPr>
            </w:pPr>
          </w:p>
        </w:tc>
        <w:tc>
          <w:tcPr>
            <w:tcW w:w="4290" w:type="dxa"/>
            <w:gridSpan w:val="4"/>
            <w:vMerge/>
            <w:tcMar>
              <w:left w:w="216" w:type="dxa"/>
              <w:right w:w="115" w:type="dxa"/>
            </w:tcMar>
          </w:tcPr>
          <w:p w14:paraId="1F4F242F" w14:textId="77777777" w:rsidR="00AF6DF5" w:rsidRPr="00C01495" w:rsidRDefault="00AF6DF5" w:rsidP="00B767C0">
            <w:pPr>
              <w:pStyle w:val="Hoofdtekst"/>
              <w:rPr>
                <w:noProof/>
                <w:color w:val="000000" w:themeColor="text1"/>
              </w:rPr>
            </w:pPr>
          </w:p>
        </w:tc>
        <w:tc>
          <w:tcPr>
            <w:tcW w:w="4378" w:type="dxa"/>
            <w:gridSpan w:val="2"/>
            <w:tcBorders>
              <w:left w:val="single" w:sz="4" w:space="0" w:color="auto"/>
            </w:tcBorders>
            <w:tcMar>
              <w:left w:w="216" w:type="dxa"/>
              <w:right w:w="115" w:type="dxa"/>
            </w:tcMar>
            <w:vAlign w:val="center"/>
          </w:tcPr>
          <w:p w14:paraId="3A2BDC4B" w14:textId="77777777" w:rsidR="00AF6DF5" w:rsidRPr="00C01495" w:rsidRDefault="00C843BF" w:rsidP="008C0AD6">
            <w:pPr>
              <w:pStyle w:val="Fotobijschrift"/>
            </w:pPr>
            <w:sdt>
              <w:sdtPr>
                <w:id w:val="385612290"/>
                <w:placeholder>
                  <w:docPart w:val="4FDE3AAA18B041AFBFFB1214BD0F11EC"/>
                </w:placeholder>
                <w:showingPlcHdr/>
                <w15:appearance w15:val="hidden"/>
              </w:sdtPr>
              <w:sdtEndPr/>
              <w:sdtContent>
                <w:r w:rsidR="008C0AD6" w:rsidRPr="00C01495">
                  <w:rPr>
                    <w:lang w:bidi="nl-NL"/>
                  </w:rPr>
                  <w:t>Afbeeldingsbijschrift: Om uw document er professioneel uit te laten zien, hebben de koptekst, de voettekst, het voorblad en de tekstvakken in Word een ontwerp in dezelfde stijl.</w:t>
                </w:r>
              </w:sdtContent>
            </w:sdt>
            <w:r w:rsidR="008C0AD6" w:rsidRPr="00C01495">
              <w:rPr>
                <w:lang w:bidi="nl-NL"/>
              </w:rPr>
              <w:t xml:space="preserve"> </w:t>
            </w:r>
          </w:p>
        </w:tc>
      </w:tr>
      <w:tr w:rsidR="0010319C" w:rsidRPr="00C01495" w14:paraId="13516761" w14:textId="77777777" w:rsidTr="00D67E44">
        <w:trPr>
          <w:trHeight w:val="269"/>
        </w:trPr>
        <w:tc>
          <w:tcPr>
            <w:tcW w:w="5899" w:type="dxa"/>
            <w:gridSpan w:val="4"/>
            <w:tcBorders>
              <w:top w:val="nil"/>
              <w:left w:val="nil"/>
              <w:bottom w:val="nil"/>
              <w:right w:val="nil"/>
            </w:tcBorders>
          </w:tcPr>
          <w:p w14:paraId="34A3BC5E" w14:textId="77777777" w:rsidR="0010319C" w:rsidRPr="00C01495" w:rsidRDefault="0010319C" w:rsidP="0010319C">
            <w:pPr>
              <w:pStyle w:val="Geenafstand"/>
              <w:rPr>
                <w:noProof/>
              </w:rPr>
            </w:pPr>
          </w:p>
        </w:tc>
        <w:tc>
          <w:tcPr>
            <w:tcW w:w="1164" w:type="dxa"/>
            <w:vMerge w:val="restart"/>
            <w:tcBorders>
              <w:top w:val="nil"/>
              <w:left w:val="nil"/>
              <w:bottom w:val="nil"/>
              <w:right w:val="nil"/>
            </w:tcBorders>
            <w:vAlign w:val="center"/>
          </w:tcPr>
          <w:p w14:paraId="087E3AB8" w14:textId="77777777" w:rsidR="0010319C" w:rsidRPr="00C01495" w:rsidRDefault="0010319C" w:rsidP="0010319C">
            <w:pPr>
              <w:pStyle w:val="Voettekst"/>
              <w:rPr>
                <w:noProof/>
              </w:rPr>
            </w:pPr>
            <w:r w:rsidRPr="00C01495">
              <w:rPr>
                <w:noProof/>
                <w:lang w:bidi="nl-NL"/>
              </w:rPr>
              <w:t xml:space="preserve">Pagina </w:t>
            </w:r>
            <w:r w:rsidRPr="00C01495">
              <w:rPr>
                <w:noProof/>
                <w:lang w:bidi="nl-NL"/>
              </w:rPr>
              <w:fldChar w:fldCharType="begin"/>
            </w:r>
            <w:r w:rsidRPr="00C01495">
              <w:rPr>
                <w:noProof/>
                <w:lang w:bidi="nl-NL"/>
              </w:rPr>
              <w:instrText xml:space="preserve"> PAGE   \* MERGEFORMAT </w:instrText>
            </w:r>
            <w:r w:rsidRPr="00C01495">
              <w:rPr>
                <w:noProof/>
                <w:lang w:bidi="nl-NL"/>
              </w:rPr>
              <w:fldChar w:fldCharType="separate"/>
            </w:r>
            <w:r w:rsidR="00772098">
              <w:rPr>
                <w:noProof/>
                <w:lang w:bidi="nl-NL"/>
              </w:rPr>
              <w:t>2</w:t>
            </w:r>
            <w:r w:rsidRPr="00C01495">
              <w:rPr>
                <w:noProof/>
                <w:lang w:bidi="nl-NL"/>
              </w:rPr>
              <w:fldChar w:fldCharType="end"/>
            </w:r>
          </w:p>
        </w:tc>
        <w:tc>
          <w:tcPr>
            <w:tcW w:w="5897" w:type="dxa"/>
            <w:gridSpan w:val="3"/>
            <w:tcBorders>
              <w:top w:val="nil"/>
              <w:left w:val="nil"/>
              <w:bottom w:val="thinThickSmallGap" w:sz="24" w:space="0" w:color="auto"/>
              <w:right w:val="nil"/>
            </w:tcBorders>
          </w:tcPr>
          <w:p w14:paraId="6D9F4CC7" w14:textId="77777777" w:rsidR="0010319C" w:rsidRPr="00C01495" w:rsidRDefault="0010319C" w:rsidP="0010319C">
            <w:pPr>
              <w:pStyle w:val="Geenafstand"/>
              <w:rPr>
                <w:noProof/>
              </w:rPr>
            </w:pPr>
          </w:p>
        </w:tc>
      </w:tr>
      <w:tr w:rsidR="002E400F" w:rsidRPr="00C01495" w14:paraId="2AF4B154" w14:textId="77777777" w:rsidTr="00D67E44">
        <w:trPr>
          <w:trHeight w:val="269"/>
        </w:trPr>
        <w:tc>
          <w:tcPr>
            <w:tcW w:w="5899" w:type="dxa"/>
            <w:gridSpan w:val="4"/>
            <w:tcBorders>
              <w:top w:val="thinThickSmallGap" w:sz="24" w:space="0" w:color="auto"/>
              <w:left w:val="nil"/>
              <w:bottom w:val="nil"/>
              <w:right w:val="nil"/>
            </w:tcBorders>
          </w:tcPr>
          <w:p w14:paraId="34F7BC18" w14:textId="77777777" w:rsidR="002E400F" w:rsidRPr="00C01495" w:rsidRDefault="002E400F" w:rsidP="00CE1F2C">
            <w:pPr>
              <w:pStyle w:val="Geenafstand"/>
              <w:rPr>
                <w:noProof/>
              </w:rPr>
            </w:pPr>
          </w:p>
        </w:tc>
        <w:tc>
          <w:tcPr>
            <w:tcW w:w="1164" w:type="dxa"/>
            <w:vMerge/>
            <w:tcBorders>
              <w:left w:val="nil"/>
              <w:bottom w:val="nil"/>
              <w:right w:val="nil"/>
            </w:tcBorders>
            <w:vAlign w:val="center"/>
          </w:tcPr>
          <w:p w14:paraId="1EF7C5FA" w14:textId="77777777" w:rsidR="002E400F" w:rsidRPr="00C01495" w:rsidRDefault="002E400F" w:rsidP="00CE1F2C">
            <w:pPr>
              <w:pStyle w:val="Geenafstand"/>
              <w:rPr>
                <w:noProof/>
              </w:rPr>
            </w:pPr>
          </w:p>
        </w:tc>
        <w:tc>
          <w:tcPr>
            <w:tcW w:w="5897" w:type="dxa"/>
            <w:gridSpan w:val="3"/>
            <w:tcBorders>
              <w:top w:val="thinThickSmallGap" w:sz="24" w:space="0" w:color="auto"/>
              <w:left w:val="nil"/>
              <w:bottom w:val="nil"/>
              <w:right w:val="nil"/>
            </w:tcBorders>
          </w:tcPr>
          <w:p w14:paraId="2272D8D2" w14:textId="77777777" w:rsidR="002E400F" w:rsidRPr="00C01495" w:rsidRDefault="002E400F" w:rsidP="00CE1F2C">
            <w:pPr>
              <w:pStyle w:val="Geenafstand"/>
              <w:rPr>
                <w:noProof/>
              </w:rPr>
            </w:pPr>
          </w:p>
        </w:tc>
      </w:tr>
    </w:tbl>
    <w:p w14:paraId="0843B079" w14:textId="77777777" w:rsidR="007C06B7" w:rsidRPr="00C01495" w:rsidRDefault="007C06B7">
      <w:pPr>
        <w:rPr>
          <w:noProof/>
        </w:rPr>
      </w:pPr>
    </w:p>
    <w:p w14:paraId="27D5B3FA" w14:textId="77777777" w:rsidR="00E034A1" w:rsidRPr="00C01495" w:rsidRDefault="00E034A1">
      <w:pPr>
        <w:rPr>
          <w:noProof/>
        </w:rPr>
        <w:sectPr w:rsidR="00E034A1" w:rsidRPr="00C01495" w:rsidSect="00C11F17">
          <w:pgSz w:w="15840" w:h="24480" w:code="3"/>
          <w:pgMar w:top="1440" w:right="1440" w:bottom="0" w:left="1440" w:header="720" w:footer="432" w:gutter="0"/>
          <w:cols w:space="720"/>
          <w:titlePg/>
          <w:docGrid w:linePitch="360"/>
        </w:sectPr>
      </w:pPr>
    </w:p>
    <w:tbl>
      <w:tblPr>
        <w:tblStyle w:val="Tabelraster"/>
        <w:tblW w:w="5003" w:type="pct"/>
        <w:tblLayout w:type="fixed"/>
        <w:tblLook w:val="04A0" w:firstRow="1" w:lastRow="0" w:firstColumn="1" w:lastColumn="0" w:noHBand="0" w:noVBand="1"/>
      </w:tblPr>
      <w:tblGrid>
        <w:gridCol w:w="3240"/>
        <w:gridCol w:w="1080"/>
        <w:gridCol w:w="1620"/>
        <w:gridCol w:w="542"/>
        <w:gridCol w:w="538"/>
        <w:gridCol w:w="1623"/>
        <w:gridCol w:w="1077"/>
        <w:gridCol w:w="3240"/>
        <w:gridCol w:w="8"/>
      </w:tblGrid>
      <w:tr w:rsidR="002768F0" w:rsidRPr="00C01495" w14:paraId="6D462257" w14:textId="77777777" w:rsidTr="002768F0">
        <w:trPr>
          <w:gridAfter w:val="1"/>
          <w:wAfter w:w="8" w:type="dxa"/>
          <w:trHeight w:val="864"/>
        </w:trPr>
        <w:tc>
          <w:tcPr>
            <w:tcW w:w="3240" w:type="dxa"/>
            <w:tcBorders>
              <w:top w:val="nil"/>
              <w:left w:val="nil"/>
              <w:bottom w:val="nil"/>
              <w:right w:val="nil"/>
            </w:tcBorders>
            <w:vAlign w:val="center"/>
          </w:tcPr>
          <w:p w14:paraId="4C664321" w14:textId="77777777" w:rsidR="002768F0" w:rsidRPr="00C01495" w:rsidRDefault="00C843BF" w:rsidP="00D00973">
            <w:pPr>
              <w:pStyle w:val="Mastheadkopie"/>
              <w:rPr>
                <w:noProof/>
              </w:rPr>
            </w:pPr>
            <w:sdt>
              <w:sdtPr>
                <w:rPr>
                  <w:noProof/>
                </w:rPr>
                <w:id w:val="112485809"/>
                <w:placeholder>
                  <w:docPart w:val="5B058DD0EAEF46D78373BDBFB619EBB0"/>
                </w:placeholder>
                <w:showingPlcHdr/>
                <w15:appearance w15:val="hidden"/>
              </w:sdtPr>
              <w:sdtEndPr/>
              <w:sdtContent>
                <w:r w:rsidR="00697DE3" w:rsidRPr="00C01495">
                  <w:rPr>
                    <w:noProof/>
                    <w:lang w:bidi="nl-NL"/>
                  </w:rPr>
                  <w:t>Dinsdag 20 Sep. JJJJ</w:t>
                </w:r>
              </w:sdtContent>
            </w:sdt>
          </w:p>
        </w:tc>
        <w:tc>
          <w:tcPr>
            <w:tcW w:w="6480" w:type="dxa"/>
            <w:gridSpan w:val="6"/>
            <w:tcBorders>
              <w:top w:val="nil"/>
              <w:left w:val="nil"/>
              <w:bottom w:val="nil"/>
              <w:right w:val="nil"/>
            </w:tcBorders>
            <w:vAlign w:val="center"/>
          </w:tcPr>
          <w:p w14:paraId="0A2A2381" w14:textId="77777777" w:rsidR="002768F0" w:rsidRPr="00C01495" w:rsidRDefault="00C843BF" w:rsidP="00D00973">
            <w:pPr>
              <w:pStyle w:val="Koptekst"/>
              <w:rPr>
                <w:noProof/>
              </w:rPr>
            </w:pPr>
            <w:sdt>
              <w:sdtPr>
                <w:rPr>
                  <w:noProof/>
                </w:rPr>
                <w:id w:val="-1622527682"/>
                <w:placeholder>
                  <w:docPart w:val="34CBE90300C44CFCA74991053DB04121"/>
                </w:placeholder>
                <w:showingPlcHdr/>
                <w15:appearance w15:val="hidden"/>
              </w:sdtPr>
              <w:sdtEndPr/>
              <w:sdtContent>
                <w:r w:rsidR="002768F0" w:rsidRPr="00C01495">
                  <w:rPr>
                    <w:noProof/>
                    <w:lang w:bidi="nl-NL"/>
                  </w:rPr>
                  <w:t>NIEUWS VANDAAG</w:t>
                </w:r>
              </w:sdtContent>
            </w:sdt>
          </w:p>
        </w:tc>
        <w:tc>
          <w:tcPr>
            <w:tcW w:w="3240" w:type="dxa"/>
            <w:tcBorders>
              <w:top w:val="nil"/>
              <w:left w:val="nil"/>
              <w:bottom w:val="nil"/>
              <w:right w:val="nil"/>
            </w:tcBorders>
            <w:vAlign w:val="center"/>
          </w:tcPr>
          <w:p w14:paraId="0DA0CF87" w14:textId="77777777" w:rsidR="002768F0" w:rsidRPr="00C01495" w:rsidRDefault="00C843BF" w:rsidP="00D00973">
            <w:pPr>
              <w:pStyle w:val="Mastheadkopie"/>
              <w:rPr>
                <w:noProof/>
              </w:rPr>
            </w:pPr>
            <w:sdt>
              <w:sdtPr>
                <w:rPr>
                  <w:noProof/>
                </w:rPr>
                <w:id w:val="1973706707"/>
                <w:placeholder>
                  <w:docPart w:val="3651264C84BF4DC78A9E5B0E3AD0D60A"/>
                </w:placeholder>
                <w:showingPlcHdr/>
                <w15:appearance w15:val="hidden"/>
              </w:sdtPr>
              <w:sdtEndPr/>
              <w:sdtContent>
                <w:r w:rsidR="002768F0" w:rsidRPr="00C01495">
                  <w:rPr>
                    <w:noProof/>
                    <w:lang w:bidi="nl-NL"/>
                  </w:rPr>
                  <w:t>Probleem #10</w:t>
                </w:r>
              </w:sdtContent>
            </w:sdt>
          </w:p>
        </w:tc>
      </w:tr>
      <w:tr w:rsidR="00DD7F4A" w:rsidRPr="00C01495" w14:paraId="40E59C2C" w14:textId="77777777" w:rsidTr="002768F0">
        <w:trPr>
          <w:trHeight w:val="19"/>
        </w:trPr>
        <w:tc>
          <w:tcPr>
            <w:tcW w:w="12968" w:type="dxa"/>
            <w:gridSpan w:val="9"/>
            <w:tcBorders>
              <w:top w:val="thickThinMediumGap" w:sz="24" w:space="0" w:color="auto"/>
              <w:left w:val="nil"/>
              <w:bottom w:val="nil"/>
              <w:right w:val="nil"/>
            </w:tcBorders>
          </w:tcPr>
          <w:p w14:paraId="36A05B91" w14:textId="77777777" w:rsidR="00DD7F4A" w:rsidRPr="00C01495" w:rsidRDefault="00DD7F4A" w:rsidP="00E034A1">
            <w:pPr>
              <w:pStyle w:val="Geenafstand"/>
              <w:rPr>
                <w:noProof/>
              </w:rPr>
            </w:pPr>
          </w:p>
        </w:tc>
      </w:tr>
      <w:tr w:rsidR="00F31919" w:rsidRPr="00C01495" w14:paraId="34994A99" w14:textId="77777777" w:rsidTr="00FE03A7">
        <w:trPr>
          <w:trHeight w:val="3564"/>
        </w:trPr>
        <w:tc>
          <w:tcPr>
            <w:tcW w:w="4320" w:type="dxa"/>
            <w:gridSpan w:val="2"/>
            <w:tcBorders>
              <w:top w:val="nil"/>
              <w:left w:val="nil"/>
              <w:bottom w:val="nil"/>
              <w:right w:val="nil"/>
            </w:tcBorders>
          </w:tcPr>
          <w:p w14:paraId="43A51D4D" w14:textId="77777777" w:rsidR="001D517B" w:rsidRPr="00C01495" w:rsidRDefault="00C843BF" w:rsidP="001D517B">
            <w:pPr>
              <w:pStyle w:val="Kleinenaamvanauteur"/>
              <w:rPr>
                <w:noProof/>
              </w:rPr>
            </w:pPr>
            <w:sdt>
              <w:sdtPr>
                <w:rPr>
                  <w:noProof/>
                </w:rPr>
                <w:id w:val="-1541193074"/>
                <w:placeholder>
                  <w:docPart w:val="80C94F27260341CB8845C5AEB73C38B6"/>
                </w:placeholder>
                <w:showingPlcHdr/>
                <w15:appearance w15:val="hidden"/>
              </w:sdtPr>
              <w:sdtEndPr/>
              <w:sdtContent>
                <w:r w:rsidR="001D517B" w:rsidRPr="00C01495">
                  <w:rPr>
                    <w:noProof/>
                    <w:lang w:bidi="nl-NL"/>
                  </w:rPr>
                  <w:t>Mirjam Nilsson</w:t>
                </w:r>
              </w:sdtContent>
            </w:sdt>
            <w:r w:rsidR="001D517B" w:rsidRPr="00C01495">
              <w:rPr>
                <w:noProof/>
                <w:lang w:bidi="nl-NL"/>
              </w:rPr>
              <w:t xml:space="preserve"> </w:t>
            </w:r>
          </w:p>
          <w:p w14:paraId="3061DA3B" w14:textId="77777777" w:rsidR="005F2B1B" w:rsidRPr="00C01495" w:rsidRDefault="005F2B1B" w:rsidP="00AE4980">
            <w:pPr>
              <w:pStyle w:val="Kleinenaamvanauteur"/>
              <w:spacing w:line="276" w:lineRule="auto"/>
              <w:rPr>
                <w:noProof/>
                <w:color w:val="000000" w:themeColor="text1"/>
                <w:sz w:val="12"/>
                <w:szCs w:val="12"/>
              </w:rPr>
            </w:pPr>
          </w:p>
          <w:sdt>
            <w:sdtPr>
              <w:rPr>
                <w:noProof/>
                <w:color w:val="000000" w:themeColor="text1"/>
              </w:rPr>
              <w:id w:val="1041553238"/>
              <w:placeholder>
                <w:docPart w:val="5393BA3E6D52453D819B14818A3475F4"/>
              </w:placeholder>
              <w:showingPlcHdr/>
              <w15:appearance w15:val="hidden"/>
            </w:sdtPr>
            <w:sdtEndPr/>
            <w:sdtContent>
              <w:p w14:paraId="34FDD94F" w14:textId="77777777" w:rsidR="009D5E5F" w:rsidRPr="00C01495" w:rsidRDefault="009D5E5F" w:rsidP="009D5E5F">
                <w:pPr>
                  <w:pStyle w:val="Titelvankleinartikel"/>
                  <w:rPr>
                    <w:rFonts w:asciiTheme="minorHAnsi" w:hAnsiTheme="minorHAnsi"/>
                    <w:noProof/>
                    <w:color w:val="000000" w:themeColor="text1"/>
                    <w:sz w:val="24"/>
                  </w:rPr>
                </w:pPr>
                <w:r w:rsidRPr="00C01495">
                  <w:rPr>
                    <w:noProof/>
                    <w:lang w:bidi="nl-NL"/>
                  </w:rPr>
                  <w:t>De scoop van de dag</w:t>
                </w:r>
              </w:p>
            </w:sdtContent>
          </w:sdt>
          <w:p w14:paraId="0986774E" w14:textId="77777777" w:rsidR="009D5E5F" w:rsidRPr="00C01495" w:rsidRDefault="00C843BF" w:rsidP="009D5E5F">
            <w:pPr>
              <w:pStyle w:val="Ondertitelvankleineartikel"/>
              <w:rPr>
                <w:rFonts w:ascii="Georgia Pro" w:hAnsi="Georgia Pro"/>
                <w:noProof/>
                <w:color w:val="000000" w:themeColor="text1"/>
                <w:sz w:val="24"/>
                <w:szCs w:val="24"/>
              </w:rPr>
            </w:pPr>
            <w:sdt>
              <w:sdtPr>
                <w:rPr>
                  <w:noProof/>
                </w:rPr>
                <w:id w:val="-2119440934"/>
                <w:placeholder>
                  <w:docPart w:val="7AF9A1FA6F4D4480AD13CE3F35DA3C1E"/>
                </w:placeholder>
                <w:showingPlcHdr/>
                <w15:appearance w15:val="hidden"/>
              </w:sdtPr>
              <w:sdtEndPr/>
              <w:sdtContent>
                <w:r w:rsidR="009D5E5F" w:rsidRPr="00C01495">
                  <w:rPr>
                    <w:noProof/>
                    <w:lang w:bidi="nl-NL"/>
                  </w:rPr>
                  <w:t>De meest recente updates</w:t>
                </w:r>
              </w:sdtContent>
            </w:sdt>
          </w:p>
          <w:p w14:paraId="069BA961" w14:textId="77777777" w:rsidR="00F31919" w:rsidRPr="00C01495" w:rsidRDefault="00F31919" w:rsidP="007212EC">
            <w:pPr>
              <w:rPr>
                <w:noProof/>
                <w:color w:val="000000" w:themeColor="text1"/>
              </w:rPr>
            </w:pPr>
            <w:r w:rsidRPr="00C01495">
              <w:rPr>
                <w:noProof/>
                <w:color w:val="000000" w:themeColor="text1"/>
                <w:lang w:bidi="nl-NL"/>
              </w:rPr>
              <w:drawing>
                <wp:inline distT="0" distB="0" distL="0" distR="0" wp14:anchorId="369414BE" wp14:editId="69EC7FDB">
                  <wp:extent cx="2596896" cy="1508760"/>
                  <wp:effectExtent l="0" t="0" r="0" b="0"/>
                  <wp:docPr id="10" name="Afbeelding 10" descr="Modern gebouw tegen een heldere lu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Modern gebouw tegen een heldere lucht"/>
                          <pic:cNvPicPr/>
                        </pic:nvPicPr>
                        <pic:blipFill rotWithShape="1">
                          <a:blip r:embed="rId19" cstate="print">
                            <a:extLst>
                              <a:ext uri="{BEBA8EAE-BF5A-486C-A8C5-ECC9F3942E4B}">
                                <a14:imgProps xmlns:a14="http://schemas.microsoft.com/office/drawing/2010/main">
                                  <a14:imgLayer r:embed="rId20">
                                    <a14:imgEffect>
                                      <a14:saturation sat="0"/>
                                    </a14:imgEffect>
                                  </a14:imgLayer>
                                </a14:imgProps>
                              </a:ext>
                              <a:ext uri="{28A0092B-C50C-407E-A947-70E740481C1C}">
                                <a14:useLocalDpi xmlns:a14="http://schemas.microsoft.com/office/drawing/2010/main" val="0"/>
                              </a:ext>
                            </a:extLst>
                          </a:blip>
                          <a:srcRect/>
                          <a:stretch/>
                        </pic:blipFill>
                        <pic:spPr bwMode="auto">
                          <a:xfrm>
                            <a:off x="0" y="0"/>
                            <a:ext cx="2596896" cy="1508760"/>
                          </a:xfrm>
                          <a:prstGeom prst="rect">
                            <a:avLst/>
                          </a:prstGeom>
                          <a:ln>
                            <a:noFill/>
                          </a:ln>
                          <a:extLst>
                            <a:ext uri="{53640926-AAD7-44D8-BBD7-CCE9431645EC}">
                              <a14:shadowObscured xmlns:a14="http://schemas.microsoft.com/office/drawing/2010/main"/>
                            </a:ext>
                          </a:extLst>
                        </pic:spPr>
                      </pic:pic>
                    </a:graphicData>
                  </a:graphic>
                </wp:inline>
              </w:drawing>
            </w:r>
          </w:p>
        </w:tc>
        <w:sdt>
          <w:sdtPr>
            <w:rPr>
              <w:noProof/>
            </w:rPr>
            <w:id w:val="-1226837878"/>
            <w:placeholder>
              <w:docPart w:val="849221E6D7A54106BCCF71DCED85200C"/>
            </w:placeholder>
            <w:showingPlcHdr/>
            <w15:appearance w15:val="hidden"/>
          </w:sdtPr>
          <w:sdtEndPr/>
          <w:sdtContent>
            <w:tc>
              <w:tcPr>
                <w:tcW w:w="4323" w:type="dxa"/>
                <w:gridSpan w:val="4"/>
                <w:vMerge w:val="restart"/>
                <w:tcBorders>
                  <w:top w:val="nil"/>
                  <w:left w:val="nil"/>
                  <w:bottom w:val="nil"/>
                  <w:right w:val="single" w:sz="4" w:space="0" w:color="auto"/>
                </w:tcBorders>
                <w:tcMar>
                  <w:left w:w="115" w:type="dxa"/>
                  <w:right w:w="216" w:type="dxa"/>
                </w:tcMar>
              </w:tcPr>
              <w:p w14:paraId="1CBDB100" w14:textId="77777777" w:rsidR="001D517B" w:rsidRPr="00C01495" w:rsidRDefault="001D517B" w:rsidP="001D517B">
                <w:pPr>
                  <w:rPr>
                    <w:noProof/>
                  </w:rPr>
                </w:pPr>
                <w:r w:rsidRPr="00C01495">
                  <w:rPr>
                    <w:noProof/>
                    <w:lang w:bidi="nl-NL"/>
                  </w:rPr>
                  <w:t xml:space="preserve">Als u wilt wijzigen hoe een afbeelding in uw document wordt weergegeven, klikt u erop om een knop met indelingsopties ernaast weer te geven. </w:t>
                </w:r>
              </w:p>
              <w:p w14:paraId="343C20C5" w14:textId="77777777" w:rsidR="001D517B" w:rsidRPr="00C01495" w:rsidRDefault="001D517B" w:rsidP="001D517B">
                <w:pPr>
                  <w:rPr>
                    <w:noProof/>
                  </w:rPr>
                </w:pPr>
                <w:r w:rsidRPr="00C01495">
                  <w:rPr>
                    <w:noProof/>
                    <w:lang w:bidi="nl-NL"/>
                  </w:rPr>
                  <w:t xml:space="preserve">U kunt ook thema’s en stijlen gebruiken om uw document consistent te maken. Wanneer u op Ontwerpen klikt en een nieuw thema kiest, worden de afbeeldingen, grafieken en SmartArt-afbeeldingen automatisch aangepast aan het thema. Wanneer u een stijl toepast, worden de kopteksten automatisch aangepast aan het nieuwe thema. </w:t>
                </w:r>
              </w:p>
              <w:p w14:paraId="01C20242" w14:textId="77777777" w:rsidR="001D517B" w:rsidRPr="00C01495" w:rsidRDefault="001D517B" w:rsidP="001D517B">
                <w:pPr>
                  <w:rPr>
                    <w:noProof/>
                  </w:rPr>
                </w:pPr>
                <w:r w:rsidRPr="00C01495">
                  <w:rPr>
                    <w:noProof/>
                    <w:lang w:bidi="nl-NL"/>
                  </w:rPr>
                  <w:t xml:space="preserve">Bespaar tijd in Word met nieuwe knoppen die worden weergegeven waar u ze nodig hebt. Als u wilt wijzigen hoe een afbeelding in uw document wordt weergegeven, klikt u erop om een knop met indelingsopties ernaast weer te geven. </w:t>
                </w:r>
              </w:p>
              <w:p w14:paraId="0ADD458B" w14:textId="77777777" w:rsidR="001D517B" w:rsidRPr="00C01495" w:rsidRDefault="001D517B" w:rsidP="001D517B">
                <w:pPr>
                  <w:rPr>
                    <w:noProof/>
                  </w:rPr>
                </w:pPr>
                <w:r w:rsidRPr="00C01495">
                  <w:rPr>
                    <w:noProof/>
                    <w:lang w:bidi="nl-NL"/>
                  </w:rPr>
                  <w:t xml:space="preserve">Wanneer u aan een tabel werkt, klikt u op de plaats waar u een rij of kolom wilt toevoegen, en klikt u vervolgens op het plusteken. En dankzij de nieuwe leesweergave is het lezen van documenten nog gemakkelijker. U kunt bepaalde delen van het document samenvouwen en u volledig concentreren op de gewenste inhoud. </w:t>
                </w:r>
              </w:p>
              <w:p w14:paraId="65C19560" w14:textId="77777777" w:rsidR="00F31919" w:rsidRPr="00C01495" w:rsidRDefault="001D517B" w:rsidP="001D517B">
                <w:pPr>
                  <w:rPr>
                    <w:noProof/>
                  </w:rPr>
                </w:pPr>
                <w:r w:rsidRPr="00C01495">
                  <w:rPr>
                    <w:noProof/>
                    <w:lang w:bidi="nl-NL"/>
                  </w:rPr>
                  <w:t>Als u wilt wijzigen hoe een afbeelding in uw document wordt weergegeven, klikt u erop om een knop met indelingsopties ernaast weer te geven.</w:t>
                </w:r>
              </w:p>
            </w:tc>
          </w:sdtContent>
        </w:sdt>
        <w:tc>
          <w:tcPr>
            <w:tcW w:w="4325" w:type="dxa"/>
            <w:gridSpan w:val="3"/>
            <w:vMerge w:val="restart"/>
            <w:tcBorders>
              <w:top w:val="nil"/>
              <w:left w:val="single" w:sz="4" w:space="0" w:color="auto"/>
              <w:bottom w:val="nil"/>
              <w:right w:val="nil"/>
            </w:tcBorders>
            <w:tcMar>
              <w:left w:w="216" w:type="dxa"/>
              <w:right w:w="115" w:type="dxa"/>
            </w:tcMar>
          </w:tcPr>
          <w:p w14:paraId="4E8C7754" w14:textId="77777777" w:rsidR="001D517B" w:rsidRPr="00C01495" w:rsidRDefault="00C843BF" w:rsidP="001D517B">
            <w:pPr>
              <w:pStyle w:val="Kleinenaamvanauteur"/>
              <w:rPr>
                <w:noProof/>
              </w:rPr>
            </w:pPr>
            <w:sdt>
              <w:sdtPr>
                <w:rPr>
                  <w:noProof/>
                </w:rPr>
                <w:id w:val="-459189461"/>
                <w:placeholder>
                  <w:docPart w:val="175355D061F444E0BD80024DB42E9CFC"/>
                </w:placeholder>
                <w:showingPlcHdr/>
                <w15:appearance w15:val="hidden"/>
              </w:sdtPr>
              <w:sdtEndPr/>
              <w:sdtContent>
                <w:r w:rsidR="001D517B" w:rsidRPr="00C01495">
                  <w:rPr>
                    <w:noProof/>
                    <w:lang w:bidi="nl-NL"/>
                  </w:rPr>
                  <w:t>Mirjam Nilsson</w:t>
                </w:r>
              </w:sdtContent>
            </w:sdt>
            <w:r w:rsidR="001D517B" w:rsidRPr="00C01495">
              <w:rPr>
                <w:noProof/>
                <w:lang w:bidi="nl-NL"/>
              </w:rPr>
              <w:t xml:space="preserve"> </w:t>
            </w:r>
          </w:p>
          <w:p w14:paraId="7DCABEE8" w14:textId="77777777" w:rsidR="005F2B1B" w:rsidRPr="00C01495" w:rsidRDefault="005F2B1B" w:rsidP="00AE4980">
            <w:pPr>
              <w:pStyle w:val="Kleinenaamvanauteur"/>
              <w:spacing w:line="276" w:lineRule="auto"/>
              <w:rPr>
                <w:noProof/>
                <w:color w:val="000000" w:themeColor="text1"/>
                <w:sz w:val="12"/>
                <w:szCs w:val="12"/>
              </w:rPr>
            </w:pPr>
          </w:p>
          <w:sdt>
            <w:sdtPr>
              <w:rPr>
                <w:noProof/>
                <w:color w:val="000000" w:themeColor="text1"/>
              </w:rPr>
              <w:id w:val="1948885578"/>
              <w:placeholder>
                <w:docPart w:val="8BA5A318DBF24B9BAFBC200F4CF84EA5"/>
              </w:placeholder>
              <w:showingPlcHdr/>
              <w15:appearance w15:val="hidden"/>
            </w:sdtPr>
            <w:sdtEndPr/>
            <w:sdtContent>
              <w:p w14:paraId="660AD1F9" w14:textId="77777777" w:rsidR="009D5E5F" w:rsidRPr="00C01495" w:rsidRDefault="009D5E5F" w:rsidP="009D5E5F">
                <w:pPr>
                  <w:pStyle w:val="Titelvankleinartikel"/>
                  <w:rPr>
                    <w:rFonts w:asciiTheme="minorHAnsi" w:hAnsiTheme="minorHAnsi"/>
                    <w:noProof/>
                    <w:color w:val="000000" w:themeColor="text1"/>
                    <w:sz w:val="24"/>
                  </w:rPr>
                </w:pPr>
                <w:r w:rsidRPr="00C01495">
                  <w:rPr>
                    <w:noProof/>
                    <w:lang w:bidi="nl-NL"/>
                  </w:rPr>
                  <w:t>De scoop van de dag</w:t>
                </w:r>
              </w:p>
            </w:sdtContent>
          </w:sdt>
          <w:p w14:paraId="48263BDC" w14:textId="77777777" w:rsidR="009D5E5F" w:rsidRPr="00C01495" w:rsidRDefault="00C843BF" w:rsidP="009D5E5F">
            <w:pPr>
              <w:pStyle w:val="Ondertitelvankleineartikel"/>
              <w:rPr>
                <w:noProof/>
              </w:rPr>
            </w:pPr>
            <w:sdt>
              <w:sdtPr>
                <w:rPr>
                  <w:noProof/>
                </w:rPr>
                <w:id w:val="-974994715"/>
                <w:placeholder>
                  <w:docPart w:val="44C18A485DB240BBB55C0E66A7412FF7"/>
                </w:placeholder>
                <w:showingPlcHdr/>
                <w15:appearance w15:val="hidden"/>
              </w:sdtPr>
              <w:sdtEndPr/>
              <w:sdtContent>
                <w:r w:rsidR="009D5E5F" w:rsidRPr="00C01495">
                  <w:rPr>
                    <w:noProof/>
                    <w:lang w:bidi="nl-NL"/>
                  </w:rPr>
                  <w:t>De meest recente updates</w:t>
                </w:r>
              </w:sdtContent>
            </w:sdt>
          </w:p>
          <w:p w14:paraId="7DD3512B" w14:textId="77777777" w:rsidR="00E034A1" w:rsidRPr="00C01495" w:rsidRDefault="00E034A1" w:rsidP="00D67E44">
            <w:pPr>
              <w:pStyle w:val="Geenafstand"/>
              <w:rPr>
                <w:noProof/>
              </w:rPr>
            </w:pPr>
          </w:p>
          <w:sdt>
            <w:sdtPr>
              <w:rPr>
                <w:noProof/>
                <w:color w:val="000000" w:themeColor="text1"/>
              </w:rPr>
              <w:id w:val="-331615867"/>
              <w:placeholder>
                <w:docPart w:val="7A20BA491D2F428A888906DD05B96E6B"/>
              </w:placeholder>
              <w:showingPlcHdr/>
              <w15:appearance w15:val="hidden"/>
            </w:sdtPr>
            <w:sdtEndPr/>
            <w:sdtContent>
              <w:p w14:paraId="2EDDCE31" w14:textId="77777777" w:rsidR="001D517B" w:rsidRPr="00C01495" w:rsidRDefault="001D517B" w:rsidP="001D517B">
                <w:pPr>
                  <w:rPr>
                    <w:noProof/>
                  </w:rPr>
                </w:pPr>
                <w:r w:rsidRPr="00C01495">
                  <w:rPr>
                    <w:noProof/>
                    <w:lang w:bidi="nl-NL"/>
                  </w:rPr>
                  <w:t xml:space="preserve">U kunt ook thema’s en stijlen gebruiken om uw document consistent te maken. Wanneer u op Ontwerpen klikt en een nieuw thema kiest, worden de afbeeldingen, grafieken en SmartArt-afbeeldingen automatisch aangepast aan het thema. Wanneer u een stijl toepast, worden de kopteksten automatisch aangepast aan het nieuwe thema. </w:t>
                </w:r>
              </w:p>
              <w:p w14:paraId="0E3BF31D" w14:textId="77777777" w:rsidR="001D517B" w:rsidRPr="00C01495" w:rsidRDefault="001D517B" w:rsidP="001D517B">
                <w:pPr>
                  <w:rPr>
                    <w:noProof/>
                  </w:rPr>
                </w:pPr>
                <w:r w:rsidRPr="00C01495">
                  <w:rPr>
                    <w:noProof/>
                    <w:lang w:bidi="nl-NL"/>
                  </w:rPr>
                  <w:t>Als u wilt wijzigen hoe een afbeelding in uw document wordt weergegeven, klikt u erop om een knop met indelingsopties ernaast weer te geven.</w:t>
                </w:r>
              </w:p>
            </w:sdtContent>
          </w:sdt>
          <w:p w14:paraId="2CEA53B0" w14:textId="77777777" w:rsidR="00F31919" w:rsidRPr="00C01495" w:rsidRDefault="001D517B" w:rsidP="00E034A1">
            <w:pPr>
              <w:pStyle w:val="Hoofdtekst"/>
              <w:rPr>
                <w:noProof/>
                <w:color w:val="000000" w:themeColor="text1"/>
              </w:rPr>
            </w:pPr>
            <w:r w:rsidRPr="00C01495">
              <w:rPr>
                <w:noProof/>
                <w:color w:val="000000" w:themeColor="text1"/>
                <w:lang w:bidi="nl-NL"/>
              </w:rPr>
              <w:drawing>
                <wp:inline distT="0" distB="0" distL="0" distR="0" wp14:anchorId="30F1F5A9" wp14:editId="4D6A2CF6">
                  <wp:extent cx="2616200" cy="1660525"/>
                  <wp:effectExtent l="0" t="0" r="0" b="0"/>
                  <wp:docPr id="13" name="Afbeelding 13" descr="Stadszicht met in de verte het Empire Stat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descr="Stadszicht met in de verte het Empire State Building"/>
                          <pic:cNvPicPr/>
                        </pic:nvPicPr>
                        <pic:blipFill rotWithShape="1">
                          <a:blip r:embed="rId21" cstate="print">
                            <a:extLst>
                              <a:ext uri="{BEBA8EAE-BF5A-486C-A8C5-ECC9F3942E4B}">
                                <a14:imgProps xmlns:a14="http://schemas.microsoft.com/office/drawing/2010/main">
                                  <a14:imgLayer r:embed="rId22">
                                    <a14:imgEffect>
                                      <a14:saturation sat="0"/>
                                    </a14:imgEffect>
                                  </a14:imgLayer>
                                </a14:imgProps>
                              </a:ext>
                              <a:ext uri="{28A0092B-C50C-407E-A947-70E740481C1C}">
                                <a14:useLocalDpi xmlns:a14="http://schemas.microsoft.com/office/drawing/2010/main" val="0"/>
                              </a:ext>
                            </a:extLst>
                          </a:blip>
                          <a:srcRect/>
                          <a:stretch/>
                        </pic:blipFill>
                        <pic:spPr bwMode="auto">
                          <a:xfrm>
                            <a:off x="0" y="0"/>
                            <a:ext cx="2616200" cy="1660525"/>
                          </a:xfrm>
                          <a:prstGeom prst="rect">
                            <a:avLst/>
                          </a:prstGeom>
                          <a:ln>
                            <a:noFill/>
                          </a:ln>
                          <a:extLst>
                            <a:ext uri="{53640926-AAD7-44D8-BBD7-CCE9431645EC}">
                              <a14:shadowObscured xmlns:a14="http://schemas.microsoft.com/office/drawing/2010/main"/>
                            </a:ext>
                          </a:extLst>
                        </pic:spPr>
                      </pic:pic>
                    </a:graphicData>
                  </a:graphic>
                </wp:inline>
              </w:drawing>
            </w:r>
          </w:p>
        </w:tc>
      </w:tr>
      <w:tr w:rsidR="00F31919" w:rsidRPr="00C01495" w14:paraId="41E63CE3" w14:textId="77777777" w:rsidTr="00FE03A7">
        <w:trPr>
          <w:trHeight w:val="1097"/>
        </w:trPr>
        <w:tc>
          <w:tcPr>
            <w:tcW w:w="4320" w:type="dxa"/>
            <w:gridSpan w:val="2"/>
            <w:tcBorders>
              <w:top w:val="nil"/>
              <w:left w:val="nil"/>
              <w:bottom w:val="nil"/>
              <w:right w:val="nil"/>
            </w:tcBorders>
            <w:vAlign w:val="center"/>
          </w:tcPr>
          <w:p w14:paraId="77CFAA3E" w14:textId="77777777" w:rsidR="00F31919" w:rsidRPr="00C01495" w:rsidRDefault="00C843BF" w:rsidP="001D517B">
            <w:pPr>
              <w:pStyle w:val="Fotobijschrift"/>
            </w:pPr>
            <w:sdt>
              <w:sdtPr>
                <w:id w:val="260879072"/>
                <w:placeholder>
                  <w:docPart w:val="C50EDE5B7AC946528279AB751CF4284B"/>
                </w:placeholder>
                <w:showingPlcHdr/>
                <w15:appearance w15:val="hidden"/>
              </w:sdtPr>
              <w:sdtEndPr/>
              <w:sdtContent>
                <w:r w:rsidR="001D517B" w:rsidRPr="00C01495">
                  <w:rPr>
                    <w:rStyle w:val="Tekstvantijdelijkeaanduiding"/>
                    <w:color w:val="auto"/>
                    <w:lang w:bidi="nl-NL"/>
                  </w:rPr>
                  <w:t>Afbeeldingsbijschrift: Om uw document er professioneel uit te laten zien, hebben de koptekst, de voettekst, het voorblad en de tekstvakken in Word een ontwerp in dezelfde stijl.</w:t>
                </w:r>
              </w:sdtContent>
            </w:sdt>
            <w:r w:rsidR="001D517B" w:rsidRPr="00C01495">
              <w:rPr>
                <w:lang w:bidi="nl-NL"/>
              </w:rPr>
              <w:t xml:space="preserve"> </w:t>
            </w:r>
          </w:p>
        </w:tc>
        <w:tc>
          <w:tcPr>
            <w:tcW w:w="4323" w:type="dxa"/>
            <w:gridSpan w:val="4"/>
            <w:vMerge/>
            <w:tcBorders>
              <w:top w:val="nil"/>
              <w:left w:val="nil"/>
              <w:bottom w:val="nil"/>
            </w:tcBorders>
            <w:tcMar>
              <w:left w:w="115" w:type="dxa"/>
              <w:right w:w="216" w:type="dxa"/>
            </w:tcMar>
          </w:tcPr>
          <w:p w14:paraId="74C3047B" w14:textId="77777777" w:rsidR="00F31919" w:rsidRPr="00C01495" w:rsidRDefault="00F31919" w:rsidP="00B767C0">
            <w:pPr>
              <w:pStyle w:val="Hoofdtekst"/>
              <w:rPr>
                <w:noProof/>
                <w:color w:val="000000" w:themeColor="text1"/>
              </w:rPr>
            </w:pPr>
          </w:p>
        </w:tc>
        <w:tc>
          <w:tcPr>
            <w:tcW w:w="4325" w:type="dxa"/>
            <w:gridSpan w:val="3"/>
            <w:vMerge/>
            <w:tcBorders>
              <w:top w:val="nil"/>
              <w:bottom w:val="nil"/>
              <w:right w:val="nil"/>
            </w:tcBorders>
            <w:tcMar>
              <w:left w:w="216" w:type="dxa"/>
              <w:right w:w="115" w:type="dxa"/>
            </w:tcMar>
          </w:tcPr>
          <w:p w14:paraId="788FDB8A" w14:textId="77777777" w:rsidR="00F31919" w:rsidRPr="00C01495" w:rsidRDefault="00F31919" w:rsidP="00AA5FE5">
            <w:pPr>
              <w:pStyle w:val="Kleinenaamvanauteur"/>
              <w:rPr>
                <w:noProof/>
                <w:color w:val="000000" w:themeColor="text1"/>
              </w:rPr>
            </w:pPr>
          </w:p>
        </w:tc>
      </w:tr>
      <w:tr w:rsidR="00F31919" w:rsidRPr="00C01495" w14:paraId="4F3D2BB4" w14:textId="77777777" w:rsidTr="00FE03A7">
        <w:trPr>
          <w:trHeight w:val="2205"/>
        </w:trPr>
        <w:sdt>
          <w:sdtPr>
            <w:rPr>
              <w:noProof/>
            </w:rPr>
            <w:id w:val="-310100205"/>
            <w:placeholder>
              <w:docPart w:val="B43CABD047DB4347BC5652465DE08C92"/>
            </w:placeholder>
            <w:showingPlcHdr/>
            <w15:appearance w15:val="hidden"/>
          </w:sdtPr>
          <w:sdtEndPr/>
          <w:sdtContent>
            <w:tc>
              <w:tcPr>
                <w:tcW w:w="4320" w:type="dxa"/>
                <w:gridSpan w:val="2"/>
                <w:vMerge w:val="restart"/>
                <w:tcBorders>
                  <w:top w:val="nil"/>
                  <w:left w:val="nil"/>
                  <w:bottom w:val="nil"/>
                  <w:right w:val="nil"/>
                </w:tcBorders>
                <w:tcMar>
                  <w:top w:w="216" w:type="dxa"/>
                  <w:left w:w="115" w:type="dxa"/>
                  <w:right w:w="115" w:type="dxa"/>
                </w:tcMar>
              </w:tcPr>
              <w:p w14:paraId="38BA9EC4" w14:textId="77777777" w:rsidR="001D517B" w:rsidRPr="00C01495" w:rsidRDefault="001D517B" w:rsidP="001D517B">
                <w:pPr>
                  <w:rPr>
                    <w:noProof/>
                  </w:rPr>
                </w:pPr>
                <w:r w:rsidRPr="00C01495">
                  <w:rPr>
                    <w:noProof/>
                    <w:lang w:bidi="nl-NL"/>
                  </w:rPr>
                  <w:t xml:space="preserve">Om uw document er professioneel uit te laten zien, hebben de koptekst, de voettekst, het voorblad en de tekstvakken in Word een ontwerp in dezelfde stijl. U kunt bijvoorbeeld een voorblad, koptekst of kantlijnartikel toevoegen in dezelfde stijl. </w:t>
                </w:r>
              </w:p>
              <w:p w14:paraId="6A6997EC" w14:textId="77777777" w:rsidR="00F31919" w:rsidRPr="00C01495" w:rsidRDefault="001D517B" w:rsidP="001D517B">
                <w:pPr>
                  <w:rPr>
                    <w:noProof/>
                  </w:rPr>
                </w:pPr>
                <w:r w:rsidRPr="00C01495">
                  <w:rPr>
                    <w:noProof/>
                    <w:lang w:bidi="nl-NL"/>
                  </w:rPr>
                  <w:t>Klik op Invoegen en kies de gewenste elementen uit de verschillende galerieën. Bespaar tijd in Word met nieuwe knoppen die worden weergegeven waar u ze nodig hebt.</w:t>
                </w:r>
              </w:p>
            </w:tc>
          </w:sdtContent>
        </w:sdt>
        <w:tc>
          <w:tcPr>
            <w:tcW w:w="4323" w:type="dxa"/>
            <w:gridSpan w:val="4"/>
            <w:vMerge/>
            <w:tcBorders>
              <w:top w:val="nil"/>
              <w:left w:val="nil"/>
              <w:bottom w:val="nil"/>
            </w:tcBorders>
            <w:tcMar>
              <w:left w:w="115" w:type="dxa"/>
              <w:right w:w="216" w:type="dxa"/>
            </w:tcMar>
          </w:tcPr>
          <w:p w14:paraId="6FF626F4" w14:textId="77777777" w:rsidR="00F31919" w:rsidRPr="00C01495" w:rsidRDefault="00F31919" w:rsidP="00B767C0">
            <w:pPr>
              <w:pStyle w:val="Hoofdtekst"/>
              <w:rPr>
                <w:noProof/>
                <w:color w:val="000000" w:themeColor="text1"/>
              </w:rPr>
            </w:pPr>
          </w:p>
        </w:tc>
        <w:tc>
          <w:tcPr>
            <w:tcW w:w="4325" w:type="dxa"/>
            <w:gridSpan w:val="3"/>
            <w:vMerge/>
            <w:tcBorders>
              <w:top w:val="nil"/>
              <w:bottom w:val="nil"/>
              <w:right w:val="nil"/>
            </w:tcBorders>
            <w:tcMar>
              <w:left w:w="216" w:type="dxa"/>
              <w:right w:w="115" w:type="dxa"/>
            </w:tcMar>
          </w:tcPr>
          <w:p w14:paraId="51413FE6" w14:textId="77777777" w:rsidR="00F31919" w:rsidRPr="00C01495" w:rsidRDefault="00F31919" w:rsidP="00AA5FE5">
            <w:pPr>
              <w:pStyle w:val="Kleinenaamvanauteur"/>
              <w:rPr>
                <w:noProof/>
                <w:color w:val="000000" w:themeColor="text1"/>
              </w:rPr>
            </w:pPr>
          </w:p>
        </w:tc>
      </w:tr>
      <w:tr w:rsidR="00F31919" w:rsidRPr="00C01495" w14:paraId="27A20139" w14:textId="77777777" w:rsidTr="00FE03A7">
        <w:trPr>
          <w:trHeight w:val="20"/>
        </w:trPr>
        <w:tc>
          <w:tcPr>
            <w:tcW w:w="4320" w:type="dxa"/>
            <w:gridSpan w:val="2"/>
            <w:vMerge/>
            <w:tcBorders>
              <w:top w:val="nil"/>
              <w:left w:val="nil"/>
              <w:bottom w:val="nil"/>
              <w:right w:val="nil"/>
            </w:tcBorders>
            <w:tcMar>
              <w:top w:w="216" w:type="dxa"/>
              <w:left w:w="115" w:type="dxa"/>
              <w:right w:w="115" w:type="dxa"/>
            </w:tcMar>
          </w:tcPr>
          <w:p w14:paraId="78C2675D" w14:textId="77777777" w:rsidR="00F31919" w:rsidRPr="00C01495" w:rsidRDefault="00F31919" w:rsidP="007212EC">
            <w:pPr>
              <w:pStyle w:val="Hoofdtekst"/>
              <w:rPr>
                <w:noProof/>
                <w:color w:val="000000" w:themeColor="text1"/>
              </w:rPr>
            </w:pPr>
          </w:p>
        </w:tc>
        <w:tc>
          <w:tcPr>
            <w:tcW w:w="4323" w:type="dxa"/>
            <w:gridSpan w:val="4"/>
            <w:vMerge/>
            <w:tcBorders>
              <w:top w:val="nil"/>
              <w:left w:val="nil"/>
              <w:bottom w:val="nil"/>
            </w:tcBorders>
            <w:tcMar>
              <w:left w:w="115" w:type="dxa"/>
              <w:right w:w="216" w:type="dxa"/>
            </w:tcMar>
          </w:tcPr>
          <w:p w14:paraId="550445DB" w14:textId="77777777" w:rsidR="00F31919" w:rsidRPr="00C01495" w:rsidRDefault="00F31919" w:rsidP="00B767C0">
            <w:pPr>
              <w:pStyle w:val="Hoofdtekst"/>
              <w:rPr>
                <w:noProof/>
                <w:color w:val="000000" w:themeColor="text1"/>
              </w:rPr>
            </w:pPr>
          </w:p>
        </w:tc>
        <w:tc>
          <w:tcPr>
            <w:tcW w:w="4325" w:type="dxa"/>
            <w:gridSpan w:val="3"/>
            <w:tcBorders>
              <w:top w:val="nil"/>
              <w:left w:val="single" w:sz="4" w:space="0" w:color="auto"/>
              <w:bottom w:val="nil"/>
              <w:right w:val="nil"/>
            </w:tcBorders>
            <w:tcMar>
              <w:left w:w="216" w:type="dxa"/>
              <w:right w:w="115" w:type="dxa"/>
            </w:tcMar>
          </w:tcPr>
          <w:p w14:paraId="1FF8D221" w14:textId="77777777" w:rsidR="00F31919" w:rsidRPr="00C01495" w:rsidRDefault="00C843BF" w:rsidP="00E034A1">
            <w:pPr>
              <w:pStyle w:val="Fotobijschrift"/>
            </w:pPr>
            <w:sdt>
              <w:sdtPr>
                <w:id w:val="-851650272"/>
                <w:placeholder>
                  <w:docPart w:val="F2803BEA634045E9AE305B3EA9152838"/>
                </w:placeholder>
                <w:showingPlcHdr/>
                <w15:appearance w15:val="hidden"/>
              </w:sdtPr>
              <w:sdtEndPr/>
              <w:sdtContent>
                <w:r w:rsidR="00E034A1" w:rsidRPr="00C01495">
                  <w:rPr>
                    <w:rStyle w:val="Tekstvantijdelijkeaanduiding"/>
                    <w:color w:val="auto"/>
                    <w:lang w:bidi="nl-NL"/>
                  </w:rPr>
                  <w:t>Afbeeldingsbijschrift: Om uw document er professioneel uit te laten zien, hebben de koptekst, de voettekst, het voorblad en de tekstvakken in Word een ontwerp in dezelfde stijl.</w:t>
                </w:r>
              </w:sdtContent>
            </w:sdt>
            <w:r w:rsidR="00E034A1" w:rsidRPr="00C01495">
              <w:rPr>
                <w:lang w:bidi="nl-NL"/>
              </w:rPr>
              <w:t xml:space="preserve"> </w:t>
            </w:r>
          </w:p>
        </w:tc>
      </w:tr>
      <w:tr w:rsidR="00DD7F4A" w:rsidRPr="00C01495" w14:paraId="15BD7466" w14:textId="77777777" w:rsidTr="00FE03A7">
        <w:trPr>
          <w:trHeight w:val="19"/>
        </w:trPr>
        <w:tc>
          <w:tcPr>
            <w:tcW w:w="12968" w:type="dxa"/>
            <w:gridSpan w:val="9"/>
            <w:tcBorders>
              <w:top w:val="nil"/>
              <w:left w:val="nil"/>
              <w:bottom w:val="thickThinMediumGap" w:sz="24" w:space="0" w:color="auto"/>
              <w:right w:val="nil"/>
            </w:tcBorders>
          </w:tcPr>
          <w:p w14:paraId="0D15BB41" w14:textId="77777777" w:rsidR="00DD7F4A" w:rsidRPr="00C01495" w:rsidRDefault="00DD7F4A" w:rsidP="00E034A1">
            <w:pPr>
              <w:pStyle w:val="Geenafstand"/>
              <w:rPr>
                <w:noProof/>
              </w:rPr>
            </w:pPr>
          </w:p>
        </w:tc>
      </w:tr>
      <w:tr w:rsidR="005A1800" w:rsidRPr="00C01495" w14:paraId="1829124E" w14:textId="77777777" w:rsidTr="002768F0">
        <w:trPr>
          <w:trHeight w:val="5145"/>
        </w:trPr>
        <w:tc>
          <w:tcPr>
            <w:tcW w:w="12968" w:type="dxa"/>
            <w:gridSpan w:val="9"/>
            <w:tcBorders>
              <w:top w:val="thickThinMediumGap" w:sz="24" w:space="0" w:color="auto"/>
              <w:left w:val="nil"/>
              <w:bottom w:val="nil"/>
              <w:right w:val="nil"/>
            </w:tcBorders>
            <w:tcMar>
              <w:top w:w="288" w:type="dxa"/>
              <w:left w:w="115" w:type="dxa"/>
              <w:right w:w="115" w:type="dxa"/>
            </w:tcMar>
          </w:tcPr>
          <w:p w14:paraId="202720FB" w14:textId="77777777" w:rsidR="005A1800" w:rsidRPr="00C01495" w:rsidRDefault="005A1800" w:rsidP="00E034A1">
            <w:pPr>
              <w:pStyle w:val="Geenafstand"/>
              <w:rPr>
                <w:noProof/>
              </w:rPr>
            </w:pPr>
            <w:r w:rsidRPr="00C01495">
              <w:rPr>
                <w:noProof/>
                <w:lang w:bidi="nl-NL"/>
              </w:rPr>
              <w:drawing>
                <wp:inline distT="0" distB="0" distL="0" distR="0" wp14:anchorId="7D4BA7AA" wp14:editId="5A6C1DD7">
                  <wp:extent cx="8033385" cy="3352800"/>
                  <wp:effectExtent l="0" t="0" r="5715" b="0"/>
                  <wp:docPr id="9" name="Afbeelding 9" descr="Ondergrondse voetgangerstu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Ondergrondse voetgangerstunnel"/>
                          <pic:cNvPicPr/>
                        </pic:nvPicPr>
                        <pic:blipFill rotWithShape="1">
                          <a:blip r:embed="rId23" cstate="print">
                            <a:extLst>
                              <a:ext uri="{BEBA8EAE-BF5A-486C-A8C5-ECC9F3942E4B}">
                                <a14:imgProps xmlns:a14="http://schemas.microsoft.com/office/drawing/2010/main">
                                  <a14:imgLayer r:embed="rId24">
                                    <a14:imgEffect>
                                      <a14:saturation sat="0"/>
                                    </a14:imgEffect>
                                  </a14:imgLayer>
                                </a14:imgProps>
                              </a:ext>
                              <a:ext uri="{28A0092B-C50C-407E-A947-70E740481C1C}">
                                <a14:useLocalDpi xmlns:a14="http://schemas.microsoft.com/office/drawing/2010/main" val="0"/>
                              </a:ext>
                            </a:extLst>
                          </a:blip>
                          <a:srcRect/>
                          <a:stretch/>
                        </pic:blipFill>
                        <pic:spPr bwMode="auto">
                          <a:xfrm>
                            <a:off x="0" y="0"/>
                            <a:ext cx="8033657" cy="3352914"/>
                          </a:xfrm>
                          <a:prstGeom prst="rect">
                            <a:avLst/>
                          </a:prstGeom>
                          <a:ln>
                            <a:noFill/>
                          </a:ln>
                          <a:extLst>
                            <a:ext uri="{53640926-AAD7-44D8-BBD7-CCE9431645EC}">
                              <a14:shadowObscured xmlns:a14="http://schemas.microsoft.com/office/drawing/2010/main"/>
                            </a:ext>
                          </a:extLst>
                        </pic:spPr>
                      </pic:pic>
                    </a:graphicData>
                  </a:graphic>
                </wp:inline>
              </w:drawing>
            </w:r>
          </w:p>
        </w:tc>
      </w:tr>
      <w:tr w:rsidR="00813EA3" w:rsidRPr="00C01495" w14:paraId="4C3CFF79" w14:textId="77777777" w:rsidTr="002768F0">
        <w:trPr>
          <w:trHeight w:val="864"/>
        </w:trPr>
        <w:tc>
          <w:tcPr>
            <w:tcW w:w="12968" w:type="dxa"/>
            <w:gridSpan w:val="9"/>
            <w:tcBorders>
              <w:top w:val="nil"/>
              <w:left w:val="nil"/>
              <w:bottom w:val="nil"/>
              <w:right w:val="nil"/>
            </w:tcBorders>
            <w:vAlign w:val="center"/>
          </w:tcPr>
          <w:p w14:paraId="7AAFFAFF" w14:textId="77777777" w:rsidR="00813EA3" w:rsidRPr="00C01495" w:rsidRDefault="00C843BF" w:rsidP="00E034A1">
            <w:pPr>
              <w:pStyle w:val="Fotobijschrift"/>
            </w:pPr>
            <w:sdt>
              <w:sdtPr>
                <w:id w:val="-274022770"/>
                <w:placeholder>
                  <w:docPart w:val="097975855A6C41BA9308064B07FB5881"/>
                </w:placeholder>
                <w:showingPlcHdr/>
                <w15:appearance w15:val="hidden"/>
              </w:sdtPr>
              <w:sdtEndPr/>
              <w:sdtContent>
                <w:r w:rsidR="00E034A1" w:rsidRPr="00C01495">
                  <w:rPr>
                    <w:lang w:bidi="nl-NL"/>
                  </w:rPr>
                  <w:t>Afbeeldingsbijschrift: Om uw document er professioneel uit te laten zien, hebben de koptekst, de voettekst, het voorblad en de tekstvakken in Word een ontwerp in dezelfde stijl.</w:t>
                </w:r>
              </w:sdtContent>
            </w:sdt>
            <w:r w:rsidR="00E034A1" w:rsidRPr="00C01495">
              <w:rPr>
                <w:lang w:bidi="nl-NL"/>
              </w:rPr>
              <w:t xml:space="preserve"> </w:t>
            </w:r>
          </w:p>
        </w:tc>
      </w:tr>
      <w:tr w:rsidR="00813EA3" w:rsidRPr="00C01495" w14:paraId="10D00B7C" w14:textId="77777777" w:rsidTr="002768F0">
        <w:trPr>
          <w:trHeight w:val="1480"/>
        </w:trPr>
        <w:tc>
          <w:tcPr>
            <w:tcW w:w="12968" w:type="dxa"/>
            <w:gridSpan w:val="9"/>
            <w:tcBorders>
              <w:top w:val="nil"/>
              <w:left w:val="nil"/>
              <w:bottom w:val="nil"/>
              <w:right w:val="nil"/>
            </w:tcBorders>
            <w:tcMar>
              <w:bottom w:w="144" w:type="dxa"/>
            </w:tcMar>
          </w:tcPr>
          <w:p w14:paraId="5B21A217" w14:textId="77777777" w:rsidR="001D517B" w:rsidRPr="00C01495" w:rsidRDefault="00C843BF" w:rsidP="001D517B">
            <w:pPr>
              <w:pStyle w:val="Grotenaamvanauteur"/>
              <w:rPr>
                <w:noProof/>
              </w:rPr>
            </w:pPr>
            <w:sdt>
              <w:sdtPr>
                <w:rPr>
                  <w:noProof/>
                </w:rPr>
                <w:id w:val="-422568543"/>
                <w:placeholder>
                  <w:docPart w:val="58E6091040124CFEB4706BD03C6BFFEE"/>
                </w:placeholder>
                <w:showingPlcHdr/>
                <w15:appearance w15:val="hidden"/>
              </w:sdtPr>
              <w:sdtEndPr/>
              <w:sdtContent>
                <w:r w:rsidR="001D517B" w:rsidRPr="00C01495">
                  <w:rPr>
                    <w:noProof/>
                    <w:lang w:bidi="nl-NL"/>
                  </w:rPr>
                  <w:t>Mirjam Nilsson</w:t>
                </w:r>
              </w:sdtContent>
            </w:sdt>
            <w:r w:rsidR="001D517B" w:rsidRPr="00C01495">
              <w:rPr>
                <w:noProof/>
                <w:lang w:bidi="nl-NL"/>
              </w:rPr>
              <w:t xml:space="preserve"> </w:t>
            </w:r>
          </w:p>
          <w:p w14:paraId="34544418" w14:textId="77777777" w:rsidR="005F2B1B" w:rsidRPr="00C01495" w:rsidRDefault="005F2B1B" w:rsidP="00AE4980">
            <w:pPr>
              <w:pStyle w:val="Kleinenaamvanauteur"/>
              <w:spacing w:line="276" w:lineRule="auto"/>
              <w:rPr>
                <w:noProof/>
                <w:color w:val="000000" w:themeColor="text1"/>
                <w:sz w:val="18"/>
                <w:szCs w:val="18"/>
              </w:rPr>
            </w:pPr>
          </w:p>
          <w:p w14:paraId="1FC50A3D" w14:textId="77777777" w:rsidR="00B767C0" w:rsidRPr="00C01495" w:rsidRDefault="00C843BF" w:rsidP="005B7C41">
            <w:pPr>
              <w:pStyle w:val="Grotetitelvanartikel"/>
              <w:rPr>
                <w:noProof/>
              </w:rPr>
            </w:pPr>
            <w:sdt>
              <w:sdtPr>
                <w:rPr>
                  <w:noProof/>
                </w:rPr>
                <w:id w:val="2059047865"/>
                <w:placeholder>
                  <w:docPart w:val="DD4E92CFD8B54E64A3CD36741BEBFD7B"/>
                </w:placeholder>
                <w:showingPlcHdr/>
                <w15:appearance w15:val="hidden"/>
              </w:sdtPr>
              <w:sdtEndPr/>
              <w:sdtContent>
                <w:r w:rsidR="005B7C41" w:rsidRPr="00C01495">
                  <w:rPr>
                    <w:noProof/>
                    <w:lang w:bidi="nl-NL"/>
                  </w:rPr>
                  <w:t>Het laatste laatste nieuws van de dag</w:t>
                </w:r>
              </w:sdtContent>
            </w:sdt>
            <w:r w:rsidR="005B7C41" w:rsidRPr="00C01495">
              <w:rPr>
                <w:noProof/>
                <w:lang w:bidi="nl-NL"/>
              </w:rPr>
              <w:t xml:space="preserve"> </w:t>
            </w:r>
          </w:p>
          <w:p w14:paraId="65267E81" w14:textId="77777777" w:rsidR="00813EA3" w:rsidRPr="00C01495" w:rsidRDefault="00C843BF" w:rsidP="005B7C41">
            <w:pPr>
              <w:pStyle w:val="Groteondertitelvanartikel"/>
              <w:rPr>
                <w:noProof/>
              </w:rPr>
            </w:pPr>
            <w:sdt>
              <w:sdtPr>
                <w:rPr>
                  <w:noProof/>
                </w:rPr>
                <w:id w:val="-1230459100"/>
                <w:placeholder>
                  <w:docPart w:val="754E1E55C1824A20AB43F0C40E54DD1D"/>
                </w:placeholder>
                <w:showingPlcHdr/>
                <w15:appearance w15:val="hidden"/>
              </w:sdtPr>
              <w:sdtEndPr/>
              <w:sdtContent>
                <w:r w:rsidR="005B7C41" w:rsidRPr="00C01495">
                  <w:rPr>
                    <w:noProof/>
                    <w:lang w:bidi="nl-NL"/>
                  </w:rPr>
                  <w:t>De meest recente updates om u door de dag te helpen</w:t>
                </w:r>
              </w:sdtContent>
            </w:sdt>
            <w:r w:rsidR="005B7C41" w:rsidRPr="00C01495">
              <w:rPr>
                <w:noProof/>
                <w:lang w:bidi="nl-NL"/>
              </w:rPr>
              <w:t xml:space="preserve"> </w:t>
            </w:r>
          </w:p>
        </w:tc>
      </w:tr>
      <w:tr w:rsidR="00813EA3" w:rsidRPr="00C01495" w14:paraId="255D2335" w14:textId="77777777" w:rsidTr="002768F0">
        <w:trPr>
          <w:trHeight w:val="2781"/>
        </w:trPr>
        <w:sdt>
          <w:sdtPr>
            <w:rPr>
              <w:noProof/>
            </w:rPr>
            <w:id w:val="-2127148327"/>
            <w:placeholder>
              <w:docPart w:val="25C101578D4144FE977A084A8B6AA0C7"/>
            </w:placeholder>
            <w:showingPlcHdr/>
            <w15:appearance w15:val="hidden"/>
          </w:sdtPr>
          <w:sdtEndPr/>
          <w:sdtContent>
            <w:tc>
              <w:tcPr>
                <w:tcW w:w="6482" w:type="dxa"/>
                <w:gridSpan w:val="4"/>
                <w:tcBorders>
                  <w:top w:val="nil"/>
                  <w:left w:val="nil"/>
                  <w:bottom w:val="nil"/>
                  <w:right w:val="nil"/>
                </w:tcBorders>
                <w:tcMar>
                  <w:left w:w="115" w:type="dxa"/>
                  <w:bottom w:w="144" w:type="dxa"/>
                  <w:right w:w="216" w:type="dxa"/>
                </w:tcMar>
              </w:tcPr>
              <w:p w14:paraId="185547C0" w14:textId="77777777" w:rsidR="005B7C41" w:rsidRPr="00C01495" w:rsidRDefault="005B7C41" w:rsidP="005B7C41">
                <w:pPr>
                  <w:rPr>
                    <w:noProof/>
                  </w:rPr>
                </w:pPr>
                <w:r w:rsidRPr="00C01495">
                  <w:rPr>
                    <w:noProof/>
                    <w:lang w:bidi="nl-NL"/>
                  </w:rPr>
                  <w:t xml:space="preserve">Om uw document er professioneel uit te laten zien, hebben de koptekst, de voettekst, het voorblad en de tekstvakken in Word een ontwerp in dezelfde stijl. U kunt bijvoorbeeld een voorblad, koptekst of kantlijnartikel toevoegen in dezelfde stijl. Klik op Invoegen en kies de gewenste elementen uit de verschillende galerieën. </w:t>
                </w:r>
              </w:p>
              <w:p w14:paraId="1AAE50F7" w14:textId="77777777" w:rsidR="00794C1C" w:rsidRPr="00C01495" w:rsidRDefault="005B7C41" w:rsidP="005B7C41">
                <w:pPr>
                  <w:rPr>
                    <w:noProof/>
                  </w:rPr>
                </w:pPr>
                <w:r w:rsidRPr="00C01495">
                  <w:rPr>
                    <w:noProof/>
                    <w:lang w:bidi="nl-NL"/>
                  </w:rPr>
                  <w:t>Bespaar tijd in Word met nieuwe knoppen die worden weergegeven waar u ze nodig hebt. Als u wilt wijzigen hoe een afbeelding in uw document wordt weergegeven, klikt u erop om een knop met indelingsopties ernaast weer te geven. U kunt ook thema’s en stijlen gebruiken om uw document consistent te maken. Wanneer u op Ontwerpen klikt en een nieuw Thema kiest, worden de afbeeldingen,</w:t>
                </w:r>
                <w:r w:rsidR="00772098">
                  <w:rPr>
                    <w:noProof/>
                    <w:lang w:bidi="nl-NL"/>
                  </w:rPr>
                  <w:t xml:space="preserve"> </w:t>
                </w:r>
                <w:r w:rsidR="00772098" w:rsidRPr="00C01495">
                  <w:rPr>
                    <w:noProof/>
                    <w:lang w:bidi="nl-NL"/>
                  </w:rPr>
                  <w:t xml:space="preserve">grafieken en SmartArt-afbeeldingen aan uw nieuwe </w:t>
                </w:r>
              </w:p>
            </w:tc>
          </w:sdtContent>
        </w:sdt>
        <w:sdt>
          <w:sdtPr>
            <w:rPr>
              <w:noProof/>
            </w:rPr>
            <w:id w:val="1531301450"/>
            <w:placeholder>
              <w:docPart w:val="AC0EB6104228405EB105C33328AD2300"/>
            </w:placeholder>
            <w:showingPlcHdr/>
            <w15:appearance w15:val="hidden"/>
          </w:sdtPr>
          <w:sdtEndPr/>
          <w:sdtContent>
            <w:tc>
              <w:tcPr>
                <w:tcW w:w="6486" w:type="dxa"/>
                <w:gridSpan w:val="5"/>
                <w:tcBorders>
                  <w:top w:val="nil"/>
                  <w:left w:val="nil"/>
                  <w:bottom w:val="nil"/>
                  <w:right w:val="nil"/>
                </w:tcBorders>
                <w:tcMar>
                  <w:left w:w="216" w:type="dxa"/>
                  <w:bottom w:w="144" w:type="dxa"/>
                  <w:right w:w="115" w:type="dxa"/>
                </w:tcMar>
              </w:tcPr>
              <w:p w14:paraId="2C64E0C2" w14:textId="77777777" w:rsidR="005B7C41" w:rsidRPr="00C01495" w:rsidRDefault="00072BFC" w:rsidP="005B7C41">
                <w:pPr>
                  <w:rPr>
                    <w:noProof/>
                  </w:rPr>
                </w:pPr>
                <w:r w:rsidRPr="00C01495">
                  <w:rPr>
                    <w:noProof/>
                    <w:lang w:bidi="nl-NL"/>
                  </w:rPr>
                  <w:t>thema aangepast.</w:t>
                </w:r>
                <w:r>
                  <w:rPr>
                    <w:noProof/>
                    <w:lang w:bidi="nl-NL"/>
                  </w:rPr>
                  <w:t xml:space="preserve"> </w:t>
                </w:r>
                <w:r w:rsidR="005B7C41" w:rsidRPr="00C01495">
                  <w:rPr>
                    <w:noProof/>
                    <w:lang w:bidi="nl-NL"/>
                  </w:rPr>
                  <w:t xml:space="preserve">Wanneer u een stijl toepast, worden de kopteksten automatisch aangepast aan het nieuwe thema. </w:t>
                </w:r>
              </w:p>
              <w:p w14:paraId="350F41D4" w14:textId="77777777" w:rsidR="009F4A41" w:rsidRPr="00C01495" w:rsidRDefault="005B7C41" w:rsidP="005B7C41">
                <w:pPr>
                  <w:rPr>
                    <w:noProof/>
                  </w:rPr>
                </w:pPr>
                <w:r w:rsidRPr="00C01495">
                  <w:rPr>
                    <w:noProof/>
                    <w:lang w:bidi="nl-NL"/>
                  </w:rPr>
                  <w:t>Bespaar tijd in Word met nieuwe knoppen die worden weergegeven waar u ze nodig hebt. Als u wilt wijzigen hoe een afbeelding in uw document wordt weergegeven, klikt u erop om een knop met indelingsopties ernaast weer te geven. Wanneer u aan een tabel werkt, klikt u op de plaats waar u een rij of kolom wilt toevoegen, en klikt u vervolgens op het plusteken. En dankzij de nieuwe leesweergave is het lezen van documenten nog gemakkelijker. U kunt bepaalde delen van het document samenvouwen en u volledig concentreren op de gewenste inhoud.</w:t>
                </w:r>
              </w:p>
            </w:tc>
          </w:sdtContent>
        </w:sdt>
      </w:tr>
      <w:tr w:rsidR="0010319C" w:rsidRPr="00C01495" w14:paraId="10B28C8F" w14:textId="77777777" w:rsidTr="00FE03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 w:type="dxa"/>
          <w:trHeight w:val="89"/>
        </w:trPr>
        <w:tc>
          <w:tcPr>
            <w:tcW w:w="5940" w:type="dxa"/>
            <w:gridSpan w:val="3"/>
            <w:tcBorders>
              <w:bottom w:val="thinThickSmallGap" w:sz="24" w:space="0" w:color="auto"/>
            </w:tcBorders>
            <w:tcMar>
              <w:left w:w="0" w:type="dxa"/>
              <w:bottom w:w="0" w:type="dxa"/>
              <w:right w:w="0" w:type="dxa"/>
            </w:tcMar>
          </w:tcPr>
          <w:p w14:paraId="011C5CC8" w14:textId="77777777" w:rsidR="0010319C" w:rsidRPr="00C01495" w:rsidRDefault="0010319C" w:rsidP="0010319C">
            <w:pPr>
              <w:pStyle w:val="Geenafstand"/>
              <w:rPr>
                <w:noProof/>
              </w:rPr>
            </w:pPr>
          </w:p>
        </w:tc>
        <w:tc>
          <w:tcPr>
            <w:tcW w:w="1080" w:type="dxa"/>
            <w:gridSpan w:val="2"/>
            <w:vMerge w:val="restart"/>
            <w:tcMar>
              <w:left w:w="115" w:type="dxa"/>
              <w:right w:w="115" w:type="dxa"/>
            </w:tcMar>
            <w:vAlign w:val="center"/>
          </w:tcPr>
          <w:p w14:paraId="382024CC" w14:textId="77777777" w:rsidR="0010319C" w:rsidRPr="00C01495" w:rsidRDefault="0010319C" w:rsidP="0010319C">
            <w:pPr>
              <w:pStyle w:val="Voettekst"/>
              <w:rPr>
                <w:noProof/>
              </w:rPr>
            </w:pPr>
            <w:r w:rsidRPr="00C01495">
              <w:rPr>
                <w:noProof/>
                <w:lang w:bidi="nl-NL"/>
              </w:rPr>
              <w:t xml:space="preserve">Pagina </w:t>
            </w:r>
            <w:r w:rsidRPr="00C01495">
              <w:rPr>
                <w:noProof/>
                <w:lang w:bidi="nl-NL"/>
              </w:rPr>
              <w:fldChar w:fldCharType="begin"/>
            </w:r>
            <w:r w:rsidRPr="00C01495">
              <w:rPr>
                <w:noProof/>
                <w:lang w:bidi="nl-NL"/>
              </w:rPr>
              <w:instrText xml:space="preserve"> PAGE   \* MERGEFORMAT </w:instrText>
            </w:r>
            <w:r w:rsidRPr="00C01495">
              <w:rPr>
                <w:noProof/>
                <w:lang w:bidi="nl-NL"/>
              </w:rPr>
              <w:fldChar w:fldCharType="separate"/>
            </w:r>
            <w:r w:rsidR="00772098">
              <w:rPr>
                <w:noProof/>
                <w:lang w:bidi="nl-NL"/>
              </w:rPr>
              <w:t>3</w:t>
            </w:r>
            <w:r w:rsidRPr="00C01495">
              <w:rPr>
                <w:noProof/>
                <w:lang w:bidi="nl-NL"/>
              </w:rPr>
              <w:fldChar w:fldCharType="end"/>
            </w:r>
          </w:p>
        </w:tc>
        <w:tc>
          <w:tcPr>
            <w:tcW w:w="5940" w:type="dxa"/>
            <w:gridSpan w:val="3"/>
            <w:tcBorders>
              <w:left w:val="nil"/>
              <w:bottom w:val="thinThickSmallGap" w:sz="24" w:space="0" w:color="auto"/>
            </w:tcBorders>
            <w:tcMar>
              <w:left w:w="115" w:type="dxa"/>
              <w:right w:w="115" w:type="dxa"/>
            </w:tcMar>
          </w:tcPr>
          <w:p w14:paraId="44306C2B" w14:textId="77777777" w:rsidR="0010319C" w:rsidRPr="00C01495" w:rsidRDefault="0010319C" w:rsidP="0010319C">
            <w:pPr>
              <w:pStyle w:val="Geenafstand"/>
              <w:rPr>
                <w:noProof/>
              </w:rPr>
            </w:pPr>
          </w:p>
        </w:tc>
      </w:tr>
      <w:tr w:rsidR="00F31919" w:rsidRPr="00C01495" w14:paraId="130E9521" w14:textId="77777777" w:rsidTr="00FE03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 w:type="dxa"/>
          <w:trHeight w:val="281"/>
        </w:trPr>
        <w:tc>
          <w:tcPr>
            <w:tcW w:w="5940" w:type="dxa"/>
            <w:gridSpan w:val="3"/>
            <w:tcBorders>
              <w:top w:val="thinThickSmallGap" w:sz="24" w:space="0" w:color="auto"/>
            </w:tcBorders>
            <w:tcMar>
              <w:left w:w="0" w:type="dxa"/>
              <w:bottom w:w="0" w:type="dxa"/>
              <w:right w:w="0" w:type="dxa"/>
            </w:tcMar>
          </w:tcPr>
          <w:p w14:paraId="2CC702BF" w14:textId="77777777" w:rsidR="007C06B7" w:rsidRPr="00C01495" w:rsidRDefault="007C06B7" w:rsidP="005B7C41">
            <w:pPr>
              <w:pStyle w:val="Geenafstand"/>
              <w:rPr>
                <w:noProof/>
              </w:rPr>
            </w:pPr>
          </w:p>
        </w:tc>
        <w:tc>
          <w:tcPr>
            <w:tcW w:w="1080" w:type="dxa"/>
            <w:gridSpan w:val="2"/>
            <w:vMerge/>
            <w:tcMar>
              <w:left w:w="115" w:type="dxa"/>
              <w:right w:w="115" w:type="dxa"/>
            </w:tcMar>
            <w:vAlign w:val="center"/>
          </w:tcPr>
          <w:p w14:paraId="69C12716" w14:textId="77777777" w:rsidR="007C06B7" w:rsidRPr="00C01495" w:rsidRDefault="007C06B7" w:rsidP="005B7C41">
            <w:pPr>
              <w:pStyle w:val="Geenafstand"/>
              <w:rPr>
                <w:noProof/>
              </w:rPr>
            </w:pPr>
          </w:p>
        </w:tc>
        <w:tc>
          <w:tcPr>
            <w:tcW w:w="5940" w:type="dxa"/>
            <w:gridSpan w:val="3"/>
            <w:tcBorders>
              <w:top w:val="thinThickSmallGap" w:sz="24" w:space="0" w:color="auto"/>
              <w:left w:val="nil"/>
            </w:tcBorders>
            <w:tcMar>
              <w:left w:w="115" w:type="dxa"/>
              <w:right w:w="115" w:type="dxa"/>
            </w:tcMar>
          </w:tcPr>
          <w:p w14:paraId="32055EB2" w14:textId="77777777" w:rsidR="007C06B7" w:rsidRPr="00C01495" w:rsidRDefault="007C06B7" w:rsidP="005B7C41">
            <w:pPr>
              <w:pStyle w:val="Geenafstand"/>
              <w:rPr>
                <w:noProof/>
              </w:rPr>
            </w:pPr>
          </w:p>
        </w:tc>
      </w:tr>
    </w:tbl>
    <w:p w14:paraId="317BCAE3" w14:textId="77777777" w:rsidR="003C55A4" w:rsidRPr="00C01495" w:rsidRDefault="003C55A4">
      <w:pPr>
        <w:rPr>
          <w:noProof/>
        </w:rPr>
      </w:pPr>
    </w:p>
    <w:p w14:paraId="75232D45" w14:textId="77777777" w:rsidR="005B7C41" w:rsidRPr="00C01495" w:rsidRDefault="005B7C41">
      <w:pPr>
        <w:rPr>
          <w:noProof/>
        </w:rPr>
        <w:sectPr w:rsidR="005B7C41" w:rsidRPr="00C01495" w:rsidSect="00C11F17">
          <w:pgSz w:w="15840" w:h="24480" w:code="3"/>
          <w:pgMar w:top="1440" w:right="1440" w:bottom="0" w:left="1440" w:header="720" w:footer="432" w:gutter="0"/>
          <w:cols w:space="720"/>
          <w:titlePg/>
          <w:docGrid w:linePitch="360"/>
        </w:sectPr>
      </w:pPr>
    </w:p>
    <w:tbl>
      <w:tblPr>
        <w:tblStyle w:val="Tabelraster"/>
        <w:tblW w:w="5000" w:type="pct"/>
        <w:tblLayout w:type="fixed"/>
        <w:tblLook w:val="04A0" w:firstRow="1" w:lastRow="0" w:firstColumn="1" w:lastColumn="0" w:noHBand="0" w:noVBand="1"/>
      </w:tblPr>
      <w:tblGrid>
        <w:gridCol w:w="2499"/>
        <w:gridCol w:w="740"/>
        <w:gridCol w:w="590"/>
        <w:gridCol w:w="2060"/>
        <w:gridCol w:w="591"/>
        <w:gridCol w:w="571"/>
        <w:gridCol w:w="1884"/>
        <w:gridCol w:w="785"/>
        <w:gridCol w:w="3186"/>
        <w:gridCol w:w="54"/>
      </w:tblGrid>
      <w:tr w:rsidR="002768F0" w:rsidRPr="00C01495" w14:paraId="5E2580CD" w14:textId="77777777" w:rsidTr="005F4830">
        <w:trPr>
          <w:trHeight w:val="864"/>
        </w:trPr>
        <w:tc>
          <w:tcPr>
            <w:tcW w:w="3239" w:type="dxa"/>
            <w:gridSpan w:val="2"/>
            <w:tcBorders>
              <w:top w:val="nil"/>
              <w:left w:val="nil"/>
              <w:bottom w:val="nil"/>
              <w:right w:val="nil"/>
            </w:tcBorders>
            <w:vAlign w:val="center"/>
          </w:tcPr>
          <w:p w14:paraId="618CA2DB" w14:textId="77777777" w:rsidR="002768F0" w:rsidRPr="00C01495" w:rsidRDefault="00C843BF" w:rsidP="00D00973">
            <w:pPr>
              <w:pStyle w:val="Mastheadkopie"/>
              <w:rPr>
                <w:noProof/>
              </w:rPr>
            </w:pPr>
            <w:sdt>
              <w:sdtPr>
                <w:rPr>
                  <w:noProof/>
                </w:rPr>
                <w:id w:val="-1034337478"/>
                <w:placeholder>
                  <w:docPart w:val="1B3B1F9D00EC46E39F8824BDBDB19E63"/>
                </w:placeholder>
                <w:showingPlcHdr/>
                <w15:appearance w15:val="hidden"/>
              </w:sdtPr>
              <w:sdtEndPr/>
              <w:sdtContent>
                <w:r w:rsidR="00697DE3" w:rsidRPr="00C01495">
                  <w:rPr>
                    <w:noProof/>
                    <w:lang w:bidi="nl-NL"/>
                  </w:rPr>
                  <w:t>Dinsdag 20 Sep. JJJJ</w:t>
                </w:r>
              </w:sdtContent>
            </w:sdt>
          </w:p>
        </w:tc>
        <w:tc>
          <w:tcPr>
            <w:tcW w:w="6481" w:type="dxa"/>
            <w:gridSpan w:val="6"/>
            <w:tcBorders>
              <w:top w:val="nil"/>
              <w:left w:val="nil"/>
              <w:bottom w:val="nil"/>
              <w:right w:val="nil"/>
            </w:tcBorders>
            <w:vAlign w:val="center"/>
          </w:tcPr>
          <w:p w14:paraId="6B508FE3" w14:textId="77777777" w:rsidR="002768F0" w:rsidRPr="00C01495" w:rsidRDefault="00C843BF" w:rsidP="00D00973">
            <w:pPr>
              <w:pStyle w:val="Koptekst"/>
              <w:rPr>
                <w:noProof/>
              </w:rPr>
            </w:pPr>
            <w:sdt>
              <w:sdtPr>
                <w:rPr>
                  <w:noProof/>
                </w:rPr>
                <w:id w:val="1658338899"/>
                <w:placeholder>
                  <w:docPart w:val="DE55C5A9FD434B9B95A4226F27A0BAF6"/>
                </w:placeholder>
                <w:showingPlcHdr/>
                <w15:appearance w15:val="hidden"/>
              </w:sdtPr>
              <w:sdtEndPr/>
              <w:sdtContent>
                <w:r w:rsidR="002768F0" w:rsidRPr="00C01495">
                  <w:rPr>
                    <w:noProof/>
                    <w:lang w:bidi="nl-NL"/>
                  </w:rPr>
                  <w:t>NIEUWS VANDAAG</w:t>
                </w:r>
              </w:sdtContent>
            </w:sdt>
          </w:p>
        </w:tc>
        <w:tc>
          <w:tcPr>
            <w:tcW w:w="3240" w:type="dxa"/>
            <w:gridSpan w:val="2"/>
            <w:tcBorders>
              <w:top w:val="nil"/>
              <w:left w:val="nil"/>
              <w:bottom w:val="nil"/>
              <w:right w:val="nil"/>
            </w:tcBorders>
            <w:vAlign w:val="center"/>
          </w:tcPr>
          <w:p w14:paraId="0CACD9A0" w14:textId="77777777" w:rsidR="002768F0" w:rsidRPr="00C01495" w:rsidRDefault="00C843BF" w:rsidP="00D00973">
            <w:pPr>
              <w:pStyle w:val="Mastheadkopie"/>
              <w:rPr>
                <w:noProof/>
              </w:rPr>
            </w:pPr>
            <w:sdt>
              <w:sdtPr>
                <w:rPr>
                  <w:noProof/>
                </w:rPr>
                <w:id w:val="1143317509"/>
                <w:placeholder>
                  <w:docPart w:val="34E43F6A44464199AFB7AEB599305B51"/>
                </w:placeholder>
                <w:showingPlcHdr/>
                <w15:appearance w15:val="hidden"/>
              </w:sdtPr>
              <w:sdtEndPr/>
              <w:sdtContent>
                <w:r w:rsidR="002768F0" w:rsidRPr="00C01495">
                  <w:rPr>
                    <w:noProof/>
                    <w:lang w:bidi="nl-NL"/>
                  </w:rPr>
                  <w:t>Probleem #10</w:t>
                </w:r>
              </w:sdtContent>
            </w:sdt>
          </w:p>
        </w:tc>
      </w:tr>
      <w:tr w:rsidR="00A36549" w:rsidRPr="00C01495" w14:paraId="05ABB393" w14:textId="77777777" w:rsidTr="005F4830">
        <w:trPr>
          <w:gridAfter w:val="1"/>
          <w:wAfter w:w="54" w:type="dxa"/>
          <w:trHeight w:val="18"/>
        </w:trPr>
        <w:tc>
          <w:tcPr>
            <w:tcW w:w="3829" w:type="dxa"/>
            <w:gridSpan w:val="3"/>
            <w:tcBorders>
              <w:top w:val="thinThickSmallGap" w:sz="24" w:space="0" w:color="000000" w:themeColor="text1"/>
              <w:left w:val="nil"/>
              <w:bottom w:val="nil"/>
              <w:right w:val="nil"/>
            </w:tcBorders>
            <w:vAlign w:val="center"/>
          </w:tcPr>
          <w:p w14:paraId="5FCB22B8" w14:textId="77777777" w:rsidR="00A36549" w:rsidRPr="00C01495" w:rsidRDefault="00A36549" w:rsidP="0010319C">
            <w:pPr>
              <w:pStyle w:val="Voettekst"/>
              <w:rPr>
                <w:noProof/>
              </w:rPr>
            </w:pPr>
          </w:p>
        </w:tc>
        <w:tc>
          <w:tcPr>
            <w:tcW w:w="5106" w:type="dxa"/>
            <w:gridSpan w:val="4"/>
            <w:tcBorders>
              <w:top w:val="thinThickSmallGap" w:sz="24" w:space="0" w:color="000000" w:themeColor="text1"/>
              <w:left w:val="nil"/>
              <w:bottom w:val="nil"/>
              <w:right w:val="nil"/>
            </w:tcBorders>
            <w:vAlign w:val="center"/>
          </w:tcPr>
          <w:p w14:paraId="0EFFDC6A" w14:textId="77777777" w:rsidR="00A36549" w:rsidRPr="00C01495" w:rsidRDefault="00A36549" w:rsidP="0010319C">
            <w:pPr>
              <w:pStyle w:val="Voettekst"/>
              <w:rPr>
                <w:noProof/>
              </w:rPr>
            </w:pPr>
          </w:p>
        </w:tc>
        <w:tc>
          <w:tcPr>
            <w:tcW w:w="3971" w:type="dxa"/>
            <w:gridSpan w:val="2"/>
            <w:tcBorders>
              <w:top w:val="thinThickSmallGap" w:sz="24" w:space="0" w:color="000000" w:themeColor="text1"/>
              <w:left w:val="nil"/>
              <w:bottom w:val="nil"/>
              <w:right w:val="nil"/>
            </w:tcBorders>
            <w:vAlign w:val="center"/>
          </w:tcPr>
          <w:p w14:paraId="08B793BF" w14:textId="77777777" w:rsidR="00A36549" w:rsidRPr="00C01495" w:rsidRDefault="00A36549" w:rsidP="0010319C">
            <w:pPr>
              <w:pStyle w:val="Voettekst"/>
              <w:rPr>
                <w:noProof/>
              </w:rPr>
            </w:pPr>
          </w:p>
        </w:tc>
      </w:tr>
      <w:tr w:rsidR="001E28C1" w:rsidRPr="00C01495" w14:paraId="5FA9E593" w14:textId="77777777" w:rsidTr="005F48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87"/>
        </w:trPr>
        <w:tc>
          <w:tcPr>
            <w:tcW w:w="12960" w:type="dxa"/>
            <w:gridSpan w:val="10"/>
            <w:tcMar>
              <w:left w:w="0" w:type="dxa"/>
              <w:right w:w="0" w:type="dxa"/>
            </w:tcMar>
          </w:tcPr>
          <w:p w14:paraId="2714AFD2" w14:textId="77777777" w:rsidR="001E28C1" w:rsidRPr="00C01495" w:rsidRDefault="00CF5018" w:rsidP="001D7797">
            <w:pPr>
              <w:pStyle w:val="Geenafstand"/>
              <w:rPr>
                <w:noProof/>
              </w:rPr>
            </w:pPr>
            <w:r w:rsidRPr="00C01495">
              <w:rPr>
                <w:noProof/>
                <w:lang w:bidi="nl-NL"/>
              </w:rPr>
              <w:drawing>
                <wp:inline distT="0" distB="0" distL="0" distR="0" wp14:anchorId="00C1AF54" wp14:editId="216FE469">
                  <wp:extent cx="8251190" cy="5591175"/>
                  <wp:effectExtent l="0" t="0" r="0" b="9525"/>
                  <wp:docPr id="8" name="Afbeelding 8" descr="Personen die door moderne tunnel l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Personen die door moderne tunnel lopen"/>
                          <pic:cNvPicPr/>
                        </pic:nvPicPr>
                        <pic:blipFill rotWithShape="1">
                          <a:blip r:embed="rId25" cstate="print">
                            <a:extLst>
                              <a:ext uri="{BEBA8EAE-BF5A-486C-A8C5-ECC9F3942E4B}">
                                <a14:imgProps xmlns:a14="http://schemas.microsoft.com/office/drawing/2010/main">
                                  <a14:imgLayer r:embed="rId26">
                                    <a14:imgEffect>
                                      <a14:saturation sat="0"/>
                                    </a14:imgEffect>
                                  </a14:imgLayer>
                                </a14:imgProps>
                              </a:ext>
                              <a:ext uri="{28A0092B-C50C-407E-A947-70E740481C1C}">
                                <a14:useLocalDpi xmlns:a14="http://schemas.microsoft.com/office/drawing/2010/main" val="0"/>
                              </a:ext>
                            </a:extLst>
                          </a:blip>
                          <a:srcRect/>
                          <a:stretch/>
                        </pic:blipFill>
                        <pic:spPr bwMode="auto">
                          <a:xfrm>
                            <a:off x="0" y="0"/>
                            <a:ext cx="8256951" cy="5595079"/>
                          </a:xfrm>
                          <a:prstGeom prst="rect">
                            <a:avLst/>
                          </a:prstGeom>
                          <a:ln>
                            <a:noFill/>
                          </a:ln>
                          <a:extLst>
                            <a:ext uri="{53640926-AAD7-44D8-BBD7-CCE9431645EC}">
                              <a14:shadowObscured xmlns:a14="http://schemas.microsoft.com/office/drawing/2010/main"/>
                            </a:ext>
                          </a:extLst>
                        </pic:spPr>
                      </pic:pic>
                    </a:graphicData>
                  </a:graphic>
                </wp:inline>
              </w:drawing>
            </w:r>
          </w:p>
        </w:tc>
      </w:tr>
      <w:tr w:rsidR="007212EC" w:rsidRPr="00C01495" w14:paraId="0EA84C22" w14:textId="77777777" w:rsidTr="005F48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3"/>
        </w:trPr>
        <w:tc>
          <w:tcPr>
            <w:tcW w:w="12960" w:type="dxa"/>
            <w:gridSpan w:val="10"/>
            <w:vAlign w:val="center"/>
          </w:tcPr>
          <w:p w14:paraId="13D933E3" w14:textId="77777777" w:rsidR="00E7662D" w:rsidRPr="00C01495" w:rsidRDefault="00C843BF" w:rsidP="00CC3396">
            <w:pPr>
              <w:pStyle w:val="Fotobijschrift"/>
            </w:pPr>
            <w:sdt>
              <w:sdtPr>
                <w:id w:val="-1828664409"/>
                <w:placeholder>
                  <w:docPart w:val="7195073FE46E484F9199B7B7F5066331"/>
                </w:placeholder>
                <w:showingPlcHdr/>
                <w15:appearance w15:val="hidden"/>
              </w:sdtPr>
              <w:sdtEndPr/>
              <w:sdtContent>
                <w:r w:rsidR="00CC3396" w:rsidRPr="00C01495">
                  <w:rPr>
                    <w:rStyle w:val="Tekstvantijdelijkeaanduiding"/>
                    <w:color w:val="auto"/>
                    <w:lang w:bidi="nl-NL"/>
                  </w:rPr>
                  <w:t>Afbeeldingsbijschrift: Om uw document er professioneel uit te laten zien, hebben de koptekst, de voettekst, het voorblad en de tekstvakken in Word een ontwerp in dezelfde stijl.</w:t>
                </w:r>
              </w:sdtContent>
            </w:sdt>
            <w:r w:rsidR="00CC3396" w:rsidRPr="00C01495">
              <w:rPr>
                <w:lang w:bidi="nl-NL"/>
              </w:rPr>
              <w:t xml:space="preserve"> </w:t>
            </w:r>
          </w:p>
        </w:tc>
      </w:tr>
      <w:tr w:rsidR="007212EC" w:rsidRPr="00C01495" w14:paraId="01BCE200" w14:textId="77777777" w:rsidTr="005F48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2"/>
        </w:trPr>
        <w:tc>
          <w:tcPr>
            <w:tcW w:w="12960" w:type="dxa"/>
            <w:gridSpan w:val="10"/>
            <w:tcMar>
              <w:top w:w="288" w:type="dxa"/>
              <w:left w:w="115" w:type="dxa"/>
              <w:bottom w:w="144" w:type="dxa"/>
              <w:right w:w="115" w:type="dxa"/>
            </w:tcMar>
          </w:tcPr>
          <w:p w14:paraId="697D5E76" w14:textId="77777777" w:rsidR="00D676B3" w:rsidRPr="00C01495" w:rsidRDefault="00C843BF" w:rsidP="00CC3396">
            <w:pPr>
              <w:pStyle w:val="Grotetitelvanartikel"/>
              <w:rPr>
                <w:noProof/>
              </w:rPr>
            </w:pPr>
            <w:sdt>
              <w:sdtPr>
                <w:rPr>
                  <w:noProof/>
                </w:rPr>
                <w:id w:val="2025209191"/>
                <w:placeholder>
                  <w:docPart w:val="7DEEEF5A8C6B4440A8AEDD2B62D38DC3"/>
                </w:placeholder>
                <w:showingPlcHdr/>
                <w15:appearance w15:val="hidden"/>
              </w:sdtPr>
              <w:sdtEndPr/>
              <w:sdtContent>
                <w:r w:rsidR="00CC3396" w:rsidRPr="00C01495">
                  <w:rPr>
                    <w:noProof/>
                    <w:lang w:bidi="nl-NL"/>
                  </w:rPr>
                  <w:t>Het laatste laatste nieuws van de dag</w:t>
                </w:r>
              </w:sdtContent>
            </w:sdt>
            <w:r w:rsidR="00CC3396" w:rsidRPr="00C01495">
              <w:rPr>
                <w:noProof/>
                <w:lang w:bidi="nl-NL"/>
              </w:rPr>
              <w:t xml:space="preserve"> </w:t>
            </w:r>
          </w:p>
          <w:p w14:paraId="099DB1DB" w14:textId="77777777" w:rsidR="00E7662D" w:rsidRPr="00C01495" w:rsidRDefault="00C843BF" w:rsidP="00CC3396">
            <w:pPr>
              <w:pStyle w:val="Groteondertitelvanartikel"/>
              <w:rPr>
                <w:rFonts w:ascii="Georgia Pro" w:hAnsi="Georgia Pro"/>
                <w:noProof/>
                <w:color w:val="000000" w:themeColor="text1"/>
              </w:rPr>
            </w:pPr>
            <w:sdt>
              <w:sdtPr>
                <w:rPr>
                  <w:rFonts w:ascii="Georgia Pro" w:hAnsi="Georgia Pro"/>
                  <w:noProof/>
                  <w:color w:val="000000" w:themeColor="text1"/>
                </w:rPr>
                <w:id w:val="-258139603"/>
                <w:placeholder>
                  <w:docPart w:val="AC8F186B21364CB7976E934CF8E08249"/>
                </w:placeholder>
                <w:showingPlcHdr/>
                <w15:appearance w15:val="hidden"/>
              </w:sdtPr>
              <w:sdtEndPr/>
              <w:sdtContent>
                <w:r w:rsidR="00CC3396" w:rsidRPr="00C01495">
                  <w:rPr>
                    <w:noProof/>
                    <w:lang w:bidi="nl-NL"/>
                  </w:rPr>
                  <w:t>De meest recente updates om u door de dag te helpen</w:t>
                </w:r>
              </w:sdtContent>
            </w:sdt>
            <w:r w:rsidR="00CC3396" w:rsidRPr="00C01495">
              <w:rPr>
                <w:rFonts w:ascii="Georgia Pro" w:eastAsia="Georgia Pro" w:hAnsi="Georgia Pro" w:cs="Georgia Pro"/>
                <w:noProof/>
                <w:color w:val="000000" w:themeColor="text1"/>
                <w:lang w:bidi="nl-NL"/>
              </w:rPr>
              <w:t xml:space="preserve"> </w:t>
            </w:r>
          </w:p>
        </w:tc>
      </w:tr>
      <w:tr w:rsidR="005F4830" w:rsidRPr="00C01495" w14:paraId="2A0DAAD8" w14:textId="77777777" w:rsidTr="005F48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0"/>
        </w:trPr>
        <w:tc>
          <w:tcPr>
            <w:tcW w:w="2499" w:type="dxa"/>
            <w:tcMar>
              <w:top w:w="144" w:type="dxa"/>
              <w:left w:w="115" w:type="dxa"/>
              <w:right w:w="216" w:type="dxa"/>
            </w:tcMar>
          </w:tcPr>
          <w:p w14:paraId="4636B965" w14:textId="77777777" w:rsidR="005F4830" w:rsidRPr="00C01495" w:rsidRDefault="005F4830" w:rsidP="005F4830">
            <w:pPr>
              <w:pStyle w:val="Geenafstand"/>
              <w:rPr>
                <w:noProof/>
              </w:rPr>
            </w:pPr>
            <w:r w:rsidRPr="00C01495">
              <w:rPr>
                <w:noProof/>
                <w:lang w:bidi="nl-NL"/>
              </w:rPr>
              <w:drawing>
                <wp:inline distT="0" distB="0" distL="0" distR="0" wp14:anchorId="5C9A6124" wp14:editId="298D94FB">
                  <wp:extent cx="1466850" cy="1221111"/>
                  <wp:effectExtent l="0" t="0" r="0" b="0"/>
                  <wp:docPr id="3" name="Afbeelding 3" descr="sta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staand"/>
                          <pic:cNvPicPr/>
                        </pic:nvPicPr>
                        <pic:blipFill rotWithShape="1">
                          <a:blip r:embed="rId27" cstate="print">
                            <a:extLst>
                              <a:ext uri="{BEBA8EAE-BF5A-486C-A8C5-ECC9F3942E4B}">
                                <a14:imgProps xmlns:a14="http://schemas.microsoft.com/office/drawing/2010/main">
                                  <a14:imgLayer r:embed="rId28">
                                    <a14:imgEffect>
                                      <a14:saturation sat="0"/>
                                    </a14:imgEffect>
                                  </a14:imgLayer>
                                </a14:imgProps>
                              </a:ext>
                              <a:ext uri="{28A0092B-C50C-407E-A947-70E740481C1C}">
                                <a14:useLocalDpi xmlns:a14="http://schemas.microsoft.com/office/drawing/2010/main" val="0"/>
                              </a:ext>
                            </a:extLst>
                          </a:blip>
                          <a:srcRect/>
                          <a:stretch/>
                        </pic:blipFill>
                        <pic:spPr bwMode="auto">
                          <a:xfrm>
                            <a:off x="0" y="0"/>
                            <a:ext cx="1471498" cy="1224980"/>
                          </a:xfrm>
                          <a:prstGeom prst="rect">
                            <a:avLst/>
                          </a:prstGeom>
                          <a:ln>
                            <a:noFill/>
                          </a:ln>
                          <a:extLst>
                            <a:ext uri="{53640926-AAD7-44D8-BBD7-CCE9431645EC}">
                              <a14:shadowObscured xmlns:a14="http://schemas.microsoft.com/office/drawing/2010/main"/>
                            </a:ext>
                          </a:extLst>
                        </pic:spPr>
                      </pic:pic>
                    </a:graphicData>
                  </a:graphic>
                </wp:inline>
              </w:drawing>
            </w:r>
          </w:p>
          <w:p w14:paraId="3C7335A8" w14:textId="77777777" w:rsidR="005F4830" w:rsidRPr="00C01495" w:rsidRDefault="00C843BF" w:rsidP="005F4830">
            <w:pPr>
              <w:pStyle w:val="Geenafstand"/>
              <w:rPr>
                <w:noProof/>
              </w:rPr>
            </w:pPr>
            <w:sdt>
              <w:sdtPr>
                <w:rPr>
                  <w:bCs/>
                  <w:noProof/>
                </w:rPr>
                <w:id w:val="-2064791936"/>
                <w:placeholder>
                  <w:docPart w:val="72D36CB55101488C9E80FCB2FCD72316"/>
                </w:placeholder>
                <w:showingPlcHdr/>
                <w15:appearance w15:val="hidden"/>
              </w:sdtPr>
              <w:sdtEndPr/>
              <w:sdtContent>
                <w:r w:rsidR="005F4830" w:rsidRPr="00C01495">
                  <w:rPr>
                    <w:noProof/>
                    <w:lang w:bidi="nl-NL"/>
                  </w:rPr>
                  <w:t>Mirjam Nilsson</w:t>
                </w:r>
              </w:sdtContent>
            </w:sdt>
          </w:p>
        </w:tc>
        <w:sdt>
          <w:sdtPr>
            <w:rPr>
              <w:noProof/>
            </w:rPr>
            <w:id w:val="-870917369"/>
            <w:placeholder>
              <w:docPart w:val="0FD38DF55509467782CBAEACE9FC578A"/>
            </w:placeholder>
            <w:showingPlcHdr/>
            <w15:appearance w15:val="hidden"/>
          </w:sdtPr>
          <w:sdtEndPr/>
          <w:sdtContent>
            <w:tc>
              <w:tcPr>
                <w:tcW w:w="3981" w:type="dxa"/>
                <w:gridSpan w:val="4"/>
                <w:tcMar>
                  <w:top w:w="144" w:type="dxa"/>
                </w:tcMar>
              </w:tcPr>
              <w:p w14:paraId="2ADE2FF8" w14:textId="77777777" w:rsidR="005F4830" w:rsidRPr="00C01495" w:rsidRDefault="005F4830" w:rsidP="005F4830">
                <w:pPr>
                  <w:spacing w:after="0"/>
                  <w:rPr>
                    <w:noProof/>
                  </w:rPr>
                </w:pPr>
                <w:r w:rsidRPr="00C01495">
                  <w:rPr>
                    <w:noProof/>
                    <w:lang w:bidi="nl-NL"/>
                  </w:rPr>
                  <w:t xml:space="preserve">Video is een geweldige manier om mensen te overtuigen. Wanneer u op Onlinevideo klikt, kunt u de invoegcode gebruiken voor de video die u wilt toevoegen. U kunt ook een trefwoord typen om online te zoeken naar een geschikte video. </w:t>
                </w:r>
              </w:p>
            </w:tc>
          </w:sdtContent>
        </w:sdt>
        <w:tc>
          <w:tcPr>
            <w:tcW w:w="6480" w:type="dxa"/>
            <w:gridSpan w:val="5"/>
            <w:tcBorders>
              <w:bottom w:val="single" w:sz="12" w:space="0" w:color="auto"/>
            </w:tcBorders>
            <w:tcMar>
              <w:left w:w="216" w:type="dxa"/>
              <w:bottom w:w="0" w:type="dxa"/>
              <w:right w:w="115" w:type="dxa"/>
            </w:tcMar>
          </w:tcPr>
          <w:p w14:paraId="28E310F1" w14:textId="77777777" w:rsidR="005F4830" w:rsidRPr="00C01495" w:rsidRDefault="00C843BF" w:rsidP="005F4830">
            <w:pPr>
              <w:rPr>
                <w:noProof/>
                <w:color w:val="000000" w:themeColor="text1"/>
              </w:rPr>
            </w:pPr>
            <w:sdt>
              <w:sdtPr>
                <w:rPr>
                  <w:noProof/>
                  <w:color w:val="000000" w:themeColor="text1"/>
                </w:rPr>
                <w:id w:val="-1235923497"/>
                <w:placeholder>
                  <w:docPart w:val="CBD0EBF90A264A418957D87E0FF10524"/>
                </w:placeholder>
                <w:showingPlcHdr/>
                <w15:appearance w15:val="hidden"/>
              </w:sdtPr>
              <w:sdtEndPr/>
              <w:sdtContent>
                <w:r w:rsidR="005F4830" w:rsidRPr="00C01495">
                  <w:rPr>
                    <w:noProof/>
                    <w:lang w:bidi="nl-NL"/>
                  </w:rPr>
                  <w:t>Bespaar tijd in Word met nieuwe knoppen die worden weergegeven waar u ze nodig hebt. Als u wilt wijzigen hoe een afbeelding in uw document wordt weergegeven, klikt u erop om een knop met indelingsopties ernaast weer te geven. Wanneer u aan een tabel werkt, klikt u op de plaats waar u een rij of kolom wilt toevoegen, en klikt u vervolgens op het plusteken. En dankzij de nieuwe leesweergave is het lezen van documenten nog gemakkelijker. U kunt bepaalde delen van het document samenvouwen en u volledig concentreren op de gewenste inhoud.</w:t>
                </w:r>
              </w:sdtContent>
            </w:sdt>
            <w:r w:rsidR="005F4830" w:rsidRPr="00C01495">
              <w:rPr>
                <w:noProof/>
                <w:color w:val="000000" w:themeColor="text1"/>
                <w:lang w:bidi="nl-NL"/>
              </w:rPr>
              <w:t xml:space="preserve"> </w:t>
            </w:r>
          </w:p>
        </w:tc>
      </w:tr>
      <w:tr w:rsidR="005F4830" w:rsidRPr="00C01495" w14:paraId="0D4508E9" w14:textId="77777777" w:rsidTr="005F48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92"/>
        </w:trPr>
        <w:sdt>
          <w:sdtPr>
            <w:rPr>
              <w:noProof/>
            </w:rPr>
            <w:id w:val="-740786386"/>
            <w:placeholder>
              <w:docPart w:val="42D90654F4E24FF1BCBBFB43B7EDBCBF"/>
            </w:placeholder>
            <w:showingPlcHdr/>
            <w15:appearance w15:val="hidden"/>
          </w:sdtPr>
          <w:sdtEndPr/>
          <w:sdtContent>
            <w:tc>
              <w:tcPr>
                <w:tcW w:w="6480" w:type="dxa"/>
                <w:gridSpan w:val="5"/>
                <w:vMerge w:val="restart"/>
                <w:tcBorders>
                  <w:bottom w:val="nil"/>
                </w:tcBorders>
                <w:tcMar>
                  <w:top w:w="144" w:type="dxa"/>
                  <w:left w:w="115" w:type="dxa"/>
                  <w:right w:w="216" w:type="dxa"/>
                </w:tcMar>
              </w:tcPr>
              <w:p w14:paraId="695FEA45" w14:textId="77777777" w:rsidR="005F4830" w:rsidRPr="00C01495" w:rsidRDefault="005F4830" w:rsidP="005F4830">
                <w:pPr>
                  <w:rPr>
                    <w:noProof/>
                  </w:rPr>
                </w:pPr>
                <w:r w:rsidRPr="00C01495">
                  <w:rPr>
                    <w:noProof/>
                    <w:lang w:bidi="nl-NL"/>
                  </w:rPr>
                  <w:t xml:space="preserve">Om uw document er professioneel uit te laten zien, hebben de koptekst, de voettekst, het voorblad en de tekstvakken in Word een ontwerp in dezelfde stijl. U kunt bijvoorbeeld een voorblad, koptekst of kantlijnartikel toevoegen in dezelfde stijl. Klik op Invoegen en kies de gewenste elementen uit de verschillende galerieën. </w:t>
                </w:r>
              </w:p>
              <w:p w14:paraId="1FAB560D" w14:textId="77777777" w:rsidR="005F4830" w:rsidRPr="00C01495" w:rsidRDefault="005F4830" w:rsidP="005F4830">
                <w:pPr>
                  <w:rPr>
                    <w:noProof/>
                  </w:rPr>
                </w:pPr>
                <w:r w:rsidRPr="00C01495">
                  <w:rPr>
                    <w:noProof/>
                    <w:lang w:bidi="nl-NL"/>
                  </w:rPr>
                  <w:t xml:space="preserve">U kunt ook thema’s en stijlen gebruiken om uw document consistent te maken. Wanneer u op Ontwerpen klikt en een nieuw thema kiest, worden de afbeeldingen, grafieken en SmartArt-afbeeldingen automatisch aangepast aan het thema. Wanneer u een stijl toepast, worden de kopteksten automatisch aangepast aan het nieuwe thema. Bespaar tijd in Word met nieuwe knoppen die worden weergegeven waar u ze nodig hebt. </w:t>
                </w:r>
              </w:p>
              <w:p w14:paraId="0B10E34E" w14:textId="77777777" w:rsidR="005F4830" w:rsidRPr="00C01495" w:rsidRDefault="005F4830" w:rsidP="005F4830">
                <w:pPr>
                  <w:rPr>
                    <w:noProof/>
                  </w:rPr>
                </w:pPr>
                <w:r w:rsidRPr="00C01495">
                  <w:rPr>
                    <w:noProof/>
                    <w:lang w:bidi="nl-NL"/>
                  </w:rPr>
                  <w:t xml:space="preserve">Als u wilt wijzigen hoe een afbeelding in uw document wordt weergegeven, klikt u erop om een knop met indelingsopties ernaast weer te geven. Wanneer u aan een tabel werkt, klikt u op de plaats waar u een rij of kolom wilt toevoegen, en klikt u vervolgens op het plusteken. En dankzij de nieuwe leesweergave is het lezen van documenten nog gemakkelijker. U kunt bepaalde delen van het document samenvouwen en u volledig concentreren op de gewenste inhoud. </w:t>
                </w:r>
              </w:p>
              <w:p w14:paraId="21ECCBC1" w14:textId="77777777" w:rsidR="005F4830" w:rsidRPr="00C01495" w:rsidRDefault="005F4830" w:rsidP="005F4830">
                <w:pPr>
                  <w:rPr>
                    <w:noProof/>
                  </w:rPr>
                </w:pPr>
                <w:r w:rsidRPr="00C01495">
                  <w:rPr>
                    <w:noProof/>
                    <w:lang w:bidi="nl-NL"/>
                  </w:rPr>
                  <w:t>Om uw document er professioneel uit te laten zien, hebben de koptekst, de voettekst, het voorblad en de tekstvakken in Word een ontwerp in dezelfde stijl. U kunt bijvoorbeeld een voorblad, koptekst of kantlijnartikel toevoegen in dezelfde stijl.</w:t>
                </w:r>
              </w:p>
            </w:tc>
          </w:sdtContent>
        </w:sdt>
        <w:tc>
          <w:tcPr>
            <w:tcW w:w="6480" w:type="dxa"/>
            <w:gridSpan w:val="5"/>
            <w:tcMar>
              <w:left w:w="216" w:type="dxa"/>
              <w:bottom w:w="0" w:type="dxa"/>
              <w:right w:w="115" w:type="dxa"/>
            </w:tcMar>
            <w:vAlign w:val="center"/>
          </w:tcPr>
          <w:sdt>
            <w:sdtPr>
              <w:rPr>
                <w:noProof/>
                <w:color w:val="000000" w:themeColor="text1"/>
              </w:rPr>
              <w:id w:val="-205412264"/>
              <w:placeholder>
                <w:docPart w:val="D7E23FB5DE7C453A83086B95F82271FD"/>
              </w:placeholder>
              <w:showingPlcHdr/>
              <w15:appearance w15:val="hidden"/>
            </w:sdtPr>
            <w:sdtEndPr/>
            <w:sdtContent>
              <w:p w14:paraId="1451693B" w14:textId="77777777" w:rsidR="005F4830" w:rsidRPr="00C01495" w:rsidRDefault="005F4830" w:rsidP="005F4830">
                <w:pPr>
                  <w:pStyle w:val="Blikvangercitaat"/>
                  <w:rPr>
                    <w:noProof/>
                    <w:color w:val="000000" w:themeColor="text1"/>
                  </w:rPr>
                </w:pPr>
                <w:r w:rsidRPr="00C01495">
                  <w:rPr>
                    <w:noProof/>
                    <w:lang w:bidi="nl-NL"/>
                  </w:rPr>
                  <w:t>"Video is een krachtige manier om uw punt te bewijzen."</w:t>
                </w:r>
              </w:p>
            </w:sdtContent>
          </w:sdt>
          <w:p w14:paraId="123EC62B" w14:textId="77777777" w:rsidR="005F4830" w:rsidRPr="00C01495" w:rsidRDefault="005F4830" w:rsidP="005F4830">
            <w:pPr>
              <w:pStyle w:val="Blikvangercitaatbijdrage"/>
              <w:rPr>
                <w:noProof/>
              </w:rPr>
            </w:pPr>
            <w:r w:rsidRPr="00C01495">
              <w:rPr>
                <w:noProof/>
                <w:lang w:bidi="nl-NL"/>
              </w:rPr>
              <w:t xml:space="preserve">- </w:t>
            </w:r>
            <w:sdt>
              <w:sdtPr>
                <w:rPr>
                  <w:noProof/>
                </w:rPr>
                <w:id w:val="-809089410"/>
                <w:placeholder>
                  <w:docPart w:val="8A6F7CD3A01B4BDA8219869E2CDCD2DC"/>
                </w:placeholder>
                <w:showingPlcHdr/>
                <w15:appearance w15:val="hidden"/>
              </w:sdtPr>
              <w:sdtEndPr/>
              <w:sdtContent>
                <w:r w:rsidRPr="00C01495">
                  <w:rPr>
                    <w:noProof/>
                    <w:lang w:bidi="nl-NL"/>
                  </w:rPr>
                  <w:t>Mirjam Nilsson</w:t>
                </w:r>
              </w:sdtContent>
            </w:sdt>
          </w:p>
        </w:tc>
      </w:tr>
      <w:tr w:rsidR="005F4830" w:rsidRPr="00C01495" w14:paraId="02958AEE" w14:textId="77777777" w:rsidTr="005F48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68"/>
        </w:trPr>
        <w:tc>
          <w:tcPr>
            <w:tcW w:w="6480" w:type="dxa"/>
            <w:gridSpan w:val="5"/>
            <w:vMerge/>
            <w:tcMar>
              <w:left w:w="115" w:type="dxa"/>
              <w:bottom w:w="144" w:type="dxa"/>
              <w:right w:w="216" w:type="dxa"/>
            </w:tcMar>
          </w:tcPr>
          <w:p w14:paraId="2C738958" w14:textId="77777777" w:rsidR="005F4830" w:rsidRPr="00C01495" w:rsidRDefault="005F4830" w:rsidP="005F4830">
            <w:pPr>
              <w:rPr>
                <w:noProof/>
              </w:rPr>
            </w:pPr>
          </w:p>
        </w:tc>
        <w:tc>
          <w:tcPr>
            <w:tcW w:w="6480" w:type="dxa"/>
            <w:gridSpan w:val="5"/>
            <w:tcBorders>
              <w:top w:val="single" w:sz="12" w:space="0" w:color="auto"/>
            </w:tcBorders>
            <w:tcMar>
              <w:top w:w="288" w:type="dxa"/>
              <w:left w:w="216" w:type="dxa"/>
              <w:right w:w="115" w:type="dxa"/>
            </w:tcMar>
          </w:tcPr>
          <w:sdt>
            <w:sdtPr>
              <w:rPr>
                <w:noProof/>
                <w:color w:val="000000" w:themeColor="text1"/>
              </w:rPr>
              <w:id w:val="1533534919"/>
              <w:placeholder>
                <w:docPart w:val="5356C60AA7224C7992ADF48697B2AEEC"/>
              </w:placeholder>
              <w:showingPlcHdr/>
              <w15:appearance w15:val="hidden"/>
            </w:sdtPr>
            <w:sdtEndPr/>
            <w:sdtContent>
              <w:p w14:paraId="6768BF5F" w14:textId="77777777" w:rsidR="005F4830" w:rsidRPr="00C01495" w:rsidRDefault="005F4830" w:rsidP="005F4830">
                <w:pPr>
                  <w:rPr>
                    <w:noProof/>
                  </w:rPr>
                </w:pPr>
                <w:r w:rsidRPr="00C01495">
                  <w:rPr>
                    <w:noProof/>
                    <w:lang w:bidi="nl-NL"/>
                  </w:rPr>
                  <w:t xml:space="preserve">Video is een geweldige manier om mensen te overtuigen. Wanneer u op Onlinevideo klikt, kunt u de invoegcode gebruiken voor de video die u wilt toevoegen. U kunt ook een trefwoord typen om online te zoeken naar een geschikte video. Om uw document er professioneel uit te laten zien, hebben de koptekst, de voettekst, het voorblad en de tekstvakken in Word een ontwerp in dezelfde stijl. U kunt bijvoorbeeld een voorblad, koptekst of kantlijnartikel toevoegen in dezelfde stijl. </w:t>
                </w:r>
              </w:p>
              <w:p w14:paraId="38828783" w14:textId="77777777" w:rsidR="005F4830" w:rsidRPr="00C01495" w:rsidRDefault="005F4830" w:rsidP="005F4830">
                <w:pPr>
                  <w:rPr>
                    <w:noProof/>
                    <w:color w:val="000000" w:themeColor="text1"/>
                  </w:rPr>
                </w:pPr>
                <w:r w:rsidRPr="00C01495">
                  <w:rPr>
                    <w:noProof/>
                    <w:lang w:bidi="nl-NL"/>
                  </w:rPr>
                  <w:t>Klik op Invoegen en kies de gewenste elementen uit de verschillende galerieën. U kunt ook thema’s en stijlen gebruiken om uw document consistent te maken. Wanneer u op Ontwerpen klikt en een nieuw thema kiest, worden de afbeeldingen, grafieken en SmartArt-afbeeldingen automatisch aangepast aan het thema.</w:t>
                </w:r>
              </w:p>
            </w:sdtContent>
          </w:sdt>
        </w:tc>
      </w:tr>
      <w:tr w:rsidR="005F4830" w:rsidRPr="00C01495" w14:paraId="4B6242F0" w14:textId="77777777" w:rsidTr="005F48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9"/>
        </w:trPr>
        <w:tc>
          <w:tcPr>
            <w:tcW w:w="5889" w:type="dxa"/>
            <w:gridSpan w:val="4"/>
            <w:tcBorders>
              <w:bottom w:val="thinThickSmallGap" w:sz="24" w:space="0" w:color="auto"/>
            </w:tcBorders>
            <w:tcMar>
              <w:left w:w="0" w:type="dxa"/>
              <w:bottom w:w="0" w:type="dxa"/>
              <w:right w:w="0" w:type="dxa"/>
            </w:tcMar>
          </w:tcPr>
          <w:p w14:paraId="3DFF73E0" w14:textId="77777777" w:rsidR="005F4830" w:rsidRPr="00C01495" w:rsidRDefault="005F4830" w:rsidP="005F4830">
            <w:pPr>
              <w:pStyle w:val="Geenafstand"/>
              <w:rPr>
                <w:noProof/>
              </w:rPr>
            </w:pPr>
          </w:p>
        </w:tc>
        <w:tc>
          <w:tcPr>
            <w:tcW w:w="1162" w:type="dxa"/>
            <w:gridSpan w:val="2"/>
            <w:vMerge w:val="restart"/>
            <w:tcMar>
              <w:left w:w="115" w:type="dxa"/>
              <w:right w:w="115" w:type="dxa"/>
            </w:tcMar>
            <w:vAlign w:val="center"/>
          </w:tcPr>
          <w:p w14:paraId="0C0D20B0" w14:textId="77777777" w:rsidR="005F4830" w:rsidRPr="00C01495" w:rsidRDefault="005F4830" w:rsidP="005F4830">
            <w:pPr>
              <w:pStyle w:val="Voettekst"/>
              <w:rPr>
                <w:noProof/>
              </w:rPr>
            </w:pPr>
            <w:r w:rsidRPr="00C01495">
              <w:rPr>
                <w:noProof/>
                <w:lang w:bidi="nl-NL"/>
              </w:rPr>
              <w:t xml:space="preserve">Pagina </w:t>
            </w:r>
            <w:r w:rsidRPr="00C01495">
              <w:rPr>
                <w:noProof/>
                <w:lang w:bidi="nl-NL"/>
              </w:rPr>
              <w:fldChar w:fldCharType="begin"/>
            </w:r>
            <w:r w:rsidRPr="00C01495">
              <w:rPr>
                <w:noProof/>
                <w:lang w:bidi="nl-NL"/>
              </w:rPr>
              <w:instrText xml:space="preserve"> PAGE   \* MERGEFORMAT </w:instrText>
            </w:r>
            <w:r w:rsidRPr="00C01495">
              <w:rPr>
                <w:noProof/>
                <w:lang w:bidi="nl-NL"/>
              </w:rPr>
              <w:fldChar w:fldCharType="separate"/>
            </w:r>
            <w:r w:rsidR="00772098">
              <w:rPr>
                <w:noProof/>
                <w:lang w:bidi="nl-NL"/>
              </w:rPr>
              <w:t>4</w:t>
            </w:r>
            <w:r w:rsidRPr="00C01495">
              <w:rPr>
                <w:noProof/>
                <w:lang w:bidi="nl-NL"/>
              </w:rPr>
              <w:fldChar w:fldCharType="end"/>
            </w:r>
          </w:p>
        </w:tc>
        <w:tc>
          <w:tcPr>
            <w:tcW w:w="5909" w:type="dxa"/>
            <w:gridSpan w:val="4"/>
            <w:tcBorders>
              <w:left w:val="nil"/>
              <w:bottom w:val="thinThickSmallGap" w:sz="24" w:space="0" w:color="auto"/>
            </w:tcBorders>
            <w:tcMar>
              <w:left w:w="115" w:type="dxa"/>
              <w:right w:w="115" w:type="dxa"/>
            </w:tcMar>
          </w:tcPr>
          <w:p w14:paraId="6EABAEEA" w14:textId="77777777" w:rsidR="005F4830" w:rsidRPr="00C01495" w:rsidRDefault="005F4830" w:rsidP="005F4830">
            <w:pPr>
              <w:pStyle w:val="Geenafstand"/>
              <w:rPr>
                <w:noProof/>
              </w:rPr>
            </w:pPr>
          </w:p>
        </w:tc>
      </w:tr>
      <w:tr w:rsidR="005F4830" w:rsidRPr="00C01495" w14:paraId="54BFD828" w14:textId="77777777" w:rsidTr="005F48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889" w:type="dxa"/>
            <w:gridSpan w:val="4"/>
            <w:tcBorders>
              <w:top w:val="thinThickSmallGap" w:sz="24" w:space="0" w:color="auto"/>
            </w:tcBorders>
            <w:tcMar>
              <w:left w:w="0" w:type="dxa"/>
              <w:bottom w:w="0" w:type="dxa"/>
              <w:right w:w="0" w:type="dxa"/>
            </w:tcMar>
          </w:tcPr>
          <w:p w14:paraId="13AEDBD0" w14:textId="77777777" w:rsidR="005F4830" w:rsidRPr="00C01495" w:rsidRDefault="005F4830" w:rsidP="005F4830">
            <w:pPr>
              <w:pStyle w:val="Geenafstand"/>
              <w:rPr>
                <w:noProof/>
              </w:rPr>
            </w:pPr>
          </w:p>
        </w:tc>
        <w:tc>
          <w:tcPr>
            <w:tcW w:w="1162" w:type="dxa"/>
            <w:gridSpan w:val="2"/>
            <w:vMerge/>
            <w:tcMar>
              <w:left w:w="115" w:type="dxa"/>
              <w:right w:w="115" w:type="dxa"/>
            </w:tcMar>
            <w:vAlign w:val="center"/>
          </w:tcPr>
          <w:p w14:paraId="3633803F" w14:textId="77777777" w:rsidR="005F4830" w:rsidRPr="00C01495" w:rsidRDefault="005F4830" w:rsidP="005F4830">
            <w:pPr>
              <w:pStyle w:val="Geenafstand"/>
              <w:rPr>
                <w:noProof/>
              </w:rPr>
            </w:pPr>
          </w:p>
        </w:tc>
        <w:tc>
          <w:tcPr>
            <w:tcW w:w="5909" w:type="dxa"/>
            <w:gridSpan w:val="4"/>
            <w:tcBorders>
              <w:top w:val="thinThickSmallGap" w:sz="24" w:space="0" w:color="auto"/>
              <w:left w:val="nil"/>
            </w:tcBorders>
            <w:tcMar>
              <w:left w:w="115" w:type="dxa"/>
              <w:right w:w="115" w:type="dxa"/>
            </w:tcMar>
          </w:tcPr>
          <w:p w14:paraId="70CBC7E0" w14:textId="77777777" w:rsidR="005F4830" w:rsidRPr="00C01495" w:rsidRDefault="005F4830" w:rsidP="005F4830">
            <w:pPr>
              <w:pStyle w:val="Geenafstand"/>
              <w:rPr>
                <w:noProof/>
              </w:rPr>
            </w:pPr>
          </w:p>
        </w:tc>
      </w:tr>
    </w:tbl>
    <w:p w14:paraId="5ED45311" w14:textId="77777777" w:rsidR="00664133" w:rsidRPr="00C01495" w:rsidRDefault="00664133">
      <w:pPr>
        <w:rPr>
          <w:noProof/>
          <w:color w:val="000000" w:themeColor="text1"/>
        </w:rPr>
      </w:pPr>
    </w:p>
    <w:sectPr w:rsidR="00664133" w:rsidRPr="00C01495" w:rsidSect="00C11F17">
      <w:pgSz w:w="15840" w:h="24480" w:code="3"/>
      <w:pgMar w:top="1440" w:right="1440" w:bottom="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40469" w14:textId="77777777" w:rsidR="008E7488" w:rsidRDefault="008E7488" w:rsidP="00554336">
      <w:pPr>
        <w:spacing w:after="0"/>
      </w:pPr>
      <w:r>
        <w:separator/>
      </w:r>
    </w:p>
  </w:endnote>
  <w:endnote w:type="continuationSeparator" w:id="0">
    <w:p w14:paraId="6A216821" w14:textId="77777777" w:rsidR="008E7488" w:rsidRDefault="008E7488" w:rsidP="005543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askerville Old Face">
    <w:panose1 w:val="02020602080505020303"/>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eorgia Pro Black">
    <w:altName w:val="Georgia Pro Black"/>
    <w:panose1 w:val="02040A02050405020203"/>
    <w:charset w:val="00"/>
    <w:family w:val="roman"/>
    <w:pitch w:val="variable"/>
    <w:sig w:usb0="800002AF" w:usb1="00000003"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Pro">
    <w:panose1 w:val="02040502050405020303"/>
    <w:charset w:val="00"/>
    <w:family w:val="roman"/>
    <w:pitch w:val="variable"/>
    <w:sig w:usb0="800002AF" w:usb1="00000003"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C43E1" w14:textId="77777777" w:rsidR="008E7488" w:rsidRDefault="008E7488" w:rsidP="00554336">
      <w:pPr>
        <w:spacing w:after="0"/>
      </w:pPr>
      <w:r>
        <w:separator/>
      </w:r>
    </w:p>
  </w:footnote>
  <w:footnote w:type="continuationSeparator" w:id="0">
    <w:p w14:paraId="5C154761" w14:textId="77777777" w:rsidR="008E7488" w:rsidRDefault="008E7488" w:rsidP="0055433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488"/>
    <w:rsid w:val="000064BF"/>
    <w:rsid w:val="000139C1"/>
    <w:rsid w:val="00015939"/>
    <w:rsid w:val="0001620C"/>
    <w:rsid w:val="00052781"/>
    <w:rsid w:val="00061A8E"/>
    <w:rsid w:val="00072BFC"/>
    <w:rsid w:val="000821C8"/>
    <w:rsid w:val="0008417E"/>
    <w:rsid w:val="00086C23"/>
    <w:rsid w:val="00093F55"/>
    <w:rsid w:val="000970C8"/>
    <w:rsid w:val="000B08D7"/>
    <w:rsid w:val="000B7E70"/>
    <w:rsid w:val="000C05B8"/>
    <w:rsid w:val="000C4253"/>
    <w:rsid w:val="000C492C"/>
    <w:rsid w:val="000C63FC"/>
    <w:rsid w:val="000D1612"/>
    <w:rsid w:val="000E1912"/>
    <w:rsid w:val="000E3A15"/>
    <w:rsid w:val="000E410F"/>
    <w:rsid w:val="000E47DF"/>
    <w:rsid w:val="000E707E"/>
    <w:rsid w:val="000F13BE"/>
    <w:rsid w:val="000F3105"/>
    <w:rsid w:val="0010319C"/>
    <w:rsid w:val="001119CD"/>
    <w:rsid w:val="00120383"/>
    <w:rsid w:val="00132CE5"/>
    <w:rsid w:val="00133D55"/>
    <w:rsid w:val="001432CC"/>
    <w:rsid w:val="001472EB"/>
    <w:rsid w:val="0015557C"/>
    <w:rsid w:val="00155BB5"/>
    <w:rsid w:val="001627B3"/>
    <w:rsid w:val="0017372B"/>
    <w:rsid w:val="00173FCF"/>
    <w:rsid w:val="00174B98"/>
    <w:rsid w:val="00175772"/>
    <w:rsid w:val="00196657"/>
    <w:rsid w:val="001A1751"/>
    <w:rsid w:val="001A5A0A"/>
    <w:rsid w:val="001A5C71"/>
    <w:rsid w:val="001C50D0"/>
    <w:rsid w:val="001D517B"/>
    <w:rsid w:val="001D7797"/>
    <w:rsid w:val="001E28C1"/>
    <w:rsid w:val="001F5567"/>
    <w:rsid w:val="001F62F5"/>
    <w:rsid w:val="001F657F"/>
    <w:rsid w:val="0020424D"/>
    <w:rsid w:val="002107A1"/>
    <w:rsid w:val="0021691D"/>
    <w:rsid w:val="00216B9C"/>
    <w:rsid w:val="00230183"/>
    <w:rsid w:val="00237F02"/>
    <w:rsid w:val="002746CA"/>
    <w:rsid w:val="00275735"/>
    <w:rsid w:val="002768F0"/>
    <w:rsid w:val="0028351F"/>
    <w:rsid w:val="00284C66"/>
    <w:rsid w:val="002942F9"/>
    <w:rsid w:val="002952C6"/>
    <w:rsid w:val="00296A3E"/>
    <w:rsid w:val="002A6AF8"/>
    <w:rsid w:val="002A76D9"/>
    <w:rsid w:val="002B1B93"/>
    <w:rsid w:val="002C46CD"/>
    <w:rsid w:val="002C4E97"/>
    <w:rsid w:val="002C712F"/>
    <w:rsid w:val="002E400F"/>
    <w:rsid w:val="002F02E1"/>
    <w:rsid w:val="00305529"/>
    <w:rsid w:val="00315FD9"/>
    <w:rsid w:val="0031609F"/>
    <w:rsid w:val="00323F8B"/>
    <w:rsid w:val="0032737D"/>
    <w:rsid w:val="00327B96"/>
    <w:rsid w:val="00327F09"/>
    <w:rsid w:val="00331FF6"/>
    <w:rsid w:val="00333A87"/>
    <w:rsid w:val="00353DCE"/>
    <w:rsid w:val="00362C30"/>
    <w:rsid w:val="00362F69"/>
    <w:rsid w:val="00387D7F"/>
    <w:rsid w:val="003A2F2B"/>
    <w:rsid w:val="003B3B75"/>
    <w:rsid w:val="003C118D"/>
    <w:rsid w:val="003C148F"/>
    <w:rsid w:val="003C252E"/>
    <w:rsid w:val="003C4ACB"/>
    <w:rsid w:val="003C55A4"/>
    <w:rsid w:val="003E0014"/>
    <w:rsid w:val="003E07AA"/>
    <w:rsid w:val="003E759E"/>
    <w:rsid w:val="003F4C0F"/>
    <w:rsid w:val="003F544A"/>
    <w:rsid w:val="00415A82"/>
    <w:rsid w:val="0043647B"/>
    <w:rsid w:val="004569B8"/>
    <w:rsid w:val="00460859"/>
    <w:rsid w:val="004831AD"/>
    <w:rsid w:val="004B4571"/>
    <w:rsid w:val="004C3DF2"/>
    <w:rsid w:val="004D1721"/>
    <w:rsid w:val="004D1817"/>
    <w:rsid w:val="004D33E8"/>
    <w:rsid w:val="004D4C02"/>
    <w:rsid w:val="004E63BA"/>
    <w:rsid w:val="004F281F"/>
    <w:rsid w:val="004F74DD"/>
    <w:rsid w:val="00502068"/>
    <w:rsid w:val="005056FC"/>
    <w:rsid w:val="00507968"/>
    <w:rsid w:val="00527FE0"/>
    <w:rsid w:val="0053589F"/>
    <w:rsid w:val="0054348D"/>
    <w:rsid w:val="00543C35"/>
    <w:rsid w:val="00554336"/>
    <w:rsid w:val="00566C26"/>
    <w:rsid w:val="005706B7"/>
    <w:rsid w:val="00575C13"/>
    <w:rsid w:val="00590DC3"/>
    <w:rsid w:val="005956D6"/>
    <w:rsid w:val="005A1800"/>
    <w:rsid w:val="005A78B4"/>
    <w:rsid w:val="005B3643"/>
    <w:rsid w:val="005B7C41"/>
    <w:rsid w:val="005C502F"/>
    <w:rsid w:val="005E1B08"/>
    <w:rsid w:val="005E2DC0"/>
    <w:rsid w:val="005F2B1B"/>
    <w:rsid w:val="005F415C"/>
    <w:rsid w:val="005F4830"/>
    <w:rsid w:val="00601280"/>
    <w:rsid w:val="00622D79"/>
    <w:rsid w:val="00624F21"/>
    <w:rsid w:val="00630CF2"/>
    <w:rsid w:val="006608C8"/>
    <w:rsid w:val="00664133"/>
    <w:rsid w:val="00667FF3"/>
    <w:rsid w:val="006926DA"/>
    <w:rsid w:val="00692D2D"/>
    <w:rsid w:val="006931FE"/>
    <w:rsid w:val="00697DE3"/>
    <w:rsid w:val="006B52E6"/>
    <w:rsid w:val="006C0B7A"/>
    <w:rsid w:val="006E2F9B"/>
    <w:rsid w:val="006E7170"/>
    <w:rsid w:val="006F2F91"/>
    <w:rsid w:val="0070526E"/>
    <w:rsid w:val="007123AA"/>
    <w:rsid w:val="007204C9"/>
    <w:rsid w:val="007212EC"/>
    <w:rsid w:val="00725CB2"/>
    <w:rsid w:val="00727546"/>
    <w:rsid w:val="00733B3B"/>
    <w:rsid w:val="00743839"/>
    <w:rsid w:val="0074723D"/>
    <w:rsid w:val="00772098"/>
    <w:rsid w:val="0077279E"/>
    <w:rsid w:val="00773C51"/>
    <w:rsid w:val="00786A41"/>
    <w:rsid w:val="007937AA"/>
    <w:rsid w:val="00794C1C"/>
    <w:rsid w:val="0079573D"/>
    <w:rsid w:val="00796FAE"/>
    <w:rsid w:val="007A4B37"/>
    <w:rsid w:val="007B05E8"/>
    <w:rsid w:val="007B223E"/>
    <w:rsid w:val="007B5DCC"/>
    <w:rsid w:val="007C06B7"/>
    <w:rsid w:val="007C10B3"/>
    <w:rsid w:val="007D6A71"/>
    <w:rsid w:val="007D6D74"/>
    <w:rsid w:val="007D6DBE"/>
    <w:rsid w:val="007E141B"/>
    <w:rsid w:val="007E1630"/>
    <w:rsid w:val="007E4FD5"/>
    <w:rsid w:val="007E628C"/>
    <w:rsid w:val="007E78A1"/>
    <w:rsid w:val="007F5D1C"/>
    <w:rsid w:val="007F6234"/>
    <w:rsid w:val="00800942"/>
    <w:rsid w:val="00800A0F"/>
    <w:rsid w:val="008016E2"/>
    <w:rsid w:val="00807716"/>
    <w:rsid w:val="00813EA3"/>
    <w:rsid w:val="00826103"/>
    <w:rsid w:val="00830DC5"/>
    <w:rsid w:val="0083111F"/>
    <w:rsid w:val="00850158"/>
    <w:rsid w:val="008571EB"/>
    <w:rsid w:val="00863E1E"/>
    <w:rsid w:val="00864FBB"/>
    <w:rsid w:val="00865F74"/>
    <w:rsid w:val="0089013B"/>
    <w:rsid w:val="008A4955"/>
    <w:rsid w:val="008A560A"/>
    <w:rsid w:val="008A645C"/>
    <w:rsid w:val="008A790D"/>
    <w:rsid w:val="008B310F"/>
    <w:rsid w:val="008B64A3"/>
    <w:rsid w:val="008C055B"/>
    <w:rsid w:val="008C0AD6"/>
    <w:rsid w:val="008C2C11"/>
    <w:rsid w:val="008D4A3C"/>
    <w:rsid w:val="008D6766"/>
    <w:rsid w:val="008D757B"/>
    <w:rsid w:val="008E0A2E"/>
    <w:rsid w:val="008E7488"/>
    <w:rsid w:val="008F75D6"/>
    <w:rsid w:val="009010EB"/>
    <w:rsid w:val="009047BC"/>
    <w:rsid w:val="009151EB"/>
    <w:rsid w:val="0091599E"/>
    <w:rsid w:val="00915F67"/>
    <w:rsid w:val="00940DDA"/>
    <w:rsid w:val="00953B20"/>
    <w:rsid w:val="00957478"/>
    <w:rsid w:val="009768A3"/>
    <w:rsid w:val="009912BE"/>
    <w:rsid w:val="00994C68"/>
    <w:rsid w:val="009A033F"/>
    <w:rsid w:val="009A03FD"/>
    <w:rsid w:val="009A268A"/>
    <w:rsid w:val="009A2876"/>
    <w:rsid w:val="009A7638"/>
    <w:rsid w:val="009B2E43"/>
    <w:rsid w:val="009B66A2"/>
    <w:rsid w:val="009B7D83"/>
    <w:rsid w:val="009C6DEC"/>
    <w:rsid w:val="009D34FD"/>
    <w:rsid w:val="009D3B7C"/>
    <w:rsid w:val="009D5E5F"/>
    <w:rsid w:val="009E409B"/>
    <w:rsid w:val="009F0EB8"/>
    <w:rsid w:val="009F4A41"/>
    <w:rsid w:val="00A0465D"/>
    <w:rsid w:val="00A0596F"/>
    <w:rsid w:val="00A1EDDC"/>
    <w:rsid w:val="00A36549"/>
    <w:rsid w:val="00A46549"/>
    <w:rsid w:val="00A491B1"/>
    <w:rsid w:val="00A61945"/>
    <w:rsid w:val="00A70242"/>
    <w:rsid w:val="00A74923"/>
    <w:rsid w:val="00A7758D"/>
    <w:rsid w:val="00A85400"/>
    <w:rsid w:val="00AA5FE5"/>
    <w:rsid w:val="00AB2AA3"/>
    <w:rsid w:val="00AC117E"/>
    <w:rsid w:val="00AE4980"/>
    <w:rsid w:val="00AF2EDF"/>
    <w:rsid w:val="00AF553C"/>
    <w:rsid w:val="00AF6DF5"/>
    <w:rsid w:val="00B07394"/>
    <w:rsid w:val="00B1023C"/>
    <w:rsid w:val="00B22F0C"/>
    <w:rsid w:val="00B35BC7"/>
    <w:rsid w:val="00B4611F"/>
    <w:rsid w:val="00B523EA"/>
    <w:rsid w:val="00B53541"/>
    <w:rsid w:val="00B53FB6"/>
    <w:rsid w:val="00B767C0"/>
    <w:rsid w:val="00B93C89"/>
    <w:rsid w:val="00BA1EAC"/>
    <w:rsid w:val="00BA563E"/>
    <w:rsid w:val="00BC1947"/>
    <w:rsid w:val="00BC6155"/>
    <w:rsid w:val="00BC64EC"/>
    <w:rsid w:val="00BD5C4E"/>
    <w:rsid w:val="00BD7BDE"/>
    <w:rsid w:val="00BE07C1"/>
    <w:rsid w:val="00BE1E30"/>
    <w:rsid w:val="00BF5EB9"/>
    <w:rsid w:val="00C01495"/>
    <w:rsid w:val="00C0323D"/>
    <w:rsid w:val="00C07E8F"/>
    <w:rsid w:val="00C11F17"/>
    <w:rsid w:val="00C30B77"/>
    <w:rsid w:val="00C57F22"/>
    <w:rsid w:val="00C6249E"/>
    <w:rsid w:val="00C67ED5"/>
    <w:rsid w:val="00C71E9D"/>
    <w:rsid w:val="00C76D20"/>
    <w:rsid w:val="00C801BA"/>
    <w:rsid w:val="00C8086C"/>
    <w:rsid w:val="00C80916"/>
    <w:rsid w:val="00C843BF"/>
    <w:rsid w:val="00C85B4A"/>
    <w:rsid w:val="00C90E99"/>
    <w:rsid w:val="00C90FFE"/>
    <w:rsid w:val="00C94726"/>
    <w:rsid w:val="00C95CCD"/>
    <w:rsid w:val="00CB0CB1"/>
    <w:rsid w:val="00CB19CE"/>
    <w:rsid w:val="00CB4217"/>
    <w:rsid w:val="00CB6199"/>
    <w:rsid w:val="00CC3396"/>
    <w:rsid w:val="00CC37A7"/>
    <w:rsid w:val="00CD00E1"/>
    <w:rsid w:val="00CD4C47"/>
    <w:rsid w:val="00CE1F2C"/>
    <w:rsid w:val="00CE49B2"/>
    <w:rsid w:val="00CE524C"/>
    <w:rsid w:val="00CF21D9"/>
    <w:rsid w:val="00CF34CD"/>
    <w:rsid w:val="00CF5018"/>
    <w:rsid w:val="00D1612C"/>
    <w:rsid w:val="00D30B97"/>
    <w:rsid w:val="00D30D96"/>
    <w:rsid w:val="00D31FCD"/>
    <w:rsid w:val="00D36F3C"/>
    <w:rsid w:val="00D43240"/>
    <w:rsid w:val="00D46CDC"/>
    <w:rsid w:val="00D6304B"/>
    <w:rsid w:val="00D676B3"/>
    <w:rsid w:val="00D67E44"/>
    <w:rsid w:val="00D8682F"/>
    <w:rsid w:val="00D90C37"/>
    <w:rsid w:val="00D91CFB"/>
    <w:rsid w:val="00DC27FC"/>
    <w:rsid w:val="00DD7F4A"/>
    <w:rsid w:val="00DF0B54"/>
    <w:rsid w:val="00E014D5"/>
    <w:rsid w:val="00E01AA7"/>
    <w:rsid w:val="00E02F28"/>
    <w:rsid w:val="00E034A1"/>
    <w:rsid w:val="00E07F58"/>
    <w:rsid w:val="00E11A96"/>
    <w:rsid w:val="00E15328"/>
    <w:rsid w:val="00E41F5C"/>
    <w:rsid w:val="00E6010D"/>
    <w:rsid w:val="00E61BD8"/>
    <w:rsid w:val="00E64FC6"/>
    <w:rsid w:val="00E7662D"/>
    <w:rsid w:val="00E76771"/>
    <w:rsid w:val="00E97F89"/>
    <w:rsid w:val="00EA5F38"/>
    <w:rsid w:val="00EA7977"/>
    <w:rsid w:val="00EB7C0B"/>
    <w:rsid w:val="00ED3181"/>
    <w:rsid w:val="00ED7448"/>
    <w:rsid w:val="00EE7D8B"/>
    <w:rsid w:val="00EF0035"/>
    <w:rsid w:val="00EF1AFC"/>
    <w:rsid w:val="00F0187D"/>
    <w:rsid w:val="00F23030"/>
    <w:rsid w:val="00F25E08"/>
    <w:rsid w:val="00F31919"/>
    <w:rsid w:val="00F47AAC"/>
    <w:rsid w:val="00F52FB4"/>
    <w:rsid w:val="00F62B75"/>
    <w:rsid w:val="00F65A38"/>
    <w:rsid w:val="00F66772"/>
    <w:rsid w:val="00F70FE9"/>
    <w:rsid w:val="00F7629D"/>
    <w:rsid w:val="00F963ED"/>
    <w:rsid w:val="00FA79BF"/>
    <w:rsid w:val="00FB03B9"/>
    <w:rsid w:val="00FB0C16"/>
    <w:rsid w:val="00FC0993"/>
    <w:rsid w:val="00FE03A7"/>
    <w:rsid w:val="00FE1408"/>
    <w:rsid w:val="00FE2A70"/>
    <w:rsid w:val="00FE4EB4"/>
    <w:rsid w:val="00FE7547"/>
    <w:rsid w:val="00FE7833"/>
    <w:rsid w:val="00FE7ABD"/>
    <w:rsid w:val="00FF3F9D"/>
    <w:rsid w:val="00FF613B"/>
    <w:rsid w:val="5224718C"/>
    <w:rsid w:val="5B7DBDC4"/>
    <w:rsid w:val="670EF97C"/>
    <w:rsid w:val="6B610E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9A9C5"/>
  <w15:chartTrackingRefBased/>
  <w15:docId w15:val="{F3A4051E-D138-4F08-AEF6-EA38F8A22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F02E1"/>
    <w:pPr>
      <w:spacing w:after="240" w:line="240" w:lineRule="auto"/>
    </w:pPr>
    <w:rPr>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327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amauteur">
    <w:name w:val="Naam auteur"/>
    <w:basedOn w:val="Standaard"/>
    <w:next w:val="Standaard"/>
    <w:uiPriority w:val="12"/>
    <w:rsid w:val="009A2876"/>
    <w:pPr>
      <w:widowControl w:val="0"/>
      <w:pBdr>
        <w:bottom w:val="single" w:sz="8" w:space="6" w:color="808080" w:themeColor="background1" w:themeShade="80"/>
      </w:pBdr>
      <w:autoSpaceDE w:val="0"/>
      <w:autoSpaceDN w:val="0"/>
    </w:pPr>
    <w:rPr>
      <w:b/>
      <w:caps/>
      <w:szCs w:val="24"/>
    </w:rPr>
  </w:style>
  <w:style w:type="paragraph" w:styleId="Koptekst">
    <w:name w:val="header"/>
    <w:basedOn w:val="Voettekst"/>
    <w:link w:val="KoptekstChar"/>
    <w:uiPriority w:val="99"/>
    <w:rsid w:val="00CE1F2C"/>
    <w:rPr>
      <w:rFonts w:asciiTheme="majorHAnsi" w:hAnsiTheme="majorHAnsi"/>
      <w:color w:val="000000" w:themeColor="text1"/>
      <w:sz w:val="56"/>
    </w:rPr>
  </w:style>
  <w:style w:type="character" w:customStyle="1" w:styleId="KoptekstChar">
    <w:name w:val="Koptekst Char"/>
    <w:basedOn w:val="Standaardalinea-lettertype"/>
    <w:link w:val="Koptekst"/>
    <w:uiPriority w:val="99"/>
    <w:rsid w:val="00CE1F2C"/>
    <w:rPr>
      <w:rFonts w:asciiTheme="majorHAnsi" w:hAnsiTheme="majorHAnsi"/>
      <w:color w:val="000000" w:themeColor="text1"/>
      <w:sz w:val="56"/>
    </w:rPr>
  </w:style>
  <w:style w:type="paragraph" w:styleId="Voettekst">
    <w:name w:val="footer"/>
    <w:basedOn w:val="Geenafstand"/>
    <w:link w:val="VoettekstChar"/>
    <w:uiPriority w:val="99"/>
    <w:rsid w:val="0010319C"/>
    <w:pPr>
      <w:jc w:val="center"/>
    </w:pPr>
  </w:style>
  <w:style w:type="character" w:customStyle="1" w:styleId="VoettekstChar">
    <w:name w:val="Voettekst Char"/>
    <w:basedOn w:val="Standaardalinea-lettertype"/>
    <w:link w:val="Voettekst"/>
    <w:uiPriority w:val="99"/>
    <w:rsid w:val="0010319C"/>
  </w:style>
  <w:style w:type="paragraph" w:styleId="Normaalweb">
    <w:name w:val="Normal (Web)"/>
    <w:basedOn w:val="Standaard"/>
    <w:uiPriority w:val="99"/>
    <w:semiHidden/>
    <w:rsid w:val="00C11F17"/>
    <w:pPr>
      <w:spacing w:before="100" w:beforeAutospacing="1" w:after="100" w:afterAutospacing="1"/>
    </w:pPr>
    <w:rPr>
      <w:rFonts w:ascii="Times New Roman" w:eastAsia="Times New Roman" w:hAnsi="Times New Roman" w:cs="Times New Roman"/>
      <w:szCs w:val="24"/>
    </w:rPr>
  </w:style>
  <w:style w:type="paragraph" w:customStyle="1" w:styleId="Kleinenaamvanauteur">
    <w:name w:val="Kleine naam van auteur"/>
    <w:basedOn w:val="Standaard"/>
    <w:qFormat/>
    <w:rsid w:val="00772098"/>
    <w:pPr>
      <w:spacing w:after="0"/>
    </w:pPr>
    <w:rPr>
      <w:bCs/>
      <w:sz w:val="24"/>
    </w:rPr>
  </w:style>
  <w:style w:type="paragraph" w:customStyle="1" w:styleId="Titelvankleinartikel">
    <w:name w:val="Titel van klein artikel"/>
    <w:basedOn w:val="Standaard"/>
    <w:qFormat/>
    <w:rsid w:val="00F66772"/>
    <w:pPr>
      <w:spacing w:after="0" w:line="276" w:lineRule="auto"/>
    </w:pPr>
    <w:rPr>
      <w:rFonts w:asciiTheme="majorHAnsi" w:hAnsiTheme="majorHAnsi"/>
      <w:sz w:val="32"/>
    </w:rPr>
  </w:style>
  <w:style w:type="paragraph" w:customStyle="1" w:styleId="Ondertitelvankleineartikel">
    <w:name w:val="Ondertitel van kleine artikel"/>
    <w:basedOn w:val="Standaard"/>
    <w:qFormat/>
    <w:rsid w:val="00F66772"/>
    <w:pPr>
      <w:spacing w:after="0" w:line="276" w:lineRule="auto"/>
    </w:pPr>
    <w:rPr>
      <w:sz w:val="32"/>
    </w:rPr>
  </w:style>
  <w:style w:type="paragraph" w:customStyle="1" w:styleId="Hoofdtekst">
    <w:name w:val="Hoofdtekst"/>
    <w:basedOn w:val="Normaalweb"/>
    <w:qFormat/>
    <w:rsid w:val="00864FBB"/>
    <w:rPr>
      <w:rFonts w:asciiTheme="minorHAnsi" w:hAnsiTheme="minorHAnsi"/>
      <w:color w:val="000000"/>
    </w:rPr>
  </w:style>
  <w:style w:type="paragraph" w:customStyle="1" w:styleId="Grotenaamvanauteur">
    <w:name w:val="Grote naam van auteur"/>
    <w:basedOn w:val="Standaard"/>
    <w:next w:val="Geenafstand"/>
    <w:qFormat/>
    <w:rsid w:val="00727546"/>
    <w:pPr>
      <w:spacing w:after="0" w:line="276" w:lineRule="auto"/>
    </w:pPr>
    <w:rPr>
      <w:sz w:val="32"/>
    </w:rPr>
  </w:style>
  <w:style w:type="paragraph" w:customStyle="1" w:styleId="Grotetitelvanartikel">
    <w:name w:val="Grote titel van artikel"/>
    <w:basedOn w:val="Standaard"/>
    <w:next w:val="Standaard"/>
    <w:qFormat/>
    <w:rsid w:val="00727546"/>
    <w:pPr>
      <w:spacing w:after="0" w:line="276" w:lineRule="auto"/>
    </w:pPr>
    <w:rPr>
      <w:rFonts w:asciiTheme="majorHAnsi" w:hAnsiTheme="majorHAnsi"/>
      <w:sz w:val="52"/>
    </w:rPr>
  </w:style>
  <w:style w:type="paragraph" w:customStyle="1" w:styleId="Groteondertitelvanartikel">
    <w:name w:val="Grote ondertitel van artikel"/>
    <w:basedOn w:val="Standaard"/>
    <w:next w:val="Standaard"/>
    <w:qFormat/>
    <w:rsid w:val="00727546"/>
    <w:pPr>
      <w:spacing w:after="0" w:line="276" w:lineRule="auto"/>
    </w:pPr>
    <w:rPr>
      <w:sz w:val="40"/>
    </w:rPr>
  </w:style>
  <w:style w:type="paragraph" w:customStyle="1" w:styleId="Titelvanimpressum">
    <w:name w:val="Titel van impressum"/>
    <w:basedOn w:val="Standaard"/>
    <w:qFormat/>
    <w:rsid w:val="002F02E1"/>
    <w:pPr>
      <w:spacing w:after="0"/>
      <w:jc w:val="center"/>
    </w:pPr>
    <w:rPr>
      <w:rFonts w:asciiTheme="majorHAnsi" w:hAnsiTheme="majorHAnsi"/>
      <w:color w:val="000000" w:themeColor="text1"/>
      <w:sz w:val="90"/>
    </w:rPr>
  </w:style>
  <w:style w:type="paragraph" w:customStyle="1" w:styleId="Ondertitelvanimpressum">
    <w:name w:val="Ondertitel van impressum"/>
    <w:basedOn w:val="Standaard"/>
    <w:qFormat/>
    <w:rsid w:val="006F2F91"/>
    <w:pPr>
      <w:spacing w:after="0"/>
      <w:jc w:val="center"/>
    </w:pPr>
    <w:rPr>
      <w:rFonts w:ascii="Baskerville Old Face" w:hAnsi="Baskerville Old Face"/>
      <w:iCs/>
      <w:sz w:val="40"/>
      <w:szCs w:val="40"/>
    </w:rPr>
  </w:style>
  <w:style w:type="paragraph" w:customStyle="1" w:styleId="Blikvangercitaat">
    <w:name w:val="Blikvangercitaat"/>
    <w:basedOn w:val="Standaard"/>
    <w:qFormat/>
    <w:rsid w:val="00362F69"/>
    <w:pPr>
      <w:spacing w:after="0"/>
      <w:ind w:left="288" w:hanging="288"/>
    </w:pPr>
    <w:rPr>
      <w:sz w:val="56"/>
      <w:szCs w:val="56"/>
    </w:rPr>
  </w:style>
  <w:style w:type="paragraph" w:customStyle="1" w:styleId="Blikvangercitaatbijdrage">
    <w:name w:val="Blikvangercitaatbijdrage"/>
    <w:basedOn w:val="Standaard"/>
    <w:qFormat/>
    <w:rsid w:val="00362F69"/>
    <w:pPr>
      <w:spacing w:after="0"/>
      <w:ind w:left="288" w:hanging="288"/>
      <w:jc w:val="right"/>
    </w:pPr>
    <w:rPr>
      <w:sz w:val="32"/>
      <w:szCs w:val="32"/>
    </w:rPr>
  </w:style>
  <w:style w:type="paragraph" w:customStyle="1" w:styleId="Fotobijschrift">
    <w:name w:val="Fotobijschrift"/>
    <w:basedOn w:val="Standaard"/>
    <w:qFormat/>
    <w:rsid w:val="00AE4980"/>
    <w:pPr>
      <w:spacing w:after="0"/>
    </w:pPr>
    <w:rPr>
      <w:noProof/>
      <w:sz w:val="18"/>
    </w:rPr>
  </w:style>
  <w:style w:type="paragraph" w:customStyle="1" w:styleId="Mastheadkopie">
    <w:name w:val="Masthead kopie"/>
    <w:basedOn w:val="Standaard"/>
    <w:qFormat/>
    <w:rsid w:val="00772098"/>
    <w:pPr>
      <w:spacing w:after="0"/>
      <w:jc w:val="center"/>
    </w:pPr>
    <w:rPr>
      <w:rFonts w:ascii="Baskerville Old Face" w:hAnsi="Baskerville Old Face"/>
      <w:iCs/>
      <w:sz w:val="24"/>
    </w:rPr>
  </w:style>
  <w:style w:type="character" w:styleId="Verwijzingopmerking">
    <w:name w:val="annotation reference"/>
    <w:basedOn w:val="Standaardalinea-lettertype"/>
    <w:uiPriority w:val="99"/>
    <w:semiHidden/>
    <w:unhideWhenUsed/>
    <w:rsid w:val="00F31919"/>
    <w:rPr>
      <w:sz w:val="16"/>
      <w:szCs w:val="16"/>
    </w:rPr>
  </w:style>
  <w:style w:type="paragraph" w:styleId="Tekstopmerking">
    <w:name w:val="annotation text"/>
    <w:basedOn w:val="Standaard"/>
    <w:link w:val="TekstopmerkingChar"/>
    <w:uiPriority w:val="99"/>
    <w:semiHidden/>
    <w:rsid w:val="00F31919"/>
    <w:rPr>
      <w:szCs w:val="20"/>
    </w:rPr>
  </w:style>
  <w:style w:type="character" w:customStyle="1" w:styleId="TekstopmerkingChar">
    <w:name w:val="Tekst opmerking Char"/>
    <w:basedOn w:val="Standaardalinea-lettertype"/>
    <w:link w:val="Tekstopmerking"/>
    <w:uiPriority w:val="99"/>
    <w:semiHidden/>
    <w:rsid w:val="00B523EA"/>
    <w:rPr>
      <w:sz w:val="20"/>
      <w:szCs w:val="20"/>
    </w:rPr>
  </w:style>
  <w:style w:type="paragraph" w:styleId="Onderwerpvanopmerking">
    <w:name w:val="annotation subject"/>
    <w:basedOn w:val="Tekstopmerking"/>
    <w:next w:val="Tekstopmerking"/>
    <w:link w:val="OnderwerpvanopmerkingChar"/>
    <w:uiPriority w:val="99"/>
    <w:semiHidden/>
    <w:unhideWhenUsed/>
    <w:rsid w:val="00F31919"/>
    <w:rPr>
      <w:b/>
      <w:bCs/>
    </w:rPr>
  </w:style>
  <w:style w:type="character" w:customStyle="1" w:styleId="OnderwerpvanopmerkingChar">
    <w:name w:val="Onderwerp van opmerking Char"/>
    <w:basedOn w:val="TekstopmerkingChar"/>
    <w:link w:val="Onderwerpvanopmerking"/>
    <w:uiPriority w:val="99"/>
    <w:semiHidden/>
    <w:rsid w:val="00F31919"/>
    <w:rPr>
      <w:b/>
      <w:bCs/>
      <w:sz w:val="20"/>
      <w:szCs w:val="20"/>
    </w:rPr>
  </w:style>
  <w:style w:type="paragraph" w:styleId="Ballontekst">
    <w:name w:val="Balloon Text"/>
    <w:basedOn w:val="Standaard"/>
    <w:link w:val="BallontekstChar"/>
    <w:uiPriority w:val="99"/>
    <w:semiHidden/>
    <w:unhideWhenUsed/>
    <w:rsid w:val="000064BF"/>
    <w:pPr>
      <w:spacing w:after="0"/>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064BF"/>
    <w:rPr>
      <w:rFonts w:ascii="Segoe UI" w:hAnsi="Segoe UI" w:cs="Segoe UI"/>
      <w:sz w:val="18"/>
      <w:szCs w:val="18"/>
    </w:rPr>
  </w:style>
  <w:style w:type="character" w:styleId="Tekstvantijdelijkeaanduiding">
    <w:name w:val="Placeholder Text"/>
    <w:basedOn w:val="Standaardalinea-lettertype"/>
    <w:uiPriority w:val="99"/>
    <w:semiHidden/>
    <w:rsid w:val="00F7629D"/>
    <w:rPr>
      <w:color w:val="808080"/>
    </w:rPr>
  </w:style>
  <w:style w:type="paragraph" w:styleId="Geenafstand">
    <w:name w:val="No Spacing"/>
    <w:uiPriority w:val="1"/>
    <w:qFormat/>
    <w:rsid w:val="00F66772"/>
    <w:pPr>
      <w:spacing w:after="0" w:line="240" w:lineRule="auto"/>
    </w:pPr>
  </w:style>
  <w:style w:type="paragraph" w:styleId="Inhopg1">
    <w:name w:val="toc 1"/>
    <w:basedOn w:val="Hoofdtekst"/>
    <w:next w:val="Standaard"/>
    <w:uiPriority w:val="39"/>
    <w:rsid w:val="005E1B08"/>
    <w:pPr>
      <w:spacing w:before="0" w:beforeAutospacing="0" w:after="0" w:afterAutospacing="0"/>
    </w:pPr>
    <w:rPr>
      <w:color w:val="000000" w:themeColor="text1"/>
    </w:rPr>
  </w:style>
  <w:style w:type="paragraph" w:styleId="Inhopg2">
    <w:name w:val="toc 2"/>
    <w:basedOn w:val="Standaard"/>
    <w:next w:val="Standaard"/>
    <w:uiPriority w:val="39"/>
    <w:rsid w:val="000C492C"/>
    <w:pPr>
      <w:spacing w:after="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713475">
      <w:bodyDiv w:val="1"/>
      <w:marLeft w:val="0"/>
      <w:marRight w:val="0"/>
      <w:marTop w:val="0"/>
      <w:marBottom w:val="0"/>
      <w:divBdr>
        <w:top w:val="none" w:sz="0" w:space="0" w:color="auto"/>
        <w:left w:val="none" w:sz="0" w:space="0" w:color="auto"/>
        <w:bottom w:val="none" w:sz="0" w:space="0" w:color="auto"/>
        <w:right w:val="none" w:sz="0" w:space="0" w:color="auto"/>
      </w:divBdr>
    </w:div>
    <w:div w:id="1026249580">
      <w:bodyDiv w:val="1"/>
      <w:marLeft w:val="0"/>
      <w:marRight w:val="0"/>
      <w:marTop w:val="0"/>
      <w:marBottom w:val="0"/>
      <w:divBdr>
        <w:top w:val="none" w:sz="0" w:space="0" w:color="auto"/>
        <w:left w:val="none" w:sz="0" w:space="0" w:color="auto"/>
        <w:bottom w:val="none" w:sz="0" w:space="0" w:color="auto"/>
        <w:right w:val="none" w:sz="0" w:space="0" w:color="auto"/>
      </w:divBdr>
    </w:div>
    <w:div w:id="1094132319">
      <w:bodyDiv w:val="1"/>
      <w:marLeft w:val="0"/>
      <w:marRight w:val="0"/>
      <w:marTop w:val="0"/>
      <w:marBottom w:val="0"/>
      <w:divBdr>
        <w:top w:val="none" w:sz="0" w:space="0" w:color="auto"/>
        <w:left w:val="none" w:sz="0" w:space="0" w:color="auto"/>
        <w:bottom w:val="none" w:sz="0" w:space="0" w:color="auto"/>
        <w:right w:val="none" w:sz="0" w:space="0" w:color="auto"/>
      </w:divBdr>
    </w:div>
    <w:div w:id="1398557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microsoft.com/office/2007/relationships/hdphoto" Target="media/hdphoto4.wdp"/><Relationship Id="rId26" Type="http://schemas.microsoft.com/office/2007/relationships/hdphoto" Target="media/hdphoto8.wdp"/><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microsoft.com/office/2007/relationships/hdphoto" Target="media/hdphoto1.wdp"/><Relationship Id="rId17" Type="http://schemas.openxmlformats.org/officeDocument/2006/relationships/image" Target="media/image5.png"/><Relationship Id="rId25" Type="http://schemas.openxmlformats.org/officeDocument/2006/relationships/image" Target="media/image9.png"/><Relationship Id="rId2" Type="http://schemas.openxmlformats.org/officeDocument/2006/relationships/customXml" Target="../customXml/item2.xml"/><Relationship Id="rId16" Type="http://schemas.microsoft.com/office/2007/relationships/hdphoto" Target="media/hdphoto3.wdp"/><Relationship Id="rId20" Type="http://schemas.microsoft.com/office/2007/relationships/hdphoto" Target="media/hdphoto5.wdp"/><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microsoft.com/office/2007/relationships/hdphoto" Target="media/hdphoto7.wdp"/><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8.png"/><Relationship Id="rId28" Type="http://schemas.microsoft.com/office/2007/relationships/hdphoto" Target="media/hdphoto9.wdp"/><Relationship Id="rId10" Type="http://schemas.openxmlformats.org/officeDocument/2006/relationships/image" Target="media/image1.jpg"/><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07/relationships/hdphoto" Target="media/hdphoto2.wdp"/><Relationship Id="rId22" Type="http://schemas.microsoft.com/office/2007/relationships/hdphoto" Target="media/hdphoto6.wdp"/><Relationship Id="rId27" Type="http://schemas.openxmlformats.org/officeDocument/2006/relationships/image" Target="media/image10.png"/><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_mho\AppData\Roaming\Microsoft\Templates\Traditionele%20kra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97ADC4508E4417BA621BAD2127620B"/>
        <w:category>
          <w:name w:val="Algemeen"/>
          <w:gallery w:val="placeholder"/>
        </w:category>
        <w:types>
          <w:type w:val="bbPlcHdr"/>
        </w:types>
        <w:behaviors>
          <w:behavior w:val="content"/>
        </w:behaviors>
        <w:guid w:val="{963FD7EC-6D8C-41F2-B3F1-DC254353A6C5}"/>
      </w:docPartPr>
      <w:docPartBody>
        <w:p w:rsidR="005868C4" w:rsidRDefault="005868C4">
          <w:pPr>
            <w:pStyle w:val="2997ADC4508E4417BA621BAD2127620B"/>
          </w:pPr>
          <w:r w:rsidRPr="00C01495">
            <w:rPr>
              <w:noProof/>
              <w:lang w:bidi="nl-NL"/>
            </w:rPr>
            <w:t xml:space="preserve">Dinsdag </w:t>
          </w:r>
          <w:r w:rsidRPr="00C01495">
            <w:rPr>
              <w:noProof/>
              <w:lang w:bidi="nl-NL"/>
            </w:rPr>
            <w:br/>
            <w:t xml:space="preserve">20 Sep. </w:t>
          </w:r>
          <w:r w:rsidRPr="00C01495">
            <w:rPr>
              <w:noProof/>
              <w:lang w:bidi="nl-NL"/>
            </w:rPr>
            <w:br/>
            <w:t>JJJJ</w:t>
          </w:r>
        </w:p>
      </w:docPartBody>
    </w:docPart>
    <w:docPart>
      <w:docPartPr>
        <w:name w:val="F83E07544F4340C597607819E40F1231"/>
        <w:category>
          <w:name w:val="Algemeen"/>
          <w:gallery w:val="placeholder"/>
        </w:category>
        <w:types>
          <w:type w:val="bbPlcHdr"/>
        </w:types>
        <w:behaviors>
          <w:behavior w:val="content"/>
        </w:behaviors>
        <w:guid w:val="{9E19C7C4-0972-4AD0-803E-79A5E77162C3}"/>
      </w:docPartPr>
      <w:docPartBody>
        <w:p w:rsidR="005868C4" w:rsidRDefault="005868C4">
          <w:pPr>
            <w:pStyle w:val="F83E07544F4340C597607819E40F1231"/>
          </w:pPr>
          <w:r w:rsidRPr="00C01495">
            <w:rPr>
              <w:noProof/>
              <w:lang w:bidi="nl-NL"/>
            </w:rPr>
            <w:t>NIEUWS VANDAAG</w:t>
          </w:r>
        </w:p>
      </w:docPartBody>
    </w:docPart>
    <w:docPart>
      <w:docPartPr>
        <w:name w:val="ED35AFAF27584404ADD7E7C35151EE76"/>
        <w:category>
          <w:name w:val="Algemeen"/>
          <w:gallery w:val="placeholder"/>
        </w:category>
        <w:types>
          <w:type w:val="bbPlcHdr"/>
        </w:types>
        <w:behaviors>
          <w:behavior w:val="content"/>
        </w:behaviors>
        <w:guid w:val="{4D330C33-01B3-4617-B5A0-64FF89BB90E2}"/>
      </w:docPartPr>
      <w:docPartBody>
        <w:p w:rsidR="005868C4" w:rsidRDefault="005868C4">
          <w:pPr>
            <w:pStyle w:val="ED35AFAF27584404ADD7E7C35151EE76"/>
          </w:pPr>
          <w:r w:rsidRPr="00C01495">
            <w:rPr>
              <w:noProof/>
              <w:lang w:bidi="nl-NL"/>
            </w:rPr>
            <w:t>Laatste nieuws- en bulletinupdates</w:t>
          </w:r>
        </w:p>
      </w:docPartBody>
    </w:docPart>
    <w:docPart>
      <w:docPartPr>
        <w:name w:val="245D4B582B5B465B88BA66CD209B9AC1"/>
        <w:category>
          <w:name w:val="Algemeen"/>
          <w:gallery w:val="placeholder"/>
        </w:category>
        <w:types>
          <w:type w:val="bbPlcHdr"/>
        </w:types>
        <w:behaviors>
          <w:behavior w:val="content"/>
        </w:behaviors>
        <w:guid w:val="{7041A34C-B270-45B1-ACE4-D8678181DFB2}"/>
      </w:docPartPr>
      <w:docPartBody>
        <w:p w:rsidR="005868C4" w:rsidRDefault="005868C4">
          <w:pPr>
            <w:pStyle w:val="245D4B582B5B465B88BA66CD209B9AC1"/>
          </w:pPr>
          <w:r w:rsidRPr="00C01495">
            <w:rPr>
              <w:noProof/>
              <w:lang w:bidi="nl-NL"/>
            </w:rPr>
            <w:t>Probleem</w:t>
          </w:r>
          <w:r w:rsidRPr="00C01495">
            <w:rPr>
              <w:noProof/>
              <w:lang w:bidi="nl-NL"/>
            </w:rPr>
            <w:br/>
            <w:t>#10</w:t>
          </w:r>
        </w:p>
      </w:docPartBody>
    </w:docPart>
    <w:docPart>
      <w:docPartPr>
        <w:name w:val="8045F080A37049788BB228788D9CAB90"/>
        <w:category>
          <w:name w:val="Algemeen"/>
          <w:gallery w:val="placeholder"/>
        </w:category>
        <w:types>
          <w:type w:val="bbPlcHdr"/>
        </w:types>
        <w:behaviors>
          <w:behavior w:val="content"/>
        </w:behaviors>
        <w:guid w:val="{B5EE5DDB-AEE4-469C-A94C-1806C2F2A26B}"/>
      </w:docPartPr>
      <w:docPartBody>
        <w:p w:rsidR="005868C4" w:rsidRDefault="005868C4">
          <w:pPr>
            <w:pStyle w:val="8045F080A37049788BB228788D9CAB90"/>
          </w:pPr>
          <w:r w:rsidRPr="00C01495">
            <w:rPr>
              <w:noProof/>
              <w:lang w:bidi="nl-NL"/>
            </w:rPr>
            <w:t>Mirjam Nilsson</w:t>
          </w:r>
        </w:p>
      </w:docPartBody>
    </w:docPart>
    <w:docPart>
      <w:docPartPr>
        <w:name w:val="95F0DF1AAF0444209221EA3CFA8A12E1"/>
        <w:category>
          <w:name w:val="Algemeen"/>
          <w:gallery w:val="placeholder"/>
        </w:category>
        <w:types>
          <w:type w:val="bbPlcHdr"/>
        </w:types>
        <w:behaviors>
          <w:behavior w:val="content"/>
        </w:behaviors>
        <w:guid w:val="{5B344E64-558D-4832-9FB4-2539CBD4EE2B}"/>
      </w:docPartPr>
      <w:docPartBody>
        <w:p w:rsidR="005868C4" w:rsidRDefault="005868C4">
          <w:pPr>
            <w:pStyle w:val="95F0DF1AAF0444209221EA3CFA8A12E1"/>
          </w:pPr>
          <w:r w:rsidRPr="00C01495">
            <w:rPr>
              <w:noProof/>
              <w:lang w:bidi="nl-NL"/>
            </w:rPr>
            <w:t>De scoop van de dag</w:t>
          </w:r>
        </w:p>
      </w:docPartBody>
    </w:docPart>
    <w:docPart>
      <w:docPartPr>
        <w:name w:val="F35496F43D1B46A7B3FC1A70279FE435"/>
        <w:category>
          <w:name w:val="Algemeen"/>
          <w:gallery w:val="placeholder"/>
        </w:category>
        <w:types>
          <w:type w:val="bbPlcHdr"/>
        </w:types>
        <w:behaviors>
          <w:behavior w:val="content"/>
        </w:behaviors>
        <w:guid w:val="{68DA5C95-2295-4D1B-85A6-25244E9DB606}"/>
      </w:docPartPr>
      <w:docPartBody>
        <w:p w:rsidR="005868C4" w:rsidRDefault="005868C4">
          <w:pPr>
            <w:pStyle w:val="F35496F43D1B46A7B3FC1A70279FE435"/>
          </w:pPr>
          <w:r w:rsidRPr="00C01495">
            <w:rPr>
              <w:noProof/>
              <w:lang w:bidi="nl-NL"/>
            </w:rPr>
            <w:t>De meest recente updates</w:t>
          </w:r>
        </w:p>
      </w:docPartBody>
    </w:docPart>
    <w:docPart>
      <w:docPartPr>
        <w:name w:val="8A040A119CC344688BA87C688C13B72D"/>
        <w:category>
          <w:name w:val="Algemeen"/>
          <w:gallery w:val="placeholder"/>
        </w:category>
        <w:types>
          <w:type w:val="bbPlcHdr"/>
        </w:types>
        <w:behaviors>
          <w:behavior w:val="content"/>
        </w:behaviors>
        <w:guid w:val="{779F5F1F-2663-4778-9386-A86A58D8E06E}"/>
      </w:docPartPr>
      <w:docPartBody>
        <w:p w:rsidR="005868C4" w:rsidRPr="00C01495" w:rsidRDefault="005868C4" w:rsidP="00F66772">
          <w:pPr>
            <w:rPr>
              <w:noProof/>
            </w:rPr>
          </w:pPr>
          <w:r w:rsidRPr="00C01495">
            <w:rPr>
              <w:noProof/>
              <w:lang w:bidi="nl-NL"/>
            </w:rPr>
            <w:t xml:space="preserve">Video is een geweldige manier om mensen te overtuigen. Wanneer u op Onlinevideo klikt, kunt u de invoegcode gebruiken voor de video die u wilt toevoegen. U kunt ook een trefwoord typen om online te zoeken naar een geschikte video. </w:t>
          </w:r>
        </w:p>
        <w:p w:rsidR="005868C4" w:rsidRPr="00C01495" w:rsidRDefault="005868C4" w:rsidP="00F66772">
          <w:pPr>
            <w:rPr>
              <w:noProof/>
            </w:rPr>
          </w:pPr>
          <w:r w:rsidRPr="00C01495">
            <w:rPr>
              <w:noProof/>
              <w:lang w:bidi="nl-NL"/>
            </w:rPr>
            <w:t xml:space="preserve">Om uw document er professioneel uit te laten zien, hebben de koptekst, de voettekst, het voorblad en de tekstvakken in Word een ontwerp in dezelfde stijl. U kunt bijvoorbeeld een voorblad, koptekst of kantlijnartikel toevoegen in dezelfde stijl. </w:t>
          </w:r>
        </w:p>
        <w:p w:rsidR="005868C4" w:rsidRPr="00C01495" w:rsidRDefault="005868C4" w:rsidP="00F66772">
          <w:pPr>
            <w:rPr>
              <w:noProof/>
            </w:rPr>
          </w:pPr>
          <w:r w:rsidRPr="00C01495">
            <w:rPr>
              <w:noProof/>
              <w:lang w:bidi="nl-NL"/>
            </w:rPr>
            <w:t xml:space="preserve">Klik op Invoegen en kies de gewenste elementen uit de verschillende galerieën. </w:t>
          </w:r>
        </w:p>
        <w:p w:rsidR="005868C4" w:rsidRPr="00C01495" w:rsidRDefault="005868C4" w:rsidP="00F66772">
          <w:pPr>
            <w:rPr>
              <w:noProof/>
            </w:rPr>
          </w:pPr>
          <w:r w:rsidRPr="00C01495">
            <w:rPr>
              <w:noProof/>
              <w:lang w:bidi="nl-NL"/>
            </w:rPr>
            <w:t xml:space="preserve">U kunt ook thema’s en stijlen gebruiken om uw document consistent te maken. Wanneer u op Ontwerpen klikt en een nieuw thema kiest, worden de afbeeldingen, grafieken en SmartArt-afbeeldingen automatisch aangepast aan het thema. Wanneer u een stijl toepast, worden de kopteksten automatisch aangepast aan het nieuwe thema. </w:t>
          </w:r>
        </w:p>
        <w:p w:rsidR="005868C4" w:rsidRPr="00C01495" w:rsidRDefault="005868C4" w:rsidP="00F66772">
          <w:pPr>
            <w:rPr>
              <w:noProof/>
            </w:rPr>
          </w:pPr>
          <w:r w:rsidRPr="00C01495">
            <w:rPr>
              <w:noProof/>
              <w:lang w:bidi="nl-NL"/>
            </w:rPr>
            <w:t xml:space="preserve">Bespaar tijd in Word met nieuwe knoppen die worden weergegeven waar u ze nodig hebt. Als u wilt wijzigen hoe een afbeelding in uw document wordt weergegeven, klikt u erop om een knop met indelingsopties ernaast weer te geven. </w:t>
          </w:r>
        </w:p>
        <w:p w:rsidR="005868C4" w:rsidRDefault="005868C4">
          <w:pPr>
            <w:pStyle w:val="8A040A119CC344688BA87C688C13B72D"/>
          </w:pPr>
          <w:r w:rsidRPr="00C01495">
            <w:rPr>
              <w:noProof/>
              <w:lang w:bidi="nl-NL"/>
            </w:rPr>
            <w:t>Wanneer u aan een tabel werkt, klikt u op de plaats waar u een rij of kolom wilt toevoegen, en klikt u vervolgens op het plusteken.</w:t>
          </w:r>
        </w:p>
      </w:docPartBody>
    </w:docPart>
    <w:docPart>
      <w:docPartPr>
        <w:name w:val="6D3D3FE4F975486BAE571706A7153ED3"/>
        <w:category>
          <w:name w:val="Algemeen"/>
          <w:gallery w:val="placeholder"/>
        </w:category>
        <w:types>
          <w:type w:val="bbPlcHdr"/>
        </w:types>
        <w:behaviors>
          <w:behavior w:val="content"/>
        </w:behaviors>
        <w:guid w:val="{F0D709D4-911C-462C-BA45-9E31C5868848}"/>
      </w:docPartPr>
      <w:docPartBody>
        <w:p w:rsidR="005868C4" w:rsidRDefault="005868C4">
          <w:pPr>
            <w:pStyle w:val="6D3D3FE4F975486BAE571706A7153ED3"/>
          </w:pPr>
          <w:r w:rsidRPr="00C01495">
            <w:rPr>
              <w:lang w:bidi="nl-NL"/>
            </w:rPr>
            <w:t>Afbeeldingsbijschrift: Om uw document er professioneel uit te laten zien, hebben de koptekst, de voettekst, het voorblad en de tekstvakken in Word een ontwerp in dezelfde stijl.</w:t>
          </w:r>
        </w:p>
      </w:docPartBody>
    </w:docPart>
    <w:docPart>
      <w:docPartPr>
        <w:name w:val="32D8ECF451F64BE99E01861CA8CC6083"/>
        <w:category>
          <w:name w:val="Algemeen"/>
          <w:gallery w:val="placeholder"/>
        </w:category>
        <w:types>
          <w:type w:val="bbPlcHdr"/>
        </w:types>
        <w:behaviors>
          <w:behavior w:val="content"/>
        </w:behaviors>
        <w:guid w:val="{C80C67B6-9698-465C-83A4-4DF6225CD430}"/>
      </w:docPartPr>
      <w:docPartBody>
        <w:p w:rsidR="005868C4" w:rsidRDefault="005868C4">
          <w:pPr>
            <w:pStyle w:val="32D8ECF451F64BE99E01861CA8CC6083"/>
          </w:pPr>
          <w:r w:rsidRPr="00C01495">
            <w:rPr>
              <w:noProof/>
              <w:lang w:bidi="nl-NL"/>
            </w:rPr>
            <w:t>Mirjam Nilsson</w:t>
          </w:r>
        </w:p>
      </w:docPartBody>
    </w:docPart>
    <w:docPart>
      <w:docPartPr>
        <w:name w:val="7FDA1E0B0AC34A2C9A256AC9E7CEB276"/>
        <w:category>
          <w:name w:val="Algemeen"/>
          <w:gallery w:val="placeholder"/>
        </w:category>
        <w:types>
          <w:type w:val="bbPlcHdr"/>
        </w:types>
        <w:behaviors>
          <w:behavior w:val="content"/>
        </w:behaviors>
        <w:guid w:val="{5F587F04-F420-4C29-B61F-F6B803164C80}"/>
      </w:docPartPr>
      <w:docPartBody>
        <w:p w:rsidR="005868C4" w:rsidRDefault="005868C4">
          <w:pPr>
            <w:pStyle w:val="7FDA1E0B0AC34A2C9A256AC9E7CEB276"/>
          </w:pPr>
          <w:r w:rsidRPr="00C01495">
            <w:rPr>
              <w:noProof/>
              <w:lang w:bidi="nl-NL"/>
            </w:rPr>
            <w:t>De scoop van de dag</w:t>
          </w:r>
        </w:p>
      </w:docPartBody>
    </w:docPart>
    <w:docPart>
      <w:docPartPr>
        <w:name w:val="F84CDDF952584E72AC2CAE0F7FC3681D"/>
        <w:category>
          <w:name w:val="Algemeen"/>
          <w:gallery w:val="placeholder"/>
        </w:category>
        <w:types>
          <w:type w:val="bbPlcHdr"/>
        </w:types>
        <w:behaviors>
          <w:behavior w:val="content"/>
        </w:behaviors>
        <w:guid w:val="{E25E3EC6-64A7-4C57-BF88-ECA6BE01F7C4}"/>
      </w:docPartPr>
      <w:docPartBody>
        <w:p w:rsidR="005868C4" w:rsidRDefault="005868C4">
          <w:pPr>
            <w:pStyle w:val="F84CDDF952584E72AC2CAE0F7FC3681D"/>
          </w:pPr>
          <w:r w:rsidRPr="00C01495">
            <w:rPr>
              <w:noProof/>
              <w:lang w:bidi="nl-NL"/>
            </w:rPr>
            <w:t>De meest recente updates om u door de dag te helpen</w:t>
          </w:r>
        </w:p>
      </w:docPartBody>
    </w:docPart>
    <w:docPart>
      <w:docPartPr>
        <w:name w:val="3F8810C9680A4D2D9CA84741B5788321"/>
        <w:category>
          <w:name w:val="Algemeen"/>
          <w:gallery w:val="placeholder"/>
        </w:category>
        <w:types>
          <w:type w:val="bbPlcHdr"/>
        </w:types>
        <w:behaviors>
          <w:behavior w:val="content"/>
        </w:behaviors>
        <w:guid w:val="{7AE7EBC1-3812-45C7-BA92-261191067F9B}"/>
      </w:docPartPr>
      <w:docPartBody>
        <w:p w:rsidR="005868C4" w:rsidRPr="00C01495" w:rsidRDefault="005868C4" w:rsidP="009D5E5F">
          <w:pPr>
            <w:rPr>
              <w:noProof/>
            </w:rPr>
          </w:pPr>
          <w:r w:rsidRPr="00C01495">
            <w:rPr>
              <w:noProof/>
              <w:lang w:bidi="nl-NL"/>
            </w:rPr>
            <w:t xml:space="preserve">Video is een geweldige manier om mensen te overtuigen. Wanneer u op Onlinevideo klikt, kunt u de invoegcode gebruiken voor de video die u wilt toevoegen. U kunt ook een trefwoord typen om online te zoeken naar een geschikte video. </w:t>
          </w:r>
        </w:p>
        <w:p w:rsidR="005868C4" w:rsidRPr="00C01495" w:rsidRDefault="005868C4" w:rsidP="009D5E5F">
          <w:pPr>
            <w:rPr>
              <w:rFonts w:eastAsia="Times New Roman" w:cs="Times New Roman"/>
              <w:noProof/>
            </w:rPr>
          </w:pPr>
          <w:r w:rsidRPr="00C01495">
            <w:rPr>
              <w:rFonts w:eastAsia="Times New Roman" w:cs="Times New Roman"/>
              <w:noProof/>
              <w:lang w:bidi="nl-NL"/>
            </w:rPr>
            <w:t xml:space="preserve">Om uw document er professioneel uit te laten zien, hebben de koptekst, de voettekst, het voorblad en de tekstvakken in Word een ontwerp in dezelfde stijl. U kunt bijvoorbeeld een voorblad, koptekst of kantlijnartikel toevoegen in dezelfde stijl. </w:t>
          </w:r>
        </w:p>
        <w:p w:rsidR="005868C4" w:rsidRDefault="005868C4">
          <w:pPr>
            <w:pStyle w:val="3F8810C9680A4D2D9CA84741B5788321"/>
          </w:pPr>
          <w:r w:rsidRPr="00C01495">
            <w:rPr>
              <w:noProof/>
              <w:lang w:bidi="nl-NL"/>
            </w:rPr>
            <w:t>Bespaar tijd in Word met nieuwe knoppen die worden weergegeven waar u ze nodig hebt. Als u wilt wijzigen hoe een afbeelding in uw document wordt weergegeven, klikt u erop om een knop met indelingsopties ernaast weer te geven. Wanneer u aan een tabel werkt, klikt u op de plaats waar u een rij of kolom wilt toevoegen, en klikt u vervolgens op het plusteken.</w:t>
          </w:r>
        </w:p>
      </w:docPartBody>
    </w:docPart>
    <w:docPart>
      <w:docPartPr>
        <w:name w:val="971D62A2F6794246BAD8AAC65794E316"/>
        <w:category>
          <w:name w:val="Algemeen"/>
          <w:gallery w:val="placeholder"/>
        </w:category>
        <w:types>
          <w:type w:val="bbPlcHdr"/>
        </w:types>
        <w:behaviors>
          <w:behavior w:val="content"/>
        </w:behaviors>
        <w:guid w:val="{C754CE21-402D-44C3-80DC-BADCE50DB02B}"/>
      </w:docPartPr>
      <w:docPartBody>
        <w:p w:rsidR="005868C4" w:rsidRPr="00C01495" w:rsidRDefault="005868C4" w:rsidP="009D5E5F">
          <w:pPr>
            <w:rPr>
              <w:noProof/>
            </w:rPr>
          </w:pPr>
          <w:r w:rsidRPr="00C01495">
            <w:rPr>
              <w:noProof/>
              <w:lang w:bidi="nl-NL"/>
            </w:rPr>
            <w:t xml:space="preserve">U kunt ook thema’s en stijlen gebruiken om uw document consistent te maken. Wanneer u op Ontwerpen klikt en een nieuw thema kiest, worden de afbeeldingen, grafieken en SmartArt-afbeeldingen automatisch aangepast aan het thema. Wanneer u een stijl toepast, worden de kopteksten automatisch aangepast aan het nieuwe thema. </w:t>
          </w:r>
        </w:p>
        <w:p w:rsidR="005868C4" w:rsidRPr="00C01495" w:rsidRDefault="005868C4" w:rsidP="009D5E5F">
          <w:pPr>
            <w:rPr>
              <w:noProof/>
            </w:rPr>
          </w:pPr>
          <w:r w:rsidRPr="00C01495">
            <w:rPr>
              <w:noProof/>
              <w:lang w:bidi="nl-NL"/>
            </w:rPr>
            <w:t xml:space="preserve">Bespaar tijd in Word met nieuwe knoppen die worden weergegeven waar u ze nodig hebt. Als u wilt wijzigen hoe een afbeelding in uw document wordt weergegeven, klikt u erop om een knop met indelingsopties ernaast weer te geven. Wanneer u aan een tabel werkt, klikt u op de plaats waar u een rij of kolom wilt toevoegen, en klikt u vervolgens op het plusteken. </w:t>
          </w:r>
        </w:p>
        <w:p w:rsidR="005868C4" w:rsidRDefault="005868C4">
          <w:pPr>
            <w:pStyle w:val="971D62A2F6794246BAD8AAC65794E316"/>
          </w:pPr>
          <w:r w:rsidRPr="00C01495">
            <w:rPr>
              <w:noProof/>
              <w:lang w:bidi="nl-NL"/>
            </w:rPr>
            <w:t>En dankzij de nieuwe leesweergave is het lezen van documenten nog gemakkelijker. U kunt bepaalde delen van het document samenvouwen en u volledig concentreren op de gewenste inhoud. En als u stopt met lezen voordat u het einde bereikt, wordt de plaats waar u bent gebleven bewaard, ook als u hebt gelezen op een ander apparaat.</w:t>
          </w:r>
        </w:p>
      </w:docPartBody>
    </w:docPart>
    <w:docPart>
      <w:docPartPr>
        <w:name w:val="42339EA0466F44EA8678AD5A65DCEEE6"/>
        <w:category>
          <w:name w:val="Algemeen"/>
          <w:gallery w:val="placeholder"/>
        </w:category>
        <w:types>
          <w:type w:val="bbPlcHdr"/>
        </w:types>
        <w:behaviors>
          <w:behavior w:val="content"/>
        </w:behaviors>
        <w:guid w:val="{23632D0B-3802-45C5-B636-F0EC5A7CC575}"/>
      </w:docPartPr>
      <w:docPartBody>
        <w:p w:rsidR="005868C4" w:rsidRDefault="005868C4">
          <w:pPr>
            <w:pStyle w:val="42339EA0466F44EA8678AD5A65DCEEE6"/>
          </w:pPr>
          <w:r w:rsidRPr="00C01495">
            <w:rPr>
              <w:lang w:bidi="nl-NL"/>
            </w:rPr>
            <w:t>Afbeeldingsbijschrift: Om uw document er professioneel uit te laten zien, hebben de koptekst, de voettekst, het voorblad en de tekstvakken in Word een ontwerp in dezelfde stijl.</w:t>
          </w:r>
        </w:p>
      </w:docPartBody>
    </w:docPart>
    <w:docPart>
      <w:docPartPr>
        <w:name w:val="B737BAB813614D868FD55DDF0347C81D"/>
        <w:category>
          <w:name w:val="Algemeen"/>
          <w:gallery w:val="placeholder"/>
        </w:category>
        <w:types>
          <w:type w:val="bbPlcHdr"/>
        </w:types>
        <w:behaviors>
          <w:behavior w:val="content"/>
        </w:behaviors>
        <w:guid w:val="{29BFFFAC-D39A-4B55-9160-E65F7C5173FA}"/>
      </w:docPartPr>
      <w:docPartBody>
        <w:p w:rsidR="005868C4" w:rsidRDefault="005868C4">
          <w:pPr>
            <w:pStyle w:val="B737BAB813614D868FD55DDF0347C81D"/>
          </w:pPr>
          <w:r w:rsidRPr="00C01495">
            <w:rPr>
              <w:rStyle w:val="Tekstvantijdelijkeaanduiding"/>
              <w:noProof/>
              <w:lang w:bidi="nl-NL"/>
            </w:rPr>
            <w:t>De scoop van de dag</w:t>
          </w:r>
        </w:p>
      </w:docPartBody>
    </w:docPart>
    <w:docPart>
      <w:docPartPr>
        <w:name w:val="E2A28463148A4239A7A00F815B1404DF"/>
        <w:category>
          <w:name w:val="Algemeen"/>
          <w:gallery w:val="placeholder"/>
        </w:category>
        <w:types>
          <w:type w:val="bbPlcHdr"/>
        </w:types>
        <w:behaviors>
          <w:behavior w:val="content"/>
        </w:behaviors>
        <w:guid w:val="{B0ED74E8-130C-4008-A609-CA1DDBD6B82D}"/>
      </w:docPartPr>
      <w:docPartBody>
        <w:p w:rsidR="005868C4" w:rsidRDefault="005868C4">
          <w:pPr>
            <w:pStyle w:val="E2A28463148A4239A7A00F815B1404DF"/>
          </w:pPr>
          <w:r w:rsidRPr="00C01495">
            <w:rPr>
              <w:noProof/>
              <w:lang w:bidi="nl-NL"/>
            </w:rPr>
            <w:t>De meest recente updates</w:t>
          </w:r>
        </w:p>
      </w:docPartBody>
    </w:docPart>
    <w:docPart>
      <w:docPartPr>
        <w:name w:val="D01CEAFDDB854ACBAE1CD0DBBC17860D"/>
        <w:category>
          <w:name w:val="Algemeen"/>
          <w:gallery w:val="placeholder"/>
        </w:category>
        <w:types>
          <w:type w:val="bbPlcHdr"/>
        </w:types>
        <w:behaviors>
          <w:behavior w:val="content"/>
        </w:behaviors>
        <w:guid w:val="{39908F88-B4E6-4DC3-9D67-18AC9E0E4682}"/>
      </w:docPartPr>
      <w:docPartBody>
        <w:p w:rsidR="005868C4" w:rsidRDefault="005868C4">
          <w:pPr>
            <w:pStyle w:val="D01CEAFDDB854ACBAE1CD0DBBC17860D"/>
          </w:pPr>
          <w:r w:rsidRPr="00C01495">
            <w:rPr>
              <w:noProof/>
              <w:lang w:bidi="nl-NL"/>
            </w:rPr>
            <w:t>De scoop van de dag</w:t>
          </w:r>
        </w:p>
      </w:docPartBody>
    </w:docPart>
    <w:docPart>
      <w:docPartPr>
        <w:name w:val="B5D375FD72684B76A118AB81DA41CC6D"/>
        <w:category>
          <w:name w:val="Algemeen"/>
          <w:gallery w:val="placeholder"/>
        </w:category>
        <w:types>
          <w:type w:val="bbPlcHdr"/>
        </w:types>
        <w:behaviors>
          <w:behavior w:val="content"/>
        </w:behaviors>
        <w:guid w:val="{379DC530-792B-4D92-B496-33C82C26C8B5}"/>
      </w:docPartPr>
      <w:docPartBody>
        <w:p w:rsidR="005868C4" w:rsidRDefault="005868C4">
          <w:pPr>
            <w:pStyle w:val="B5D375FD72684B76A118AB81DA41CC6D"/>
          </w:pPr>
          <w:r w:rsidRPr="00C01495">
            <w:rPr>
              <w:noProof/>
              <w:lang w:bidi="nl-NL"/>
            </w:rPr>
            <w:t>De meest recente updates</w:t>
          </w:r>
        </w:p>
      </w:docPartBody>
    </w:docPart>
    <w:docPart>
      <w:docPartPr>
        <w:name w:val="59B2C4D7DDFB49E2B6547912AB6B63FA"/>
        <w:category>
          <w:name w:val="Algemeen"/>
          <w:gallery w:val="placeholder"/>
        </w:category>
        <w:types>
          <w:type w:val="bbPlcHdr"/>
        </w:types>
        <w:behaviors>
          <w:behavior w:val="content"/>
        </w:behaviors>
        <w:guid w:val="{31D7F85C-3866-4640-9E0F-15ED13E4531E}"/>
      </w:docPartPr>
      <w:docPartBody>
        <w:p w:rsidR="005868C4" w:rsidRDefault="005868C4">
          <w:pPr>
            <w:pStyle w:val="59B2C4D7DDFB49E2B6547912AB6B63FA"/>
          </w:pPr>
          <w:r w:rsidRPr="00C01495">
            <w:rPr>
              <w:noProof/>
              <w:lang w:bidi="nl-NL"/>
            </w:rPr>
            <w:t>De scoop van de dag</w:t>
          </w:r>
        </w:p>
      </w:docPartBody>
    </w:docPart>
    <w:docPart>
      <w:docPartPr>
        <w:name w:val="DA6062D2406042E9AC41388BC5915500"/>
        <w:category>
          <w:name w:val="Algemeen"/>
          <w:gallery w:val="placeholder"/>
        </w:category>
        <w:types>
          <w:type w:val="bbPlcHdr"/>
        </w:types>
        <w:behaviors>
          <w:behavior w:val="content"/>
        </w:behaviors>
        <w:guid w:val="{0D22013F-9BD0-4C65-8A0C-E1187635BC68}"/>
      </w:docPartPr>
      <w:docPartBody>
        <w:p w:rsidR="005868C4" w:rsidRDefault="005868C4">
          <w:pPr>
            <w:pStyle w:val="DA6062D2406042E9AC41388BC5915500"/>
          </w:pPr>
          <w:r w:rsidRPr="00C01495">
            <w:rPr>
              <w:noProof/>
              <w:lang w:bidi="nl-NL"/>
            </w:rPr>
            <w:t>De meest recente updates</w:t>
          </w:r>
        </w:p>
      </w:docPartBody>
    </w:docPart>
    <w:docPart>
      <w:docPartPr>
        <w:name w:val="06A5289B262A44F5BF298982F08964B0"/>
        <w:category>
          <w:name w:val="Algemeen"/>
          <w:gallery w:val="placeholder"/>
        </w:category>
        <w:types>
          <w:type w:val="bbPlcHdr"/>
        </w:types>
        <w:behaviors>
          <w:behavior w:val="content"/>
        </w:behaviors>
        <w:guid w:val="{79669C13-3E64-477F-B3BC-261154A204F9}"/>
      </w:docPartPr>
      <w:docPartBody>
        <w:p w:rsidR="005868C4" w:rsidRDefault="005868C4">
          <w:pPr>
            <w:pStyle w:val="06A5289B262A44F5BF298982F08964B0"/>
          </w:pPr>
          <w:r w:rsidRPr="00C01495">
            <w:rPr>
              <w:noProof/>
              <w:lang w:bidi="nl-NL"/>
            </w:rPr>
            <w:t>Mirjam Nilsson</w:t>
          </w:r>
        </w:p>
      </w:docPartBody>
    </w:docPart>
    <w:docPart>
      <w:docPartPr>
        <w:name w:val="50CBDCBE4E564C84B7679288770EE093"/>
        <w:category>
          <w:name w:val="Algemeen"/>
          <w:gallery w:val="placeholder"/>
        </w:category>
        <w:types>
          <w:type w:val="bbPlcHdr"/>
        </w:types>
        <w:behaviors>
          <w:behavior w:val="content"/>
        </w:behaviors>
        <w:guid w:val="{004015B8-AF8A-4FB9-871D-6503B535DC55}"/>
      </w:docPartPr>
      <w:docPartBody>
        <w:p w:rsidR="005868C4" w:rsidRDefault="005868C4">
          <w:pPr>
            <w:pStyle w:val="50CBDCBE4E564C84B7679288770EE093"/>
          </w:pPr>
          <w:r w:rsidRPr="00C01495">
            <w:rPr>
              <w:noProof/>
              <w:lang w:bidi="nl-NL"/>
            </w:rPr>
            <w:t>Mirjam Nilsson</w:t>
          </w:r>
        </w:p>
      </w:docPartBody>
    </w:docPart>
    <w:docPart>
      <w:docPartPr>
        <w:name w:val="0B30458664DB4AFA9987C206C7231625"/>
        <w:category>
          <w:name w:val="Algemeen"/>
          <w:gallery w:val="placeholder"/>
        </w:category>
        <w:types>
          <w:type w:val="bbPlcHdr"/>
        </w:types>
        <w:behaviors>
          <w:behavior w:val="content"/>
        </w:behaviors>
        <w:guid w:val="{D648E270-E310-4D7C-AFBB-0FDB2DDC93E8}"/>
      </w:docPartPr>
      <w:docPartBody>
        <w:p w:rsidR="005868C4" w:rsidRDefault="005868C4">
          <w:pPr>
            <w:pStyle w:val="0B30458664DB4AFA9987C206C7231625"/>
          </w:pPr>
          <w:r w:rsidRPr="00C01495">
            <w:rPr>
              <w:noProof/>
              <w:lang w:bidi="nl-NL"/>
            </w:rPr>
            <w:t>Mirjam Nilsson</w:t>
          </w:r>
        </w:p>
      </w:docPartBody>
    </w:docPart>
    <w:docPart>
      <w:docPartPr>
        <w:name w:val="033718F5F81D44F897B501A29D76E7BB"/>
        <w:category>
          <w:name w:val="Algemeen"/>
          <w:gallery w:val="placeholder"/>
        </w:category>
        <w:types>
          <w:type w:val="bbPlcHdr"/>
        </w:types>
        <w:behaviors>
          <w:behavior w:val="content"/>
        </w:behaviors>
        <w:guid w:val="{611C57E7-30CF-44A7-B0DA-4EE53B30E410}"/>
      </w:docPartPr>
      <w:docPartBody>
        <w:p w:rsidR="005868C4" w:rsidRDefault="005868C4">
          <w:pPr>
            <w:pStyle w:val="033718F5F81D44F897B501A29D76E7BB"/>
          </w:pPr>
          <w:r w:rsidRPr="00C01495">
            <w:rPr>
              <w:noProof/>
              <w:lang w:bidi="nl-NL"/>
            </w:rPr>
            <w:t>Om uw document er professioneel uit te laten zien, hebben de koptekst, de voettekst, het voorblad en de tekstvakken in Word een ontwerp in dezelfde stijl.</w:t>
          </w:r>
        </w:p>
      </w:docPartBody>
    </w:docPart>
    <w:docPart>
      <w:docPartPr>
        <w:name w:val="E053D38432E544C5859C4C460EBA5441"/>
        <w:category>
          <w:name w:val="Algemeen"/>
          <w:gallery w:val="placeholder"/>
        </w:category>
        <w:types>
          <w:type w:val="bbPlcHdr"/>
        </w:types>
        <w:behaviors>
          <w:behavior w:val="content"/>
        </w:behaviors>
        <w:guid w:val="{C7EA117D-4D74-4A53-ABF7-BB64FAB6C1B2}"/>
      </w:docPartPr>
      <w:docPartBody>
        <w:p w:rsidR="005868C4" w:rsidRDefault="005868C4">
          <w:pPr>
            <w:pStyle w:val="E053D38432E544C5859C4C460EBA5441"/>
          </w:pPr>
          <w:r w:rsidRPr="00C01495">
            <w:rPr>
              <w:noProof/>
              <w:lang w:bidi="nl-NL"/>
            </w:rPr>
            <w:t>Pagina XX</w:t>
          </w:r>
        </w:p>
      </w:docPartBody>
    </w:docPart>
    <w:docPart>
      <w:docPartPr>
        <w:name w:val="95CAC0F8F4E7483BB39CDC5E239266DD"/>
        <w:category>
          <w:name w:val="Algemeen"/>
          <w:gallery w:val="placeholder"/>
        </w:category>
        <w:types>
          <w:type w:val="bbPlcHdr"/>
        </w:types>
        <w:behaviors>
          <w:behavior w:val="content"/>
        </w:behaviors>
        <w:guid w:val="{0D16E66E-F6DC-42BB-B334-4746BD3CBE2F}"/>
      </w:docPartPr>
      <w:docPartBody>
        <w:p w:rsidR="005868C4" w:rsidRDefault="005868C4">
          <w:pPr>
            <w:pStyle w:val="95CAC0F8F4E7483BB39CDC5E239266DD"/>
          </w:pPr>
          <w:r w:rsidRPr="00C01495">
            <w:rPr>
              <w:noProof/>
              <w:lang w:bidi="nl-NL"/>
            </w:rPr>
            <w:t>En dankzij de nieuwe leesweergave is het lezen van documenten nog gemakkelijker. U kunt bepaalde delen van het document samenvouwen en u volledig concentreren op de gewenste inhoud.</w:t>
          </w:r>
        </w:p>
      </w:docPartBody>
    </w:docPart>
    <w:docPart>
      <w:docPartPr>
        <w:name w:val="4238987DC48045979CEB9E98BC5257A8"/>
        <w:category>
          <w:name w:val="Algemeen"/>
          <w:gallery w:val="placeholder"/>
        </w:category>
        <w:types>
          <w:type w:val="bbPlcHdr"/>
        </w:types>
        <w:behaviors>
          <w:behavior w:val="content"/>
        </w:behaviors>
        <w:guid w:val="{8E698865-E0B3-4FE4-99C9-001A95381EBD}"/>
      </w:docPartPr>
      <w:docPartBody>
        <w:p w:rsidR="005868C4" w:rsidRDefault="005868C4">
          <w:pPr>
            <w:pStyle w:val="4238987DC48045979CEB9E98BC5257A8"/>
          </w:pPr>
          <w:r w:rsidRPr="00C01495">
            <w:rPr>
              <w:noProof/>
              <w:lang w:bidi="nl-NL"/>
            </w:rPr>
            <w:t>Pagina XX</w:t>
          </w:r>
        </w:p>
      </w:docPartBody>
    </w:docPart>
    <w:docPart>
      <w:docPartPr>
        <w:name w:val="7340173E12104D4DB58D6F6AA45E217C"/>
        <w:category>
          <w:name w:val="Algemeen"/>
          <w:gallery w:val="placeholder"/>
        </w:category>
        <w:types>
          <w:type w:val="bbPlcHdr"/>
        </w:types>
        <w:behaviors>
          <w:behavior w:val="content"/>
        </w:behaviors>
        <w:guid w:val="{3E245ECB-7835-40C3-B255-97D5D977BA23}"/>
      </w:docPartPr>
      <w:docPartBody>
        <w:p w:rsidR="005868C4" w:rsidRDefault="005868C4">
          <w:pPr>
            <w:pStyle w:val="7340173E12104D4DB58D6F6AA45E217C"/>
          </w:pPr>
          <w:r w:rsidRPr="00C01495">
            <w:rPr>
              <w:noProof/>
              <w:lang w:bidi="nl-NL"/>
            </w:rPr>
            <w:t>Om uw document er professioneel uit te laten zien, hebben de koptekst, de voettekst, het voorblad en de tekstvakken in Word een ontwerp in dezelfde stijl.</w:t>
          </w:r>
        </w:p>
      </w:docPartBody>
    </w:docPart>
    <w:docPart>
      <w:docPartPr>
        <w:name w:val="97F462163F6B480E925FB77F798821B6"/>
        <w:category>
          <w:name w:val="Algemeen"/>
          <w:gallery w:val="placeholder"/>
        </w:category>
        <w:types>
          <w:type w:val="bbPlcHdr"/>
        </w:types>
        <w:behaviors>
          <w:behavior w:val="content"/>
        </w:behaviors>
        <w:guid w:val="{762EA5ED-850A-4DAA-B241-ECB2499FBED8}"/>
      </w:docPartPr>
      <w:docPartBody>
        <w:p w:rsidR="005868C4" w:rsidRDefault="005868C4">
          <w:pPr>
            <w:pStyle w:val="97F462163F6B480E925FB77F798821B6"/>
          </w:pPr>
          <w:r w:rsidRPr="00C01495">
            <w:rPr>
              <w:noProof/>
              <w:lang w:bidi="nl-NL"/>
            </w:rPr>
            <w:t>Pagina XX</w:t>
          </w:r>
        </w:p>
      </w:docPartBody>
    </w:docPart>
    <w:docPart>
      <w:docPartPr>
        <w:name w:val="5465E6659BEB424EA910F4C14A3E5B28"/>
        <w:category>
          <w:name w:val="Algemeen"/>
          <w:gallery w:val="placeholder"/>
        </w:category>
        <w:types>
          <w:type w:val="bbPlcHdr"/>
        </w:types>
        <w:behaviors>
          <w:behavior w:val="content"/>
        </w:behaviors>
        <w:guid w:val="{DF7D6AD2-F66C-405F-BB0D-FD2B657210C7}"/>
      </w:docPartPr>
      <w:docPartBody>
        <w:p w:rsidR="005868C4" w:rsidRDefault="005868C4">
          <w:pPr>
            <w:pStyle w:val="5465E6659BEB424EA910F4C14A3E5B28"/>
          </w:pPr>
          <w:r w:rsidRPr="00C01495">
            <w:rPr>
              <w:noProof/>
              <w:lang w:bidi="nl-NL"/>
            </w:rPr>
            <w:t>Dinsdag 20 Sep. JJJJ</w:t>
          </w:r>
        </w:p>
      </w:docPartBody>
    </w:docPart>
    <w:docPart>
      <w:docPartPr>
        <w:name w:val="C4039AEAACFC413F818F1203F874C888"/>
        <w:category>
          <w:name w:val="Algemeen"/>
          <w:gallery w:val="placeholder"/>
        </w:category>
        <w:types>
          <w:type w:val="bbPlcHdr"/>
        </w:types>
        <w:behaviors>
          <w:behavior w:val="content"/>
        </w:behaviors>
        <w:guid w:val="{0B9DFB20-C060-4929-ACB4-3354A270714F}"/>
      </w:docPartPr>
      <w:docPartBody>
        <w:p w:rsidR="005868C4" w:rsidRDefault="005868C4">
          <w:pPr>
            <w:pStyle w:val="C4039AEAACFC413F818F1203F874C888"/>
          </w:pPr>
          <w:r w:rsidRPr="00C01495">
            <w:rPr>
              <w:noProof/>
              <w:lang w:bidi="nl-NL"/>
            </w:rPr>
            <w:t>NIEUWS VANDAAG</w:t>
          </w:r>
        </w:p>
      </w:docPartBody>
    </w:docPart>
    <w:docPart>
      <w:docPartPr>
        <w:name w:val="C3767995DAC8487B90506BEE795F4970"/>
        <w:category>
          <w:name w:val="Algemeen"/>
          <w:gallery w:val="placeholder"/>
        </w:category>
        <w:types>
          <w:type w:val="bbPlcHdr"/>
        </w:types>
        <w:behaviors>
          <w:behavior w:val="content"/>
        </w:behaviors>
        <w:guid w:val="{E74B7037-D53E-458B-AE07-29BD647DD802}"/>
      </w:docPartPr>
      <w:docPartBody>
        <w:p w:rsidR="005868C4" w:rsidRDefault="005868C4">
          <w:pPr>
            <w:pStyle w:val="C3767995DAC8487B90506BEE795F4970"/>
          </w:pPr>
          <w:r w:rsidRPr="00C01495">
            <w:rPr>
              <w:noProof/>
              <w:lang w:bidi="nl-NL"/>
            </w:rPr>
            <w:t>Probleem #10</w:t>
          </w:r>
        </w:p>
      </w:docPartBody>
    </w:docPart>
    <w:docPart>
      <w:docPartPr>
        <w:name w:val="42304DB9568446F9BE85895AD6626029"/>
        <w:category>
          <w:name w:val="Algemeen"/>
          <w:gallery w:val="placeholder"/>
        </w:category>
        <w:types>
          <w:type w:val="bbPlcHdr"/>
        </w:types>
        <w:behaviors>
          <w:behavior w:val="content"/>
        </w:behaviors>
        <w:guid w:val="{827D445F-98AD-4BC0-894E-0AEB7DF16BCF}"/>
      </w:docPartPr>
      <w:docPartBody>
        <w:p w:rsidR="005868C4" w:rsidRDefault="005868C4">
          <w:pPr>
            <w:pStyle w:val="42304DB9568446F9BE85895AD6626029"/>
          </w:pPr>
          <w:r w:rsidRPr="00C01495">
            <w:rPr>
              <w:noProof/>
              <w:lang w:bidi="nl-NL"/>
            </w:rPr>
            <w:t>Mirjam Nilsson</w:t>
          </w:r>
        </w:p>
      </w:docPartBody>
    </w:docPart>
    <w:docPart>
      <w:docPartPr>
        <w:name w:val="C79C69AF454542168E8E9AE5CC657635"/>
        <w:category>
          <w:name w:val="Algemeen"/>
          <w:gallery w:val="placeholder"/>
        </w:category>
        <w:types>
          <w:type w:val="bbPlcHdr"/>
        </w:types>
        <w:behaviors>
          <w:behavior w:val="content"/>
        </w:behaviors>
        <w:guid w:val="{CDC970C5-2DE1-42B9-A813-9C5D7A93F608}"/>
      </w:docPartPr>
      <w:docPartBody>
        <w:p w:rsidR="005868C4" w:rsidRDefault="005868C4">
          <w:pPr>
            <w:pStyle w:val="C79C69AF454542168E8E9AE5CC657635"/>
          </w:pPr>
          <w:r w:rsidRPr="00C01495">
            <w:rPr>
              <w:noProof/>
              <w:lang w:bidi="nl-NL"/>
            </w:rPr>
            <w:t>Het laatste laatste nieuws van de dag</w:t>
          </w:r>
        </w:p>
      </w:docPartBody>
    </w:docPart>
    <w:docPart>
      <w:docPartPr>
        <w:name w:val="519A44A7EA2540BB8DF0961CA29F7E50"/>
        <w:category>
          <w:name w:val="Algemeen"/>
          <w:gallery w:val="placeholder"/>
        </w:category>
        <w:types>
          <w:type w:val="bbPlcHdr"/>
        </w:types>
        <w:behaviors>
          <w:behavior w:val="content"/>
        </w:behaviors>
        <w:guid w:val="{55E2D4E7-3F7F-4352-95A1-88AB92265694}"/>
      </w:docPartPr>
      <w:docPartBody>
        <w:p w:rsidR="005868C4" w:rsidRDefault="005868C4">
          <w:pPr>
            <w:pStyle w:val="519A44A7EA2540BB8DF0961CA29F7E50"/>
          </w:pPr>
          <w:r w:rsidRPr="00C01495">
            <w:rPr>
              <w:noProof/>
              <w:lang w:bidi="nl-NL"/>
            </w:rPr>
            <w:t>De meest recente updates om u door de dag te helpen</w:t>
          </w:r>
        </w:p>
      </w:docPartBody>
    </w:docPart>
    <w:docPart>
      <w:docPartPr>
        <w:name w:val="C10D810C5FFC418DB4E8D391394B666E"/>
        <w:category>
          <w:name w:val="Algemeen"/>
          <w:gallery w:val="placeholder"/>
        </w:category>
        <w:types>
          <w:type w:val="bbPlcHdr"/>
        </w:types>
        <w:behaviors>
          <w:behavior w:val="content"/>
        </w:behaviors>
        <w:guid w:val="{81ED62F1-989D-4103-A029-D120B938ECE9}"/>
      </w:docPartPr>
      <w:docPartBody>
        <w:p w:rsidR="005868C4" w:rsidRPr="00C01495" w:rsidRDefault="005868C4" w:rsidP="00C07E8F">
          <w:pPr>
            <w:rPr>
              <w:noProof/>
            </w:rPr>
          </w:pPr>
          <w:r w:rsidRPr="00C01495">
            <w:rPr>
              <w:noProof/>
              <w:lang w:bidi="nl-NL"/>
            </w:rPr>
            <w:t xml:space="preserve">Bespaar tijd in Word met nieuwe knoppen die worden weergegeven waar u ze nodig hebt. Als u wilt wijzigen hoe een afbeelding in uw document wordt weergegeven, klikt u erop om een knop met indelingsopties ernaast weer te geven. Wanneer u aan een tabel werkt, klikt u op de plaats waar u een rij of kolom wilt toevoegen, en klikt u vervolgens op het plusteken. </w:t>
          </w:r>
        </w:p>
        <w:p w:rsidR="005868C4" w:rsidRPr="00C01495" w:rsidRDefault="005868C4" w:rsidP="00C07E8F">
          <w:pPr>
            <w:rPr>
              <w:noProof/>
            </w:rPr>
          </w:pPr>
          <w:r w:rsidRPr="00C01495">
            <w:rPr>
              <w:noProof/>
              <w:lang w:bidi="nl-NL"/>
            </w:rPr>
            <w:t xml:space="preserve">En dankzij de nieuwe leesweergave is het lezen van documenten nog gemakkelijker. U kunt bepaalde delen van het document samenvouwen en u volledig concentreren op de gewenste inhoud. En als u stopt met lezen voordat u het einde bereikt, wordt de plaats waar u bent gebleven bewaard, ook als u hebt gelezen op een ander apparaat. </w:t>
          </w:r>
        </w:p>
        <w:p w:rsidR="005868C4" w:rsidRDefault="005868C4">
          <w:pPr>
            <w:pStyle w:val="C10D810C5FFC418DB4E8D391394B666E"/>
          </w:pPr>
          <w:r w:rsidRPr="00C01495">
            <w:rPr>
              <w:noProof/>
              <w:lang w:bidi="nl-NL"/>
            </w:rPr>
            <w:t>U kunt ook thema’s en stijlen gebruiken om uw document consistent te maken. Wanneer u op Ontwerpen klikt en een nieuw thema kiest, worden de afbeeldingen, grafieken en SmartArt-afbeeldingen automatisch aangepast aan het thema. Wanneer u een stijl toepast, worden de kopteksten automatisch aangepast aan het nieuwe thema.</w:t>
          </w:r>
        </w:p>
      </w:docPartBody>
    </w:docPart>
    <w:docPart>
      <w:docPartPr>
        <w:name w:val="FA89B7984A92426EADC6B32A493A48D4"/>
        <w:category>
          <w:name w:val="Algemeen"/>
          <w:gallery w:val="placeholder"/>
        </w:category>
        <w:types>
          <w:type w:val="bbPlcHdr"/>
        </w:types>
        <w:behaviors>
          <w:behavior w:val="content"/>
        </w:behaviors>
        <w:guid w:val="{46BC6A23-0320-4985-8E29-F2509919771C}"/>
      </w:docPartPr>
      <w:docPartBody>
        <w:p w:rsidR="005868C4" w:rsidRPr="00C01495" w:rsidRDefault="005868C4" w:rsidP="00C07E8F">
          <w:pPr>
            <w:rPr>
              <w:noProof/>
            </w:rPr>
          </w:pPr>
          <w:r w:rsidRPr="00C01495">
            <w:rPr>
              <w:noProof/>
              <w:lang w:bidi="nl-NL"/>
            </w:rPr>
            <w:t xml:space="preserve">Video is een geweldige manier om mensen te overtuigen. Wanneer u op Onlinevideo klikt, kunt u de invoegcode gebruiken voor de video die u wilt toevoegen. U kunt ook een trefwoord typen om online te zoeken naar een geschikte video. </w:t>
          </w:r>
        </w:p>
        <w:p w:rsidR="005868C4" w:rsidRPr="00C01495" w:rsidRDefault="005868C4" w:rsidP="00C07E8F">
          <w:pPr>
            <w:rPr>
              <w:noProof/>
            </w:rPr>
          </w:pPr>
          <w:r w:rsidRPr="00C01495">
            <w:rPr>
              <w:noProof/>
              <w:lang w:bidi="nl-NL"/>
            </w:rPr>
            <w:t xml:space="preserve">Om uw document er professioneel uit te laten zien, hebben de koptekst, de voettekst, het voorblad en de tekstvakken in Word een ontwerp in dezelfde stijl. U kunt bijvoorbeeld een voorblad, koptekst of kantlijnartikel toevoegen in dezelfde stijl. </w:t>
          </w:r>
        </w:p>
        <w:p w:rsidR="005868C4" w:rsidRDefault="005868C4">
          <w:pPr>
            <w:pStyle w:val="FA89B7984A92426EADC6B32A493A48D4"/>
          </w:pPr>
          <w:r w:rsidRPr="00C01495">
            <w:rPr>
              <w:noProof/>
              <w:lang w:bidi="nl-NL"/>
            </w:rPr>
            <w:t xml:space="preserve">Bespaar tijd in Word met nieuwe knoppen die worden weergegeven waar u ze nodig hebt. Als u wilt wijzigen hoe een afbeelding in uw document wordt weergegeven, klikt u erop om een knop met indelingsopties ernaast weer te geven. Wanneer u aan een tabel werkt, klikt u op de plaats waar u een rij of kolom wilt toevoegen, en klikt u vervolgens op het plusteken. </w:t>
          </w:r>
        </w:p>
      </w:docPartBody>
    </w:docPart>
    <w:docPart>
      <w:docPartPr>
        <w:name w:val="03DA2365B8574324997033C389F075CA"/>
        <w:category>
          <w:name w:val="Algemeen"/>
          <w:gallery w:val="placeholder"/>
        </w:category>
        <w:types>
          <w:type w:val="bbPlcHdr"/>
        </w:types>
        <w:behaviors>
          <w:behavior w:val="content"/>
        </w:behaviors>
        <w:guid w:val="{F512E6B4-5EC1-413F-86C3-51835C6D337D}"/>
      </w:docPartPr>
      <w:docPartBody>
        <w:p w:rsidR="005868C4" w:rsidRDefault="005868C4">
          <w:pPr>
            <w:pStyle w:val="03DA2365B8574324997033C389F075CA"/>
          </w:pPr>
          <w:r w:rsidRPr="00C01495">
            <w:rPr>
              <w:noProof/>
              <w:lang w:bidi="nl-NL"/>
            </w:rPr>
            <w:t>U kunt ook thema’s en stijlen gebruiken om uw document consistent te maken. Wanneer u op Ontwerpen klikt en een nieuw thema kiest, worden de afbeeldingen, grafieken en SmartArt-afbeeldingen automatisch aangepast aan het thema. Wanneer u een stijl toepast, worden de kopteksten automatisch aangepast aan het nieuwe thema.</w:t>
          </w:r>
        </w:p>
      </w:docPartBody>
    </w:docPart>
    <w:docPart>
      <w:docPartPr>
        <w:name w:val="3EB711CBA67E43BEBD5D868438EABF0C"/>
        <w:category>
          <w:name w:val="Algemeen"/>
          <w:gallery w:val="placeholder"/>
        </w:category>
        <w:types>
          <w:type w:val="bbPlcHdr"/>
        </w:types>
        <w:behaviors>
          <w:behavior w:val="content"/>
        </w:behaviors>
        <w:guid w:val="{332D8E91-930C-42EB-8A08-F0FF9BC29C16}"/>
      </w:docPartPr>
      <w:docPartBody>
        <w:p w:rsidR="005868C4" w:rsidRDefault="005868C4">
          <w:pPr>
            <w:pStyle w:val="3EB711CBA67E43BEBD5D868438EABF0C"/>
          </w:pPr>
          <w:r w:rsidRPr="00C01495">
            <w:rPr>
              <w:lang w:bidi="nl-NL"/>
            </w:rPr>
            <w:t>Afbeeldingsbijschrift: Afbeeldingsbijschrift: Om uw document er professioneel uit te laten zien, hebben de koptekst, de voettekst, het voorblad en de tekstvakken in Word een ontwerp in dezelfde stijl.</w:t>
          </w:r>
        </w:p>
      </w:docPartBody>
    </w:docPart>
    <w:docPart>
      <w:docPartPr>
        <w:name w:val="D074C04A1B804D408CEABF81DBD88CA5"/>
        <w:category>
          <w:name w:val="Algemeen"/>
          <w:gallery w:val="placeholder"/>
        </w:category>
        <w:types>
          <w:type w:val="bbPlcHdr"/>
        </w:types>
        <w:behaviors>
          <w:behavior w:val="content"/>
        </w:behaviors>
        <w:guid w:val="{4F930B42-F5FC-474E-9646-17D62FAD9D70}"/>
      </w:docPartPr>
      <w:docPartBody>
        <w:p w:rsidR="005868C4" w:rsidRDefault="005868C4">
          <w:pPr>
            <w:pStyle w:val="D074C04A1B804D408CEABF81DBD88CA5"/>
          </w:pPr>
          <w:r w:rsidRPr="00C01495">
            <w:rPr>
              <w:noProof/>
              <w:lang w:bidi="nl-NL"/>
            </w:rPr>
            <w:t>Mirjam Nilsson</w:t>
          </w:r>
        </w:p>
      </w:docPartBody>
    </w:docPart>
    <w:docPart>
      <w:docPartPr>
        <w:name w:val="86B5394CBB4A4A2792AE4F966B5EBB17"/>
        <w:category>
          <w:name w:val="Algemeen"/>
          <w:gallery w:val="placeholder"/>
        </w:category>
        <w:types>
          <w:type w:val="bbPlcHdr"/>
        </w:types>
        <w:behaviors>
          <w:behavior w:val="content"/>
        </w:behaviors>
        <w:guid w:val="{5D9EB384-DB1E-4411-B137-1F03ED8F20D5}"/>
      </w:docPartPr>
      <w:docPartBody>
        <w:p w:rsidR="005868C4" w:rsidRDefault="005868C4">
          <w:pPr>
            <w:pStyle w:val="86B5394CBB4A4A2792AE4F966B5EBB17"/>
          </w:pPr>
          <w:r w:rsidRPr="00C01495">
            <w:rPr>
              <w:noProof/>
              <w:lang w:bidi="nl-NL"/>
            </w:rPr>
            <w:t>De scoop van de dag</w:t>
          </w:r>
        </w:p>
      </w:docPartBody>
    </w:docPart>
    <w:docPart>
      <w:docPartPr>
        <w:name w:val="E126083F4159436F896DA6074CA1AD8F"/>
        <w:category>
          <w:name w:val="Algemeen"/>
          <w:gallery w:val="placeholder"/>
        </w:category>
        <w:types>
          <w:type w:val="bbPlcHdr"/>
        </w:types>
        <w:behaviors>
          <w:behavior w:val="content"/>
        </w:behaviors>
        <w:guid w:val="{B6E0C90C-4D78-4344-9861-DE263EDDF3F5}"/>
      </w:docPartPr>
      <w:docPartBody>
        <w:p w:rsidR="005868C4" w:rsidRDefault="005868C4">
          <w:pPr>
            <w:pStyle w:val="E126083F4159436F896DA6074CA1AD8F"/>
          </w:pPr>
          <w:r w:rsidRPr="00C01495">
            <w:rPr>
              <w:noProof/>
              <w:lang w:bidi="nl-NL"/>
            </w:rPr>
            <w:t>De meest recente updates</w:t>
          </w:r>
        </w:p>
      </w:docPartBody>
    </w:docPart>
    <w:docPart>
      <w:docPartPr>
        <w:name w:val="9DC2AF41475C427EAB300983BDAC3040"/>
        <w:category>
          <w:name w:val="Algemeen"/>
          <w:gallery w:val="placeholder"/>
        </w:category>
        <w:types>
          <w:type w:val="bbPlcHdr"/>
        </w:types>
        <w:behaviors>
          <w:behavior w:val="content"/>
        </w:behaviors>
        <w:guid w:val="{B14A148B-4F6D-495F-8AFA-1A07F9677978}"/>
      </w:docPartPr>
      <w:docPartBody>
        <w:p w:rsidR="005868C4" w:rsidRPr="00C01495" w:rsidRDefault="005868C4" w:rsidP="008C0AD6">
          <w:pPr>
            <w:rPr>
              <w:noProof/>
            </w:rPr>
          </w:pPr>
          <w:r w:rsidRPr="00C01495">
            <w:rPr>
              <w:noProof/>
              <w:lang w:bidi="nl-NL"/>
            </w:rPr>
            <w:t xml:space="preserve">U kunt ook thema’s en stijlen gebruiken om uw document consistent te maken. Wanneer u op Ontwerpen klikt en een nieuw thema kiest, worden de afbeeldingen, grafieken en SmartArt-afbeeldingen automatisch aangepast aan het thema. Wanneer u een stijl toepast, worden de kopteksten automatisch aangepast aan het nieuwe thema. </w:t>
          </w:r>
        </w:p>
        <w:p w:rsidR="005868C4" w:rsidRPr="00C01495" w:rsidRDefault="005868C4" w:rsidP="008C0AD6">
          <w:pPr>
            <w:rPr>
              <w:noProof/>
            </w:rPr>
          </w:pPr>
          <w:r w:rsidRPr="00C01495">
            <w:rPr>
              <w:noProof/>
              <w:lang w:bidi="nl-NL"/>
            </w:rPr>
            <w:t>Bespaar tijd in Word met nieuwe knoppen die worden weergegeven waar u ze nodig hebt. Als u wilt wijzigen hoe een afbeelding in uw document wordt weergegeven, klikt u erop om een knop met indelingsopties ernaast weer te geven. Wanneer u aan een tabel werkt, klikt u op de plaats waar u een rij of kolom wilt toevoegen, en klikt u vervolgens op het plusteken. En dankzij de nieuwe leesweergave is het lezen van documenten nog gemakkelijker. U kunt bepaalde delen van het document samenvouwen en u volledig concentr</w:t>
          </w:r>
          <w:r w:rsidRPr="00C01495">
            <w:rPr>
              <w:noProof/>
              <w:lang w:bidi="nl-NL"/>
            </w:rPr>
            <w:t xml:space="preserve">eren op de gewenste inhoud. </w:t>
          </w:r>
        </w:p>
        <w:p w:rsidR="005868C4" w:rsidRDefault="005868C4">
          <w:pPr>
            <w:pStyle w:val="9DC2AF41475C427EAB300983BDAC3040"/>
          </w:pPr>
          <w:r w:rsidRPr="00C01495">
            <w:rPr>
              <w:noProof/>
              <w:lang w:bidi="nl-NL"/>
            </w:rPr>
            <w:t xml:space="preserve">Wanneer u aan een tabel werkt, klikt u op de plaats waar u een rij of kolom wilt toevoegen, en klikt u vervolgens op het plusteken. </w:t>
          </w:r>
        </w:p>
      </w:docPartBody>
    </w:docPart>
    <w:docPart>
      <w:docPartPr>
        <w:name w:val="1877C1A81E1442699E5BC32C6F19B005"/>
        <w:category>
          <w:name w:val="Algemeen"/>
          <w:gallery w:val="placeholder"/>
        </w:category>
        <w:types>
          <w:type w:val="bbPlcHdr"/>
        </w:types>
        <w:behaviors>
          <w:behavior w:val="content"/>
        </w:behaviors>
        <w:guid w:val="{97F50A09-71A2-4BEC-8550-A9E4C895A780}"/>
      </w:docPartPr>
      <w:docPartBody>
        <w:p w:rsidR="005868C4" w:rsidRDefault="005868C4">
          <w:pPr>
            <w:pStyle w:val="1877C1A81E1442699E5BC32C6F19B005"/>
          </w:pPr>
          <w:r w:rsidRPr="00C01495">
            <w:rPr>
              <w:lang w:bidi="nl-NL"/>
            </w:rPr>
            <w:t>Afbeeldingsbijschrift: Om uw document er professioneel uit te laten zien, hebben de koptekst, de voettekst, het voorblad en de tekstvakken in Word een ontwerp in dezelfde stijl.</w:t>
          </w:r>
        </w:p>
      </w:docPartBody>
    </w:docPart>
    <w:docPart>
      <w:docPartPr>
        <w:name w:val="21E2CA6835DE42B790ED607AD38E6A79"/>
        <w:category>
          <w:name w:val="Algemeen"/>
          <w:gallery w:val="placeholder"/>
        </w:category>
        <w:types>
          <w:type w:val="bbPlcHdr"/>
        </w:types>
        <w:behaviors>
          <w:behavior w:val="content"/>
        </w:behaviors>
        <w:guid w:val="{A945FBD8-4FD1-46A7-AFE6-2243545F8BF2}"/>
      </w:docPartPr>
      <w:docPartBody>
        <w:p w:rsidR="005868C4" w:rsidRDefault="005868C4">
          <w:pPr>
            <w:pStyle w:val="21E2CA6835DE42B790ED607AD38E6A79"/>
          </w:pPr>
          <w:r w:rsidRPr="00C01495">
            <w:rPr>
              <w:noProof/>
              <w:lang w:bidi="nl-NL"/>
            </w:rPr>
            <w:t>Mirjam Nilsson</w:t>
          </w:r>
        </w:p>
      </w:docPartBody>
    </w:docPart>
    <w:docPart>
      <w:docPartPr>
        <w:name w:val="719B54280CA241DE8BFB8EDBCF228C22"/>
        <w:category>
          <w:name w:val="Algemeen"/>
          <w:gallery w:val="placeholder"/>
        </w:category>
        <w:types>
          <w:type w:val="bbPlcHdr"/>
        </w:types>
        <w:behaviors>
          <w:behavior w:val="content"/>
        </w:behaviors>
        <w:guid w:val="{9A4DF321-3EA9-4523-9CAD-309B40FFA7D8}"/>
      </w:docPartPr>
      <w:docPartBody>
        <w:p w:rsidR="005868C4" w:rsidRDefault="005868C4">
          <w:pPr>
            <w:pStyle w:val="719B54280CA241DE8BFB8EDBCF228C22"/>
          </w:pPr>
          <w:r w:rsidRPr="00C01495">
            <w:rPr>
              <w:noProof/>
              <w:lang w:bidi="nl-NL"/>
            </w:rPr>
            <w:t>Het laatste nieuws</w:t>
          </w:r>
        </w:p>
      </w:docPartBody>
    </w:docPart>
    <w:docPart>
      <w:docPartPr>
        <w:name w:val="699C3DB523C146EE8315DB527DDA7ACD"/>
        <w:category>
          <w:name w:val="Algemeen"/>
          <w:gallery w:val="placeholder"/>
        </w:category>
        <w:types>
          <w:type w:val="bbPlcHdr"/>
        </w:types>
        <w:behaviors>
          <w:behavior w:val="content"/>
        </w:behaviors>
        <w:guid w:val="{EFDFB0D1-EB7D-43E9-B8CE-488164C42DAF}"/>
      </w:docPartPr>
      <w:docPartBody>
        <w:p w:rsidR="005868C4" w:rsidRDefault="005868C4">
          <w:pPr>
            <w:pStyle w:val="699C3DB523C146EE8315DB527DDA7ACD"/>
          </w:pPr>
          <w:r w:rsidRPr="00C01495">
            <w:rPr>
              <w:noProof/>
              <w:lang w:bidi="nl-NL"/>
            </w:rPr>
            <w:t>De meest recente updates om u door de dag te helpen</w:t>
          </w:r>
        </w:p>
      </w:docPartBody>
    </w:docPart>
    <w:docPart>
      <w:docPartPr>
        <w:name w:val="830E25B07C70414C9279FB32D2C4B2B0"/>
        <w:category>
          <w:name w:val="Algemeen"/>
          <w:gallery w:val="placeholder"/>
        </w:category>
        <w:types>
          <w:type w:val="bbPlcHdr"/>
        </w:types>
        <w:behaviors>
          <w:behavior w:val="content"/>
        </w:behaviors>
        <w:guid w:val="{FB3F5390-8EA5-4E74-9DBB-A1CC4507D10B}"/>
      </w:docPartPr>
      <w:docPartBody>
        <w:p w:rsidR="005868C4" w:rsidRPr="00C01495" w:rsidRDefault="005868C4" w:rsidP="00A46549">
          <w:pPr>
            <w:rPr>
              <w:noProof/>
            </w:rPr>
          </w:pPr>
          <w:r w:rsidRPr="00C01495">
            <w:rPr>
              <w:noProof/>
              <w:lang w:bidi="nl-NL"/>
            </w:rPr>
            <w:t xml:space="preserve">Bespaar tijd in Word met nieuwe knoppen die worden weergegeven waar u ze nodig hebt. Als u wilt wijzigen hoe een afbeelding in uw document wordt weergegeven, klikt u erop om een knop met indelingsopties ernaast weer te geven. </w:t>
          </w:r>
        </w:p>
        <w:p w:rsidR="005868C4" w:rsidRPr="00C01495" w:rsidRDefault="005868C4" w:rsidP="00A46549">
          <w:pPr>
            <w:rPr>
              <w:noProof/>
            </w:rPr>
          </w:pPr>
          <w:r w:rsidRPr="00C01495">
            <w:rPr>
              <w:noProof/>
              <w:lang w:bidi="nl-NL"/>
            </w:rPr>
            <w:t xml:space="preserve">Wanneer u aan een tabel werkt, klikt u op de plaats waar u een rij of kolom wilt toevoegen, en klikt u vervolgens op het plusteken. </w:t>
          </w:r>
        </w:p>
        <w:p w:rsidR="005868C4" w:rsidRDefault="005868C4">
          <w:pPr>
            <w:pStyle w:val="830E25B07C70414C9279FB32D2C4B2B0"/>
          </w:pPr>
          <w:r w:rsidRPr="00C01495">
            <w:rPr>
              <w:noProof/>
              <w:lang w:bidi="nl-NL"/>
            </w:rPr>
            <w:t>Video is een geweldige manier om mensen te overtuigen. Wanneer u klikt op</w:t>
          </w:r>
        </w:p>
      </w:docPartBody>
    </w:docPart>
    <w:docPart>
      <w:docPartPr>
        <w:name w:val="D1CEF3C1060C4C3AB04F3E81BA692A75"/>
        <w:category>
          <w:name w:val="Algemeen"/>
          <w:gallery w:val="placeholder"/>
        </w:category>
        <w:types>
          <w:type w:val="bbPlcHdr"/>
        </w:types>
        <w:behaviors>
          <w:behavior w:val="content"/>
        </w:behaviors>
        <w:guid w:val="{D840845A-509F-47C5-A9CE-A24DFCC97F68}"/>
      </w:docPartPr>
      <w:docPartBody>
        <w:p w:rsidR="005868C4" w:rsidRPr="00C01495" w:rsidRDefault="005868C4" w:rsidP="00A46549">
          <w:pPr>
            <w:rPr>
              <w:noProof/>
            </w:rPr>
          </w:pPr>
          <w:r w:rsidRPr="00C01495">
            <w:rPr>
              <w:noProof/>
              <w:lang w:bidi="nl-NL"/>
            </w:rPr>
            <w:t xml:space="preserve">Onlinevideo, kunt u de invoegcode plakken voor de video die u wilt toevoegen. U kunt ook een trefwoord typen om online te zoeken naar een geschikte video. </w:t>
          </w:r>
        </w:p>
        <w:p w:rsidR="005868C4" w:rsidRDefault="005868C4">
          <w:pPr>
            <w:pStyle w:val="D1CEF3C1060C4C3AB04F3E81BA692A75"/>
          </w:pPr>
          <w:r w:rsidRPr="00C01495">
            <w:rPr>
              <w:noProof/>
              <w:lang w:bidi="nl-NL"/>
            </w:rPr>
            <w:t>U kunt ook thema’s en stijlen gebruiken om uw document consistent te maken. Wanneer u op Ontwerpen klikt en een nieuw thema kiest, worden de afbeeldingen, grafieken en SmartArt-afbeeldingen automatisch aangepast aan het thema.</w:t>
          </w:r>
        </w:p>
      </w:docPartBody>
    </w:docPart>
    <w:docPart>
      <w:docPartPr>
        <w:name w:val="4FDE3AAA18B041AFBFFB1214BD0F11EC"/>
        <w:category>
          <w:name w:val="Algemeen"/>
          <w:gallery w:val="placeholder"/>
        </w:category>
        <w:types>
          <w:type w:val="bbPlcHdr"/>
        </w:types>
        <w:behaviors>
          <w:behavior w:val="content"/>
        </w:behaviors>
        <w:guid w:val="{A0545D4B-B137-453A-A1E4-F98EBCC08240}"/>
      </w:docPartPr>
      <w:docPartBody>
        <w:p w:rsidR="005868C4" w:rsidRDefault="005868C4">
          <w:pPr>
            <w:pStyle w:val="4FDE3AAA18B041AFBFFB1214BD0F11EC"/>
          </w:pPr>
          <w:r w:rsidRPr="00C01495">
            <w:rPr>
              <w:lang w:bidi="nl-NL"/>
            </w:rPr>
            <w:t>Afbeeldingsbijschrift: Om uw document er professioneel uit te laten zien, hebben de koptekst, de voettekst, het voorblad en de tekstvakken in Word een ontwerp in dezelfde stijl.</w:t>
          </w:r>
        </w:p>
      </w:docPartBody>
    </w:docPart>
    <w:docPart>
      <w:docPartPr>
        <w:name w:val="5B058DD0EAEF46D78373BDBFB619EBB0"/>
        <w:category>
          <w:name w:val="Algemeen"/>
          <w:gallery w:val="placeholder"/>
        </w:category>
        <w:types>
          <w:type w:val="bbPlcHdr"/>
        </w:types>
        <w:behaviors>
          <w:behavior w:val="content"/>
        </w:behaviors>
        <w:guid w:val="{3B0F8170-DE55-404A-8395-6C4E506156E1}"/>
      </w:docPartPr>
      <w:docPartBody>
        <w:p w:rsidR="005868C4" w:rsidRDefault="005868C4">
          <w:pPr>
            <w:pStyle w:val="5B058DD0EAEF46D78373BDBFB619EBB0"/>
          </w:pPr>
          <w:r w:rsidRPr="00C01495">
            <w:rPr>
              <w:noProof/>
              <w:lang w:bidi="nl-NL"/>
            </w:rPr>
            <w:t>Dinsdag 20 Sep. JJJJ</w:t>
          </w:r>
        </w:p>
      </w:docPartBody>
    </w:docPart>
    <w:docPart>
      <w:docPartPr>
        <w:name w:val="34CBE90300C44CFCA74991053DB04121"/>
        <w:category>
          <w:name w:val="Algemeen"/>
          <w:gallery w:val="placeholder"/>
        </w:category>
        <w:types>
          <w:type w:val="bbPlcHdr"/>
        </w:types>
        <w:behaviors>
          <w:behavior w:val="content"/>
        </w:behaviors>
        <w:guid w:val="{AFEB043C-BBC3-46BC-A151-989232E88ADE}"/>
      </w:docPartPr>
      <w:docPartBody>
        <w:p w:rsidR="005868C4" w:rsidRDefault="005868C4">
          <w:pPr>
            <w:pStyle w:val="34CBE90300C44CFCA74991053DB04121"/>
          </w:pPr>
          <w:r w:rsidRPr="00C01495">
            <w:rPr>
              <w:noProof/>
              <w:lang w:bidi="nl-NL"/>
            </w:rPr>
            <w:t>NIEUWS VANDAAG</w:t>
          </w:r>
        </w:p>
      </w:docPartBody>
    </w:docPart>
    <w:docPart>
      <w:docPartPr>
        <w:name w:val="3651264C84BF4DC78A9E5B0E3AD0D60A"/>
        <w:category>
          <w:name w:val="Algemeen"/>
          <w:gallery w:val="placeholder"/>
        </w:category>
        <w:types>
          <w:type w:val="bbPlcHdr"/>
        </w:types>
        <w:behaviors>
          <w:behavior w:val="content"/>
        </w:behaviors>
        <w:guid w:val="{B1DADCE2-F327-48D5-A78F-53A4CEA1DE7A}"/>
      </w:docPartPr>
      <w:docPartBody>
        <w:p w:rsidR="005868C4" w:rsidRDefault="005868C4">
          <w:pPr>
            <w:pStyle w:val="3651264C84BF4DC78A9E5B0E3AD0D60A"/>
          </w:pPr>
          <w:r w:rsidRPr="00C01495">
            <w:rPr>
              <w:noProof/>
              <w:lang w:bidi="nl-NL"/>
            </w:rPr>
            <w:t>Probleem #10</w:t>
          </w:r>
        </w:p>
      </w:docPartBody>
    </w:docPart>
    <w:docPart>
      <w:docPartPr>
        <w:name w:val="80C94F27260341CB8845C5AEB73C38B6"/>
        <w:category>
          <w:name w:val="Algemeen"/>
          <w:gallery w:val="placeholder"/>
        </w:category>
        <w:types>
          <w:type w:val="bbPlcHdr"/>
        </w:types>
        <w:behaviors>
          <w:behavior w:val="content"/>
        </w:behaviors>
        <w:guid w:val="{6BD6EBF4-3C30-4B51-B87D-DC8B0CEFFCCB}"/>
      </w:docPartPr>
      <w:docPartBody>
        <w:p w:rsidR="005868C4" w:rsidRDefault="005868C4">
          <w:pPr>
            <w:pStyle w:val="80C94F27260341CB8845C5AEB73C38B6"/>
          </w:pPr>
          <w:r w:rsidRPr="00C01495">
            <w:rPr>
              <w:noProof/>
              <w:lang w:bidi="nl-NL"/>
            </w:rPr>
            <w:t>Mirjam Nilsson</w:t>
          </w:r>
        </w:p>
      </w:docPartBody>
    </w:docPart>
    <w:docPart>
      <w:docPartPr>
        <w:name w:val="5393BA3E6D52453D819B14818A3475F4"/>
        <w:category>
          <w:name w:val="Algemeen"/>
          <w:gallery w:val="placeholder"/>
        </w:category>
        <w:types>
          <w:type w:val="bbPlcHdr"/>
        </w:types>
        <w:behaviors>
          <w:behavior w:val="content"/>
        </w:behaviors>
        <w:guid w:val="{F8F963F4-FA7F-45CF-AB29-1FE42D81B84C}"/>
      </w:docPartPr>
      <w:docPartBody>
        <w:p w:rsidR="005868C4" w:rsidRDefault="005868C4">
          <w:pPr>
            <w:pStyle w:val="5393BA3E6D52453D819B14818A3475F4"/>
          </w:pPr>
          <w:r w:rsidRPr="00C01495">
            <w:rPr>
              <w:noProof/>
              <w:lang w:bidi="nl-NL"/>
            </w:rPr>
            <w:t>De scoop van de dag</w:t>
          </w:r>
        </w:p>
      </w:docPartBody>
    </w:docPart>
    <w:docPart>
      <w:docPartPr>
        <w:name w:val="7AF9A1FA6F4D4480AD13CE3F35DA3C1E"/>
        <w:category>
          <w:name w:val="Algemeen"/>
          <w:gallery w:val="placeholder"/>
        </w:category>
        <w:types>
          <w:type w:val="bbPlcHdr"/>
        </w:types>
        <w:behaviors>
          <w:behavior w:val="content"/>
        </w:behaviors>
        <w:guid w:val="{AD17A5CC-CA33-47B7-BAB3-D9FC3F76BA8C}"/>
      </w:docPartPr>
      <w:docPartBody>
        <w:p w:rsidR="005868C4" w:rsidRDefault="005868C4">
          <w:pPr>
            <w:pStyle w:val="7AF9A1FA6F4D4480AD13CE3F35DA3C1E"/>
          </w:pPr>
          <w:r w:rsidRPr="00C01495">
            <w:rPr>
              <w:noProof/>
              <w:lang w:bidi="nl-NL"/>
            </w:rPr>
            <w:t>De meest recente updates</w:t>
          </w:r>
        </w:p>
      </w:docPartBody>
    </w:docPart>
    <w:docPart>
      <w:docPartPr>
        <w:name w:val="849221E6D7A54106BCCF71DCED85200C"/>
        <w:category>
          <w:name w:val="Algemeen"/>
          <w:gallery w:val="placeholder"/>
        </w:category>
        <w:types>
          <w:type w:val="bbPlcHdr"/>
        </w:types>
        <w:behaviors>
          <w:behavior w:val="content"/>
        </w:behaviors>
        <w:guid w:val="{C6937998-BE44-472A-9716-32B90EB00608}"/>
      </w:docPartPr>
      <w:docPartBody>
        <w:p w:rsidR="005868C4" w:rsidRPr="00C01495" w:rsidRDefault="005868C4" w:rsidP="001D517B">
          <w:pPr>
            <w:rPr>
              <w:noProof/>
            </w:rPr>
          </w:pPr>
          <w:r w:rsidRPr="00C01495">
            <w:rPr>
              <w:noProof/>
              <w:lang w:bidi="nl-NL"/>
            </w:rPr>
            <w:t xml:space="preserve">Als u wilt wijzigen hoe een afbeelding in uw document wordt weergegeven, klikt u erop om een knop met indelingsopties ernaast weer te geven. </w:t>
          </w:r>
        </w:p>
        <w:p w:rsidR="005868C4" w:rsidRPr="00C01495" w:rsidRDefault="005868C4" w:rsidP="001D517B">
          <w:pPr>
            <w:rPr>
              <w:noProof/>
            </w:rPr>
          </w:pPr>
          <w:r w:rsidRPr="00C01495">
            <w:rPr>
              <w:noProof/>
              <w:lang w:bidi="nl-NL"/>
            </w:rPr>
            <w:t xml:space="preserve">U kunt ook thema’s en stijlen gebruiken om uw document consistent te maken. Wanneer u op Ontwerpen klikt en een nieuw thema kiest, worden de afbeeldingen, grafieken en SmartArt-afbeeldingen automatisch aangepast aan het thema. Wanneer u een stijl toepast, worden de kopteksten automatisch aangepast aan het nieuwe thema. </w:t>
          </w:r>
        </w:p>
        <w:p w:rsidR="005868C4" w:rsidRPr="00C01495" w:rsidRDefault="005868C4" w:rsidP="001D517B">
          <w:pPr>
            <w:rPr>
              <w:noProof/>
            </w:rPr>
          </w:pPr>
          <w:r w:rsidRPr="00C01495">
            <w:rPr>
              <w:noProof/>
              <w:lang w:bidi="nl-NL"/>
            </w:rPr>
            <w:t xml:space="preserve">Bespaar tijd in Word met nieuwe knoppen die worden weergegeven waar u ze nodig hebt. Als u wilt wijzigen hoe een afbeelding in uw document wordt weergegeven, klikt u erop om een knop met indelingsopties ernaast weer te geven. </w:t>
          </w:r>
        </w:p>
        <w:p w:rsidR="005868C4" w:rsidRPr="00C01495" w:rsidRDefault="005868C4" w:rsidP="001D517B">
          <w:pPr>
            <w:rPr>
              <w:noProof/>
            </w:rPr>
          </w:pPr>
          <w:r w:rsidRPr="00C01495">
            <w:rPr>
              <w:noProof/>
              <w:lang w:bidi="nl-NL"/>
            </w:rPr>
            <w:t xml:space="preserve">Wanneer u aan een tabel werkt, klikt u op de plaats waar u een rij of kolom wilt toevoegen, en klikt u vervolgens op het plusteken. En dankzij de nieuwe leesweergave is het lezen van documenten nog gemakkelijker. U kunt bepaalde delen van het document samenvouwen en u volledig concentreren op de gewenste inhoud. </w:t>
          </w:r>
        </w:p>
        <w:p w:rsidR="005868C4" w:rsidRDefault="005868C4">
          <w:pPr>
            <w:pStyle w:val="849221E6D7A54106BCCF71DCED85200C"/>
          </w:pPr>
          <w:r w:rsidRPr="00C01495">
            <w:rPr>
              <w:noProof/>
              <w:lang w:bidi="nl-NL"/>
            </w:rPr>
            <w:t>Als u wilt wijzigen hoe een afbeelding in uw document wordt weergegeven, klikt u erop om een knop met indelingsopties ernaast weer te geven.</w:t>
          </w:r>
        </w:p>
      </w:docPartBody>
    </w:docPart>
    <w:docPart>
      <w:docPartPr>
        <w:name w:val="175355D061F444E0BD80024DB42E9CFC"/>
        <w:category>
          <w:name w:val="Algemeen"/>
          <w:gallery w:val="placeholder"/>
        </w:category>
        <w:types>
          <w:type w:val="bbPlcHdr"/>
        </w:types>
        <w:behaviors>
          <w:behavior w:val="content"/>
        </w:behaviors>
        <w:guid w:val="{14DCA48D-7770-4D4B-AC36-A03F1982811D}"/>
      </w:docPartPr>
      <w:docPartBody>
        <w:p w:rsidR="005868C4" w:rsidRDefault="005868C4">
          <w:pPr>
            <w:pStyle w:val="175355D061F444E0BD80024DB42E9CFC"/>
          </w:pPr>
          <w:r w:rsidRPr="00C01495">
            <w:rPr>
              <w:noProof/>
              <w:lang w:bidi="nl-NL"/>
            </w:rPr>
            <w:t>Mirjam Nilsson</w:t>
          </w:r>
        </w:p>
      </w:docPartBody>
    </w:docPart>
    <w:docPart>
      <w:docPartPr>
        <w:name w:val="8BA5A318DBF24B9BAFBC200F4CF84EA5"/>
        <w:category>
          <w:name w:val="Algemeen"/>
          <w:gallery w:val="placeholder"/>
        </w:category>
        <w:types>
          <w:type w:val="bbPlcHdr"/>
        </w:types>
        <w:behaviors>
          <w:behavior w:val="content"/>
        </w:behaviors>
        <w:guid w:val="{5FA8AFC8-5F91-45D1-8AF3-A5CCA4E1947F}"/>
      </w:docPartPr>
      <w:docPartBody>
        <w:p w:rsidR="005868C4" w:rsidRDefault="005868C4">
          <w:pPr>
            <w:pStyle w:val="8BA5A318DBF24B9BAFBC200F4CF84EA5"/>
          </w:pPr>
          <w:r w:rsidRPr="00C01495">
            <w:rPr>
              <w:noProof/>
              <w:lang w:bidi="nl-NL"/>
            </w:rPr>
            <w:t>De scoop van de dag</w:t>
          </w:r>
        </w:p>
      </w:docPartBody>
    </w:docPart>
    <w:docPart>
      <w:docPartPr>
        <w:name w:val="44C18A485DB240BBB55C0E66A7412FF7"/>
        <w:category>
          <w:name w:val="Algemeen"/>
          <w:gallery w:val="placeholder"/>
        </w:category>
        <w:types>
          <w:type w:val="bbPlcHdr"/>
        </w:types>
        <w:behaviors>
          <w:behavior w:val="content"/>
        </w:behaviors>
        <w:guid w:val="{E790C8B1-DEFB-44D3-81F0-2FAA69523BAA}"/>
      </w:docPartPr>
      <w:docPartBody>
        <w:p w:rsidR="005868C4" w:rsidRDefault="005868C4">
          <w:pPr>
            <w:pStyle w:val="44C18A485DB240BBB55C0E66A7412FF7"/>
          </w:pPr>
          <w:r w:rsidRPr="00C01495">
            <w:rPr>
              <w:noProof/>
              <w:lang w:bidi="nl-NL"/>
            </w:rPr>
            <w:t>De meest recente updates</w:t>
          </w:r>
        </w:p>
      </w:docPartBody>
    </w:docPart>
    <w:docPart>
      <w:docPartPr>
        <w:name w:val="7A20BA491D2F428A888906DD05B96E6B"/>
        <w:category>
          <w:name w:val="Algemeen"/>
          <w:gallery w:val="placeholder"/>
        </w:category>
        <w:types>
          <w:type w:val="bbPlcHdr"/>
        </w:types>
        <w:behaviors>
          <w:behavior w:val="content"/>
        </w:behaviors>
        <w:guid w:val="{C828815B-5C1F-490E-8F86-C4E7A71D7040}"/>
      </w:docPartPr>
      <w:docPartBody>
        <w:p w:rsidR="005868C4" w:rsidRPr="00C01495" w:rsidRDefault="005868C4" w:rsidP="001D517B">
          <w:pPr>
            <w:rPr>
              <w:noProof/>
            </w:rPr>
          </w:pPr>
          <w:r w:rsidRPr="00C01495">
            <w:rPr>
              <w:noProof/>
              <w:lang w:bidi="nl-NL"/>
            </w:rPr>
            <w:t xml:space="preserve">U kunt ook thema’s en stijlen gebruiken om uw document consistent te maken. Wanneer u op Ontwerpen klikt en een nieuw thema kiest, worden de afbeeldingen, grafieken en SmartArt-afbeeldingen automatisch aangepast aan het thema. Wanneer u een stijl toepast, worden de kopteksten automatisch aangepast aan het nieuwe thema. </w:t>
          </w:r>
        </w:p>
        <w:p w:rsidR="005868C4" w:rsidRDefault="005868C4">
          <w:pPr>
            <w:pStyle w:val="7A20BA491D2F428A888906DD05B96E6B"/>
          </w:pPr>
          <w:r w:rsidRPr="00C01495">
            <w:rPr>
              <w:noProof/>
              <w:lang w:bidi="nl-NL"/>
            </w:rPr>
            <w:t>Als u wilt wijzigen hoe een afbeelding in uw document wordt weergegeven, klikt u erop om een knop met indelingsopties ernaast weer te geven.</w:t>
          </w:r>
        </w:p>
      </w:docPartBody>
    </w:docPart>
    <w:docPart>
      <w:docPartPr>
        <w:name w:val="C50EDE5B7AC946528279AB751CF4284B"/>
        <w:category>
          <w:name w:val="Algemeen"/>
          <w:gallery w:val="placeholder"/>
        </w:category>
        <w:types>
          <w:type w:val="bbPlcHdr"/>
        </w:types>
        <w:behaviors>
          <w:behavior w:val="content"/>
        </w:behaviors>
        <w:guid w:val="{49C06491-4F39-440E-96A1-370710E9DA9B}"/>
      </w:docPartPr>
      <w:docPartBody>
        <w:p w:rsidR="005868C4" w:rsidRDefault="005868C4">
          <w:pPr>
            <w:pStyle w:val="C50EDE5B7AC946528279AB751CF4284B"/>
          </w:pPr>
          <w:r w:rsidRPr="00C01495">
            <w:rPr>
              <w:rStyle w:val="Tekstvantijdelijkeaanduiding"/>
              <w:lang w:bidi="nl-NL"/>
            </w:rPr>
            <w:t>Afbeeldingsbijschrift: Om uw document er professioneel uit te laten zien, hebben de koptekst, de voettekst, het voorblad en de tekstvakken in Word een ontwerp in dezelfde stijl.</w:t>
          </w:r>
        </w:p>
      </w:docPartBody>
    </w:docPart>
    <w:docPart>
      <w:docPartPr>
        <w:name w:val="B43CABD047DB4347BC5652465DE08C92"/>
        <w:category>
          <w:name w:val="Algemeen"/>
          <w:gallery w:val="placeholder"/>
        </w:category>
        <w:types>
          <w:type w:val="bbPlcHdr"/>
        </w:types>
        <w:behaviors>
          <w:behavior w:val="content"/>
        </w:behaviors>
        <w:guid w:val="{5D3F17A0-F939-41CE-95EF-6378847005C4}"/>
      </w:docPartPr>
      <w:docPartBody>
        <w:p w:rsidR="005868C4" w:rsidRPr="00C01495" w:rsidRDefault="005868C4" w:rsidP="001D517B">
          <w:pPr>
            <w:rPr>
              <w:noProof/>
            </w:rPr>
          </w:pPr>
          <w:r w:rsidRPr="00C01495">
            <w:rPr>
              <w:noProof/>
              <w:lang w:bidi="nl-NL"/>
            </w:rPr>
            <w:t xml:space="preserve">Om uw document er professioneel uit te laten zien, hebben de koptekst, de voettekst, het voorblad en de tekstvakken in Word een ontwerp in dezelfde stijl. U kunt bijvoorbeeld een voorblad, koptekst of kantlijnartikel toevoegen in dezelfde stijl. </w:t>
          </w:r>
        </w:p>
        <w:p w:rsidR="005868C4" w:rsidRDefault="005868C4">
          <w:pPr>
            <w:pStyle w:val="B43CABD047DB4347BC5652465DE08C92"/>
          </w:pPr>
          <w:r w:rsidRPr="00C01495">
            <w:rPr>
              <w:noProof/>
              <w:lang w:bidi="nl-NL"/>
            </w:rPr>
            <w:t>Klik op Invoegen en kies de gewenste elementen uit de verschillende galerieën. Bespaar tijd in Word met nieuwe knoppen die worden weergegeven waar u ze nodig hebt.</w:t>
          </w:r>
        </w:p>
      </w:docPartBody>
    </w:docPart>
    <w:docPart>
      <w:docPartPr>
        <w:name w:val="F2803BEA634045E9AE305B3EA9152838"/>
        <w:category>
          <w:name w:val="Algemeen"/>
          <w:gallery w:val="placeholder"/>
        </w:category>
        <w:types>
          <w:type w:val="bbPlcHdr"/>
        </w:types>
        <w:behaviors>
          <w:behavior w:val="content"/>
        </w:behaviors>
        <w:guid w:val="{436BAD24-F21A-4C27-B001-2AEAD41800BA}"/>
      </w:docPartPr>
      <w:docPartBody>
        <w:p w:rsidR="005868C4" w:rsidRDefault="005868C4">
          <w:pPr>
            <w:pStyle w:val="F2803BEA634045E9AE305B3EA9152838"/>
          </w:pPr>
          <w:r w:rsidRPr="00C01495">
            <w:rPr>
              <w:rStyle w:val="Tekstvantijdelijkeaanduiding"/>
              <w:lang w:bidi="nl-NL"/>
            </w:rPr>
            <w:t>Afbeeldingsbijschrift: Om uw document er professioneel uit te laten zien, hebben de koptekst, de voettekst, het voorblad en de tekstvakken in Word een ontwerp in dezelfde stijl.</w:t>
          </w:r>
        </w:p>
      </w:docPartBody>
    </w:docPart>
    <w:docPart>
      <w:docPartPr>
        <w:name w:val="097975855A6C41BA9308064B07FB5881"/>
        <w:category>
          <w:name w:val="Algemeen"/>
          <w:gallery w:val="placeholder"/>
        </w:category>
        <w:types>
          <w:type w:val="bbPlcHdr"/>
        </w:types>
        <w:behaviors>
          <w:behavior w:val="content"/>
        </w:behaviors>
        <w:guid w:val="{8220F884-3F50-4420-B669-D58AF6E856A0}"/>
      </w:docPartPr>
      <w:docPartBody>
        <w:p w:rsidR="005868C4" w:rsidRDefault="005868C4">
          <w:pPr>
            <w:pStyle w:val="097975855A6C41BA9308064B07FB5881"/>
          </w:pPr>
          <w:r w:rsidRPr="00C01495">
            <w:rPr>
              <w:lang w:bidi="nl-NL"/>
            </w:rPr>
            <w:t>Afbeeldingsbijschrift: Om uw document er professioneel uit te laten zien, hebben de koptekst, de voettekst, het voorblad en de tekstvakken in Word een ontwerp in dezelfde stijl.</w:t>
          </w:r>
        </w:p>
      </w:docPartBody>
    </w:docPart>
    <w:docPart>
      <w:docPartPr>
        <w:name w:val="58E6091040124CFEB4706BD03C6BFFEE"/>
        <w:category>
          <w:name w:val="Algemeen"/>
          <w:gallery w:val="placeholder"/>
        </w:category>
        <w:types>
          <w:type w:val="bbPlcHdr"/>
        </w:types>
        <w:behaviors>
          <w:behavior w:val="content"/>
        </w:behaviors>
        <w:guid w:val="{AB0B3034-09AB-45AE-803D-0CFE15C9FFAB}"/>
      </w:docPartPr>
      <w:docPartBody>
        <w:p w:rsidR="005868C4" w:rsidRDefault="005868C4">
          <w:pPr>
            <w:pStyle w:val="58E6091040124CFEB4706BD03C6BFFEE"/>
          </w:pPr>
          <w:r w:rsidRPr="00C01495">
            <w:rPr>
              <w:noProof/>
              <w:lang w:bidi="nl-NL"/>
            </w:rPr>
            <w:t>Mirjam Nilsson</w:t>
          </w:r>
        </w:p>
      </w:docPartBody>
    </w:docPart>
    <w:docPart>
      <w:docPartPr>
        <w:name w:val="DD4E92CFD8B54E64A3CD36741BEBFD7B"/>
        <w:category>
          <w:name w:val="Algemeen"/>
          <w:gallery w:val="placeholder"/>
        </w:category>
        <w:types>
          <w:type w:val="bbPlcHdr"/>
        </w:types>
        <w:behaviors>
          <w:behavior w:val="content"/>
        </w:behaviors>
        <w:guid w:val="{0D6F1E00-A3B1-4415-987A-2189C29D6FED}"/>
      </w:docPartPr>
      <w:docPartBody>
        <w:p w:rsidR="005868C4" w:rsidRDefault="005868C4">
          <w:pPr>
            <w:pStyle w:val="DD4E92CFD8B54E64A3CD36741BEBFD7B"/>
          </w:pPr>
          <w:r w:rsidRPr="00C01495">
            <w:rPr>
              <w:noProof/>
              <w:lang w:bidi="nl-NL"/>
            </w:rPr>
            <w:t>Het laatste laatste nieuws van de dag</w:t>
          </w:r>
        </w:p>
      </w:docPartBody>
    </w:docPart>
    <w:docPart>
      <w:docPartPr>
        <w:name w:val="754E1E55C1824A20AB43F0C40E54DD1D"/>
        <w:category>
          <w:name w:val="Algemeen"/>
          <w:gallery w:val="placeholder"/>
        </w:category>
        <w:types>
          <w:type w:val="bbPlcHdr"/>
        </w:types>
        <w:behaviors>
          <w:behavior w:val="content"/>
        </w:behaviors>
        <w:guid w:val="{1D815027-8D01-4DD5-A0CB-13B10C655DB4}"/>
      </w:docPartPr>
      <w:docPartBody>
        <w:p w:rsidR="005868C4" w:rsidRDefault="005868C4">
          <w:pPr>
            <w:pStyle w:val="754E1E55C1824A20AB43F0C40E54DD1D"/>
          </w:pPr>
          <w:r w:rsidRPr="00C01495">
            <w:rPr>
              <w:noProof/>
              <w:lang w:bidi="nl-NL"/>
            </w:rPr>
            <w:t>De meest recente updates om u door de dag te helpen</w:t>
          </w:r>
        </w:p>
      </w:docPartBody>
    </w:docPart>
    <w:docPart>
      <w:docPartPr>
        <w:name w:val="25C101578D4144FE977A084A8B6AA0C7"/>
        <w:category>
          <w:name w:val="Algemeen"/>
          <w:gallery w:val="placeholder"/>
        </w:category>
        <w:types>
          <w:type w:val="bbPlcHdr"/>
        </w:types>
        <w:behaviors>
          <w:behavior w:val="content"/>
        </w:behaviors>
        <w:guid w:val="{96A6673B-0A75-48D6-B906-7D767D661D5D}"/>
      </w:docPartPr>
      <w:docPartBody>
        <w:p w:rsidR="005868C4" w:rsidRPr="00C01495" w:rsidRDefault="005868C4" w:rsidP="005B7C41">
          <w:pPr>
            <w:rPr>
              <w:noProof/>
            </w:rPr>
          </w:pPr>
          <w:r w:rsidRPr="00C01495">
            <w:rPr>
              <w:noProof/>
              <w:lang w:bidi="nl-NL"/>
            </w:rPr>
            <w:t xml:space="preserve">Om uw document er professioneel uit te laten zien, hebben de koptekst, de voettekst, het voorblad en de tekstvakken in Word een ontwerp in dezelfde stijl. U kunt bijvoorbeeld een voorblad, koptekst of kantlijnartikel toevoegen in dezelfde stijl. Klik op Invoegen en kies de gewenste elementen uit de verschillende galerieën. </w:t>
          </w:r>
        </w:p>
        <w:p w:rsidR="005868C4" w:rsidRDefault="005868C4">
          <w:pPr>
            <w:pStyle w:val="25C101578D4144FE977A084A8B6AA0C7"/>
          </w:pPr>
          <w:r w:rsidRPr="00C01495">
            <w:rPr>
              <w:noProof/>
              <w:lang w:bidi="nl-NL"/>
            </w:rPr>
            <w:t>Bespaar tijd in Word met nieuwe knoppen die worden weergegeven waar u ze nodig hebt. Als u wilt wijzigen hoe een afbeelding in uw document wordt weergegeven, klikt u erop om een knop met indelingsopties ernaast weer te geven. U kunt ook thema’s en stijlen gebruiken om uw document consistent te maken. Wanneer u op Ontwerpen klikt en een nieuw Thema kiest, worden de afbeeldingen,</w:t>
          </w:r>
          <w:r>
            <w:rPr>
              <w:noProof/>
              <w:lang w:bidi="nl-NL"/>
            </w:rPr>
            <w:t xml:space="preserve"> </w:t>
          </w:r>
          <w:r w:rsidRPr="00C01495">
            <w:rPr>
              <w:noProof/>
              <w:lang w:bidi="nl-NL"/>
            </w:rPr>
            <w:t xml:space="preserve">grafieken en SmartArt-afbeeldingen aan uw nieuwe </w:t>
          </w:r>
        </w:p>
      </w:docPartBody>
    </w:docPart>
    <w:docPart>
      <w:docPartPr>
        <w:name w:val="AC0EB6104228405EB105C33328AD2300"/>
        <w:category>
          <w:name w:val="Algemeen"/>
          <w:gallery w:val="placeholder"/>
        </w:category>
        <w:types>
          <w:type w:val="bbPlcHdr"/>
        </w:types>
        <w:behaviors>
          <w:behavior w:val="content"/>
        </w:behaviors>
        <w:guid w:val="{48B7F2CE-0AC5-43B8-859D-E0AF19722B33}"/>
      </w:docPartPr>
      <w:docPartBody>
        <w:p w:rsidR="005868C4" w:rsidRPr="00C01495" w:rsidRDefault="005868C4" w:rsidP="005B7C41">
          <w:pPr>
            <w:rPr>
              <w:noProof/>
            </w:rPr>
          </w:pPr>
          <w:r w:rsidRPr="00C01495">
            <w:rPr>
              <w:noProof/>
              <w:lang w:bidi="nl-NL"/>
            </w:rPr>
            <w:t>thema aangepast.</w:t>
          </w:r>
          <w:r>
            <w:rPr>
              <w:noProof/>
              <w:lang w:bidi="nl-NL"/>
            </w:rPr>
            <w:t xml:space="preserve"> </w:t>
          </w:r>
          <w:r w:rsidRPr="00C01495">
            <w:rPr>
              <w:noProof/>
              <w:lang w:bidi="nl-NL"/>
            </w:rPr>
            <w:t xml:space="preserve">Wanneer u een stijl toepast, worden de kopteksten automatisch aangepast aan het nieuwe thema. </w:t>
          </w:r>
        </w:p>
        <w:p w:rsidR="005868C4" w:rsidRDefault="005868C4">
          <w:pPr>
            <w:pStyle w:val="AC0EB6104228405EB105C33328AD2300"/>
          </w:pPr>
          <w:r w:rsidRPr="00C01495">
            <w:rPr>
              <w:noProof/>
              <w:lang w:bidi="nl-NL"/>
            </w:rPr>
            <w:t>Bespaar tijd in Word met nieuwe knoppen die worden weergegeven waar u ze nodig hebt. Als u wilt wijzigen hoe een afbeelding in uw document wordt weergegeven, klikt u erop om een knop met indelingsopties ernaast weer te geven. Wanneer u aan een tabel werkt, klikt u op de plaats waar u een rij of kolom wilt toevoegen, en klikt u vervolgens op het plusteken. En dankzij de nieuwe leesweergave is het lezen van documenten nog gemakkelijker. U kunt bepaalde delen van het document samenvouwen en u volledig concentr</w:t>
          </w:r>
          <w:r w:rsidRPr="00C01495">
            <w:rPr>
              <w:noProof/>
              <w:lang w:bidi="nl-NL"/>
            </w:rPr>
            <w:t>eren op de gewenste inhoud.</w:t>
          </w:r>
        </w:p>
      </w:docPartBody>
    </w:docPart>
    <w:docPart>
      <w:docPartPr>
        <w:name w:val="1B3B1F9D00EC46E39F8824BDBDB19E63"/>
        <w:category>
          <w:name w:val="Algemeen"/>
          <w:gallery w:val="placeholder"/>
        </w:category>
        <w:types>
          <w:type w:val="bbPlcHdr"/>
        </w:types>
        <w:behaviors>
          <w:behavior w:val="content"/>
        </w:behaviors>
        <w:guid w:val="{E5FE4810-EA8F-48ED-A49F-2F81698FBB7E}"/>
      </w:docPartPr>
      <w:docPartBody>
        <w:p w:rsidR="005868C4" w:rsidRDefault="005868C4">
          <w:pPr>
            <w:pStyle w:val="1B3B1F9D00EC46E39F8824BDBDB19E63"/>
          </w:pPr>
          <w:r w:rsidRPr="00C01495">
            <w:rPr>
              <w:noProof/>
              <w:lang w:bidi="nl-NL"/>
            </w:rPr>
            <w:t>Dinsdag 20 Sep. JJJJ</w:t>
          </w:r>
        </w:p>
      </w:docPartBody>
    </w:docPart>
    <w:docPart>
      <w:docPartPr>
        <w:name w:val="DE55C5A9FD434B9B95A4226F27A0BAF6"/>
        <w:category>
          <w:name w:val="Algemeen"/>
          <w:gallery w:val="placeholder"/>
        </w:category>
        <w:types>
          <w:type w:val="bbPlcHdr"/>
        </w:types>
        <w:behaviors>
          <w:behavior w:val="content"/>
        </w:behaviors>
        <w:guid w:val="{C563D6F9-ABB5-42D8-81B8-F72C2C711682}"/>
      </w:docPartPr>
      <w:docPartBody>
        <w:p w:rsidR="005868C4" w:rsidRDefault="005868C4">
          <w:pPr>
            <w:pStyle w:val="DE55C5A9FD434B9B95A4226F27A0BAF6"/>
          </w:pPr>
          <w:r w:rsidRPr="00C01495">
            <w:rPr>
              <w:noProof/>
              <w:lang w:bidi="nl-NL"/>
            </w:rPr>
            <w:t>NIEUWS VANDAAG</w:t>
          </w:r>
        </w:p>
      </w:docPartBody>
    </w:docPart>
    <w:docPart>
      <w:docPartPr>
        <w:name w:val="34E43F6A44464199AFB7AEB599305B51"/>
        <w:category>
          <w:name w:val="Algemeen"/>
          <w:gallery w:val="placeholder"/>
        </w:category>
        <w:types>
          <w:type w:val="bbPlcHdr"/>
        </w:types>
        <w:behaviors>
          <w:behavior w:val="content"/>
        </w:behaviors>
        <w:guid w:val="{8DD97EC6-BEBC-43DF-A71F-7832A88248E0}"/>
      </w:docPartPr>
      <w:docPartBody>
        <w:p w:rsidR="005868C4" w:rsidRDefault="005868C4">
          <w:pPr>
            <w:pStyle w:val="34E43F6A44464199AFB7AEB599305B51"/>
          </w:pPr>
          <w:r w:rsidRPr="00C01495">
            <w:rPr>
              <w:noProof/>
              <w:lang w:bidi="nl-NL"/>
            </w:rPr>
            <w:t>Probleem #10</w:t>
          </w:r>
        </w:p>
      </w:docPartBody>
    </w:docPart>
    <w:docPart>
      <w:docPartPr>
        <w:name w:val="7195073FE46E484F9199B7B7F5066331"/>
        <w:category>
          <w:name w:val="Algemeen"/>
          <w:gallery w:val="placeholder"/>
        </w:category>
        <w:types>
          <w:type w:val="bbPlcHdr"/>
        </w:types>
        <w:behaviors>
          <w:behavior w:val="content"/>
        </w:behaviors>
        <w:guid w:val="{564AB79D-B27D-488C-99ED-1D944A219A38}"/>
      </w:docPartPr>
      <w:docPartBody>
        <w:p w:rsidR="005868C4" w:rsidRDefault="005868C4">
          <w:pPr>
            <w:pStyle w:val="7195073FE46E484F9199B7B7F5066331"/>
          </w:pPr>
          <w:r w:rsidRPr="00C01495">
            <w:rPr>
              <w:rStyle w:val="Tekstvantijdelijkeaanduiding"/>
              <w:lang w:bidi="nl-NL"/>
            </w:rPr>
            <w:t>Afbeeldingsbijschrift: Om uw document er professioneel uit te laten zien, hebben de koptekst, de voettekst, het voorblad en de tekstvakken in Word een ontwerp in dezelfde stijl.</w:t>
          </w:r>
        </w:p>
      </w:docPartBody>
    </w:docPart>
    <w:docPart>
      <w:docPartPr>
        <w:name w:val="7DEEEF5A8C6B4440A8AEDD2B62D38DC3"/>
        <w:category>
          <w:name w:val="Algemeen"/>
          <w:gallery w:val="placeholder"/>
        </w:category>
        <w:types>
          <w:type w:val="bbPlcHdr"/>
        </w:types>
        <w:behaviors>
          <w:behavior w:val="content"/>
        </w:behaviors>
        <w:guid w:val="{F700E540-F03C-4667-A7D4-BB7796697CAC}"/>
      </w:docPartPr>
      <w:docPartBody>
        <w:p w:rsidR="005868C4" w:rsidRDefault="005868C4">
          <w:pPr>
            <w:pStyle w:val="7DEEEF5A8C6B4440A8AEDD2B62D38DC3"/>
          </w:pPr>
          <w:r w:rsidRPr="00C01495">
            <w:rPr>
              <w:noProof/>
              <w:lang w:bidi="nl-NL"/>
            </w:rPr>
            <w:t>Het laatste laatste nieuws van de dag</w:t>
          </w:r>
        </w:p>
      </w:docPartBody>
    </w:docPart>
    <w:docPart>
      <w:docPartPr>
        <w:name w:val="AC8F186B21364CB7976E934CF8E08249"/>
        <w:category>
          <w:name w:val="Algemeen"/>
          <w:gallery w:val="placeholder"/>
        </w:category>
        <w:types>
          <w:type w:val="bbPlcHdr"/>
        </w:types>
        <w:behaviors>
          <w:behavior w:val="content"/>
        </w:behaviors>
        <w:guid w:val="{8036ADF6-D30F-45B1-B63E-A7564923B034}"/>
      </w:docPartPr>
      <w:docPartBody>
        <w:p w:rsidR="005868C4" w:rsidRDefault="005868C4">
          <w:pPr>
            <w:pStyle w:val="AC8F186B21364CB7976E934CF8E08249"/>
          </w:pPr>
          <w:r w:rsidRPr="00C01495">
            <w:rPr>
              <w:noProof/>
              <w:lang w:bidi="nl-NL"/>
            </w:rPr>
            <w:t>De meest recente updates om u door de dag te helpen</w:t>
          </w:r>
        </w:p>
      </w:docPartBody>
    </w:docPart>
    <w:docPart>
      <w:docPartPr>
        <w:name w:val="72D36CB55101488C9E80FCB2FCD72316"/>
        <w:category>
          <w:name w:val="Algemeen"/>
          <w:gallery w:val="placeholder"/>
        </w:category>
        <w:types>
          <w:type w:val="bbPlcHdr"/>
        </w:types>
        <w:behaviors>
          <w:behavior w:val="content"/>
        </w:behaviors>
        <w:guid w:val="{1D6507F4-7ADA-4D23-9222-4A41A9271F59}"/>
      </w:docPartPr>
      <w:docPartBody>
        <w:p w:rsidR="005868C4" w:rsidRDefault="005868C4">
          <w:pPr>
            <w:pStyle w:val="72D36CB55101488C9E80FCB2FCD72316"/>
          </w:pPr>
          <w:r w:rsidRPr="00C01495">
            <w:rPr>
              <w:noProof/>
              <w:lang w:bidi="nl-NL"/>
            </w:rPr>
            <w:t>Mirjam Nilsson</w:t>
          </w:r>
        </w:p>
      </w:docPartBody>
    </w:docPart>
    <w:docPart>
      <w:docPartPr>
        <w:name w:val="0FD38DF55509467782CBAEACE9FC578A"/>
        <w:category>
          <w:name w:val="Algemeen"/>
          <w:gallery w:val="placeholder"/>
        </w:category>
        <w:types>
          <w:type w:val="bbPlcHdr"/>
        </w:types>
        <w:behaviors>
          <w:behavior w:val="content"/>
        </w:behaviors>
        <w:guid w:val="{A09CBBBA-4A0E-4A40-8BE5-BCE08EA244ED}"/>
      </w:docPartPr>
      <w:docPartBody>
        <w:p w:rsidR="005868C4" w:rsidRDefault="005868C4">
          <w:pPr>
            <w:pStyle w:val="0FD38DF55509467782CBAEACE9FC578A"/>
          </w:pPr>
          <w:r w:rsidRPr="00C01495">
            <w:rPr>
              <w:noProof/>
              <w:lang w:bidi="nl-NL"/>
            </w:rPr>
            <w:t xml:space="preserve">Video is een geweldige manier om mensen te overtuigen. Wanneer u op Onlinevideo klikt, kunt u de invoegcode gebruiken voor de video die u wilt toevoegen. U kunt ook een trefwoord typen om online te zoeken naar een geschikte video. </w:t>
          </w:r>
        </w:p>
      </w:docPartBody>
    </w:docPart>
    <w:docPart>
      <w:docPartPr>
        <w:name w:val="CBD0EBF90A264A418957D87E0FF10524"/>
        <w:category>
          <w:name w:val="Algemeen"/>
          <w:gallery w:val="placeholder"/>
        </w:category>
        <w:types>
          <w:type w:val="bbPlcHdr"/>
        </w:types>
        <w:behaviors>
          <w:behavior w:val="content"/>
        </w:behaviors>
        <w:guid w:val="{FCF31B6D-93C4-49F8-A71A-4E1661643AC5}"/>
      </w:docPartPr>
      <w:docPartBody>
        <w:p w:rsidR="005868C4" w:rsidRDefault="005868C4">
          <w:pPr>
            <w:pStyle w:val="CBD0EBF90A264A418957D87E0FF10524"/>
          </w:pPr>
          <w:r w:rsidRPr="00C01495">
            <w:rPr>
              <w:noProof/>
              <w:lang w:bidi="nl-NL"/>
            </w:rPr>
            <w:t>Bespaar tijd in Word met nieuwe knoppen die worden weergegeven waar u ze nodig hebt. Als u wilt wijzigen hoe een afbeelding in uw document wordt weergegeven, klikt u erop om een knop met indelingsopties ernaast weer te geven. Wanneer u aan een tabel werkt, klikt u op de plaats waar u een rij of kolom wilt toevoegen, en klikt u vervolgens op het plusteken. En dankzij de nieuwe leesweergave is het lezen van documenten nog gemakkelijker. U kunt bepaalde delen van het document samenvouwen en u volledig concentr</w:t>
          </w:r>
          <w:r w:rsidRPr="00C01495">
            <w:rPr>
              <w:noProof/>
              <w:lang w:bidi="nl-NL"/>
            </w:rPr>
            <w:t>eren op de gewenste inhoud.</w:t>
          </w:r>
        </w:p>
      </w:docPartBody>
    </w:docPart>
    <w:docPart>
      <w:docPartPr>
        <w:name w:val="42D90654F4E24FF1BCBBFB43B7EDBCBF"/>
        <w:category>
          <w:name w:val="Algemeen"/>
          <w:gallery w:val="placeholder"/>
        </w:category>
        <w:types>
          <w:type w:val="bbPlcHdr"/>
        </w:types>
        <w:behaviors>
          <w:behavior w:val="content"/>
        </w:behaviors>
        <w:guid w:val="{1E3CE7EC-CEDE-4BDF-AA59-4A4EE75485F6}"/>
      </w:docPartPr>
      <w:docPartBody>
        <w:p w:rsidR="005868C4" w:rsidRPr="00C01495" w:rsidRDefault="005868C4" w:rsidP="005F4830">
          <w:pPr>
            <w:rPr>
              <w:noProof/>
            </w:rPr>
          </w:pPr>
          <w:r w:rsidRPr="00C01495">
            <w:rPr>
              <w:noProof/>
              <w:lang w:bidi="nl-NL"/>
            </w:rPr>
            <w:t xml:space="preserve">Om uw document er professioneel uit te laten zien, hebben de koptekst, de voettekst, het voorblad en de tekstvakken in Word een ontwerp in dezelfde stijl. U kunt bijvoorbeeld een voorblad, koptekst of kantlijnartikel toevoegen in dezelfde stijl. Klik op Invoegen en kies de gewenste elementen uit de verschillende galerieën. </w:t>
          </w:r>
        </w:p>
        <w:p w:rsidR="005868C4" w:rsidRPr="00C01495" w:rsidRDefault="005868C4" w:rsidP="005F4830">
          <w:pPr>
            <w:rPr>
              <w:noProof/>
            </w:rPr>
          </w:pPr>
          <w:r w:rsidRPr="00C01495">
            <w:rPr>
              <w:noProof/>
              <w:lang w:bidi="nl-NL"/>
            </w:rPr>
            <w:t xml:space="preserve">U kunt ook thema’s en stijlen gebruiken om uw document consistent te maken. Wanneer u op Ontwerpen klikt en een nieuw thema kiest, worden de afbeeldingen, grafieken en SmartArt-afbeeldingen automatisch aangepast aan het thema. Wanneer u een stijl toepast, worden de kopteksten automatisch aangepast aan het nieuwe thema. Bespaar tijd in Word met nieuwe knoppen die worden weergegeven waar u ze nodig hebt. </w:t>
          </w:r>
        </w:p>
        <w:p w:rsidR="005868C4" w:rsidRPr="00C01495" w:rsidRDefault="005868C4" w:rsidP="005F4830">
          <w:pPr>
            <w:rPr>
              <w:noProof/>
            </w:rPr>
          </w:pPr>
          <w:r w:rsidRPr="00C01495">
            <w:rPr>
              <w:noProof/>
              <w:lang w:bidi="nl-NL"/>
            </w:rPr>
            <w:t xml:space="preserve">Als u wilt wijzigen hoe een afbeelding in uw document wordt weergegeven, klikt u erop om een knop met indelingsopties ernaast weer te geven. Wanneer u aan een tabel werkt, klikt u op de plaats waar u een rij of kolom wilt toevoegen, en klikt u vervolgens op het plusteken. En dankzij de nieuwe leesweergave is het lezen van documenten nog gemakkelijker. U kunt bepaalde delen van het document samenvouwen en u volledig concentreren op de gewenste inhoud. </w:t>
          </w:r>
        </w:p>
        <w:p w:rsidR="005868C4" w:rsidRDefault="005868C4">
          <w:pPr>
            <w:pStyle w:val="42D90654F4E24FF1BCBBFB43B7EDBCBF"/>
          </w:pPr>
          <w:r w:rsidRPr="00C01495">
            <w:rPr>
              <w:noProof/>
              <w:lang w:bidi="nl-NL"/>
            </w:rPr>
            <w:t>Om uw document er professioneel uit te laten zien, hebben de koptekst, de voettekst, het voorblad en de tekstvakken in Word een ontwerp in dezelfde stijl. U kunt bijvoorbeeld een voorblad, koptekst of kantlijnartikel toevoegen in dezelfde stijl.</w:t>
          </w:r>
        </w:p>
      </w:docPartBody>
    </w:docPart>
    <w:docPart>
      <w:docPartPr>
        <w:name w:val="D7E23FB5DE7C453A83086B95F82271FD"/>
        <w:category>
          <w:name w:val="Algemeen"/>
          <w:gallery w:val="placeholder"/>
        </w:category>
        <w:types>
          <w:type w:val="bbPlcHdr"/>
        </w:types>
        <w:behaviors>
          <w:behavior w:val="content"/>
        </w:behaviors>
        <w:guid w:val="{F665946D-5B58-408A-9489-6022764AACAE}"/>
      </w:docPartPr>
      <w:docPartBody>
        <w:p w:rsidR="005868C4" w:rsidRDefault="005868C4">
          <w:pPr>
            <w:pStyle w:val="D7E23FB5DE7C453A83086B95F82271FD"/>
          </w:pPr>
          <w:r w:rsidRPr="00C01495">
            <w:rPr>
              <w:noProof/>
              <w:lang w:bidi="nl-NL"/>
            </w:rPr>
            <w:t>"Video is een krachtige manier om uw punt te bewijzen."</w:t>
          </w:r>
        </w:p>
      </w:docPartBody>
    </w:docPart>
    <w:docPart>
      <w:docPartPr>
        <w:name w:val="8A6F7CD3A01B4BDA8219869E2CDCD2DC"/>
        <w:category>
          <w:name w:val="Algemeen"/>
          <w:gallery w:val="placeholder"/>
        </w:category>
        <w:types>
          <w:type w:val="bbPlcHdr"/>
        </w:types>
        <w:behaviors>
          <w:behavior w:val="content"/>
        </w:behaviors>
        <w:guid w:val="{EDBEB60D-3B76-489C-AD5E-759195BC9C5B}"/>
      </w:docPartPr>
      <w:docPartBody>
        <w:p w:rsidR="005868C4" w:rsidRDefault="005868C4">
          <w:pPr>
            <w:pStyle w:val="8A6F7CD3A01B4BDA8219869E2CDCD2DC"/>
          </w:pPr>
          <w:r w:rsidRPr="00C01495">
            <w:rPr>
              <w:noProof/>
              <w:lang w:bidi="nl-NL"/>
            </w:rPr>
            <w:t>Mirjam Nilsson</w:t>
          </w:r>
        </w:p>
      </w:docPartBody>
    </w:docPart>
    <w:docPart>
      <w:docPartPr>
        <w:name w:val="5356C60AA7224C7992ADF48697B2AEEC"/>
        <w:category>
          <w:name w:val="Algemeen"/>
          <w:gallery w:val="placeholder"/>
        </w:category>
        <w:types>
          <w:type w:val="bbPlcHdr"/>
        </w:types>
        <w:behaviors>
          <w:behavior w:val="content"/>
        </w:behaviors>
        <w:guid w:val="{2B619D30-145C-4CAF-8550-6248EBB3D39D}"/>
      </w:docPartPr>
      <w:docPartBody>
        <w:p w:rsidR="005868C4" w:rsidRPr="00C01495" w:rsidRDefault="005868C4" w:rsidP="005F4830">
          <w:pPr>
            <w:rPr>
              <w:noProof/>
            </w:rPr>
          </w:pPr>
          <w:r w:rsidRPr="00C01495">
            <w:rPr>
              <w:noProof/>
              <w:lang w:bidi="nl-NL"/>
            </w:rPr>
            <w:t xml:space="preserve">Video is een geweldige manier om mensen te overtuigen. Wanneer u op Onlinevideo klikt, kunt u de invoegcode gebruiken voor de video die u wilt toevoegen. U kunt ook een trefwoord typen om online te zoeken naar een geschikte video. Om uw document er professioneel uit te laten zien, hebben de koptekst, de voettekst, het voorblad en de tekstvakken in Word een ontwerp in dezelfde stijl. U kunt bijvoorbeeld een voorblad, koptekst of kantlijnartikel toevoegen in dezelfde stijl. </w:t>
          </w:r>
        </w:p>
        <w:p w:rsidR="005868C4" w:rsidRDefault="005868C4">
          <w:pPr>
            <w:pStyle w:val="5356C60AA7224C7992ADF48697B2AEEC"/>
          </w:pPr>
          <w:r w:rsidRPr="00C01495">
            <w:rPr>
              <w:noProof/>
              <w:lang w:bidi="nl-NL"/>
            </w:rPr>
            <w:t>Klik op Invoegen en kies de gewenste elementen uit de verschillende galerieën. U kunt ook thema’s en stijlen gebruiken om uw document consistent te maken. Wanneer u op Ontwerpen klikt en een nieuw thema kiest, worden de afbeeldingen, grafieken en SmartArt-afbeeldingen automatisch aangepast aan het thema.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askerville Old Face">
    <w:panose1 w:val="02020602080505020303"/>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eorgia Pro Black">
    <w:altName w:val="Georgia Pro Black"/>
    <w:panose1 w:val="02040A02050405020203"/>
    <w:charset w:val="00"/>
    <w:family w:val="roman"/>
    <w:pitch w:val="variable"/>
    <w:sig w:usb0="800002AF" w:usb1="00000003"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Pro">
    <w:panose1 w:val="02040502050405020303"/>
    <w:charset w:val="00"/>
    <w:family w:val="roman"/>
    <w:pitch w:val="variable"/>
    <w:sig w:usb0="800002AF" w:usb1="00000003"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8C4"/>
    <w:rsid w:val="005868C4"/>
    <w:rsid w:val="006012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2997ADC4508E4417BA621BAD2127620B">
    <w:name w:val="2997ADC4508E4417BA621BAD2127620B"/>
  </w:style>
  <w:style w:type="paragraph" w:customStyle="1" w:styleId="F83E07544F4340C597607819E40F1231">
    <w:name w:val="F83E07544F4340C597607819E40F1231"/>
  </w:style>
  <w:style w:type="paragraph" w:customStyle="1" w:styleId="ED35AFAF27584404ADD7E7C35151EE76">
    <w:name w:val="ED35AFAF27584404ADD7E7C35151EE76"/>
  </w:style>
  <w:style w:type="paragraph" w:customStyle="1" w:styleId="245D4B582B5B465B88BA66CD209B9AC1">
    <w:name w:val="245D4B582B5B465B88BA66CD209B9AC1"/>
  </w:style>
  <w:style w:type="paragraph" w:customStyle="1" w:styleId="8045F080A37049788BB228788D9CAB90">
    <w:name w:val="8045F080A37049788BB228788D9CAB90"/>
  </w:style>
  <w:style w:type="paragraph" w:customStyle="1" w:styleId="95F0DF1AAF0444209221EA3CFA8A12E1">
    <w:name w:val="95F0DF1AAF0444209221EA3CFA8A12E1"/>
  </w:style>
  <w:style w:type="paragraph" w:customStyle="1" w:styleId="F35496F43D1B46A7B3FC1A70279FE435">
    <w:name w:val="F35496F43D1B46A7B3FC1A70279FE435"/>
  </w:style>
  <w:style w:type="paragraph" w:customStyle="1" w:styleId="8A040A119CC344688BA87C688C13B72D">
    <w:name w:val="8A040A119CC344688BA87C688C13B72D"/>
  </w:style>
  <w:style w:type="paragraph" w:customStyle="1" w:styleId="6D3D3FE4F975486BAE571706A7153ED3">
    <w:name w:val="6D3D3FE4F975486BAE571706A7153ED3"/>
  </w:style>
  <w:style w:type="paragraph" w:customStyle="1" w:styleId="32D8ECF451F64BE99E01861CA8CC6083">
    <w:name w:val="32D8ECF451F64BE99E01861CA8CC6083"/>
  </w:style>
  <w:style w:type="paragraph" w:customStyle="1" w:styleId="7FDA1E0B0AC34A2C9A256AC9E7CEB276">
    <w:name w:val="7FDA1E0B0AC34A2C9A256AC9E7CEB276"/>
  </w:style>
  <w:style w:type="paragraph" w:customStyle="1" w:styleId="F84CDDF952584E72AC2CAE0F7FC3681D">
    <w:name w:val="F84CDDF952584E72AC2CAE0F7FC3681D"/>
  </w:style>
  <w:style w:type="paragraph" w:customStyle="1" w:styleId="3F8810C9680A4D2D9CA84741B5788321">
    <w:name w:val="3F8810C9680A4D2D9CA84741B5788321"/>
  </w:style>
  <w:style w:type="paragraph" w:customStyle="1" w:styleId="971D62A2F6794246BAD8AAC65794E316">
    <w:name w:val="971D62A2F6794246BAD8AAC65794E316"/>
  </w:style>
  <w:style w:type="paragraph" w:customStyle="1" w:styleId="42339EA0466F44EA8678AD5A65DCEEE6">
    <w:name w:val="42339EA0466F44EA8678AD5A65DCEEE6"/>
  </w:style>
  <w:style w:type="character" w:styleId="Tekstvantijdelijkeaanduiding">
    <w:name w:val="Placeholder Text"/>
    <w:basedOn w:val="Standaardalinea-lettertype"/>
    <w:uiPriority w:val="99"/>
    <w:semiHidden/>
    <w:rPr>
      <w:color w:val="808080"/>
    </w:rPr>
  </w:style>
  <w:style w:type="paragraph" w:customStyle="1" w:styleId="B737BAB813614D868FD55DDF0347C81D">
    <w:name w:val="B737BAB813614D868FD55DDF0347C81D"/>
  </w:style>
  <w:style w:type="paragraph" w:customStyle="1" w:styleId="E2A28463148A4239A7A00F815B1404DF">
    <w:name w:val="E2A28463148A4239A7A00F815B1404DF"/>
  </w:style>
  <w:style w:type="paragraph" w:customStyle="1" w:styleId="D01CEAFDDB854ACBAE1CD0DBBC17860D">
    <w:name w:val="D01CEAFDDB854ACBAE1CD0DBBC17860D"/>
  </w:style>
  <w:style w:type="paragraph" w:customStyle="1" w:styleId="B5D375FD72684B76A118AB81DA41CC6D">
    <w:name w:val="B5D375FD72684B76A118AB81DA41CC6D"/>
  </w:style>
  <w:style w:type="paragraph" w:customStyle="1" w:styleId="59B2C4D7DDFB49E2B6547912AB6B63FA">
    <w:name w:val="59B2C4D7DDFB49E2B6547912AB6B63FA"/>
  </w:style>
  <w:style w:type="paragraph" w:customStyle="1" w:styleId="DA6062D2406042E9AC41388BC5915500">
    <w:name w:val="DA6062D2406042E9AC41388BC5915500"/>
  </w:style>
  <w:style w:type="paragraph" w:customStyle="1" w:styleId="06A5289B262A44F5BF298982F08964B0">
    <w:name w:val="06A5289B262A44F5BF298982F08964B0"/>
  </w:style>
  <w:style w:type="paragraph" w:customStyle="1" w:styleId="50CBDCBE4E564C84B7679288770EE093">
    <w:name w:val="50CBDCBE4E564C84B7679288770EE093"/>
  </w:style>
  <w:style w:type="paragraph" w:customStyle="1" w:styleId="0B30458664DB4AFA9987C206C7231625">
    <w:name w:val="0B30458664DB4AFA9987C206C7231625"/>
  </w:style>
  <w:style w:type="paragraph" w:customStyle="1" w:styleId="033718F5F81D44F897B501A29D76E7BB">
    <w:name w:val="033718F5F81D44F897B501A29D76E7BB"/>
  </w:style>
  <w:style w:type="paragraph" w:customStyle="1" w:styleId="E053D38432E544C5859C4C460EBA5441">
    <w:name w:val="E053D38432E544C5859C4C460EBA5441"/>
  </w:style>
  <w:style w:type="paragraph" w:customStyle="1" w:styleId="95CAC0F8F4E7483BB39CDC5E239266DD">
    <w:name w:val="95CAC0F8F4E7483BB39CDC5E239266DD"/>
  </w:style>
  <w:style w:type="paragraph" w:customStyle="1" w:styleId="4238987DC48045979CEB9E98BC5257A8">
    <w:name w:val="4238987DC48045979CEB9E98BC5257A8"/>
  </w:style>
  <w:style w:type="paragraph" w:customStyle="1" w:styleId="7340173E12104D4DB58D6F6AA45E217C">
    <w:name w:val="7340173E12104D4DB58D6F6AA45E217C"/>
  </w:style>
  <w:style w:type="paragraph" w:customStyle="1" w:styleId="97F462163F6B480E925FB77F798821B6">
    <w:name w:val="97F462163F6B480E925FB77F798821B6"/>
  </w:style>
  <w:style w:type="paragraph" w:customStyle="1" w:styleId="5465E6659BEB424EA910F4C14A3E5B28">
    <w:name w:val="5465E6659BEB424EA910F4C14A3E5B28"/>
  </w:style>
  <w:style w:type="paragraph" w:customStyle="1" w:styleId="C4039AEAACFC413F818F1203F874C888">
    <w:name w:val="C4039AEAACFC413F818F1203F874C888"/>
  </w:style>
  <w:style w:type="paragraph" w:customStyle="1" w:styleId="C3767995DAC8487B90506BEE795F4970">
    <w:name w:val="C3767995DAC8487B90506BEE795F4970"/>
  </w:style>
  <w:style w:type="paragraph" w:customStyle="1" w:styleId="42304DB9568446F9BE85895AD6626029">
    <w:name w:val="42304DB9568446F9BE85895AD6626029"/>
  </w:style>
  <w:style w:type="paragraph" w:customStyle="1" w:styleId="C79C69AF454542168E8E9AE5CC657635">
    <w:name w:val="C79C69AF454542168E8E9AE5CC657635"/>
  </w:style>
  <w:style w:type="paragraph" w:customStyle="1" w:styleId="519A44A7EA2540BB8DF0961CA29F7E50">
    <w:name w:val="519A44A7EA2540BB8DF0961CA29F7E50"/>
  </w:style>
  <w:style w:type="paragraph" w:customStyle="1" w:styleId="C10D810C5FFC418DB4E8D391394B666E">
    <w:name w:val="C10D810C5FFC418DB4E8D391394B666E"/>
  </w:style>
  <w:style w:type="paragraph" w:customStyle="1" w:styleId="FA89B7984A92426EADC6B32A493A48D4">
    <w:name w:val="FA89B7984A92426EADC6B32A493A48D4"/>
  </w:style>
  <w:style w:type="paragraph" w:customStyle="1" w:styleId="03DA2365B8574324997033C389F075CA">
    <w:name w:val="03DA2365B8574324997033C389F075CA"/>
  </w:style>
  <w:style w:type="paragraph" w:customStyle="1" w:styleId="3EB711CBA67E43BEBD5D868438EABF0C">
    <w:name w:val="3EB711CBA67E43BEBD5D868438EABF0C"/>
  </w:style>
  <w:style w:type="paragraph" w:customStyle="1" w:styleId="D074C04A1B804D408CEABF81DBD88CA5">
    <w:name w:val="D074C04A1B804D408CEABF81DBD88CA5"/>
  </w:style>
  <w:style w:type="paragraph" w:customStyle="1" w:styleId="86B5394CBB4A4A2792AE4F966B5EBB17">
    <w:name w:val="86B5394CBB4A4A2792AE4F966B5EBB17"/>
  </w:style>
  <w:style w:type="paragraph" w:customStyle="1" w:styleId="E126083F4159436F896DA6074CA1AD8F">
    <w:name w:val="E126083F4159436F896DA6074CA1AD8F"/>
  </w:style>
  <w:style w:type="paragraph" w:customStyle="1" w:styleId="9DC2AF41475C427EAB300983BDAC3040">
    <w:name w:val="9DC2AF41475C427EAB300983BDAC3040"/>
  </w:style>
  <w:style w:type="paragraph" w:customStyle="1" w:styleId="1877C1A81E1442699E5BC32C6F19B005">
    <w:name w:val="1877C1A81E1442699E5BC32C6F19B005"/>
  </w:style>
  <w:style w:type="paragraph" w:customStyle="1" w:styleId="21E2CA6835DE42B790ED607AD38E6A79">
    <w:name w:val="21E2CA6835DE42B790ED607AD38E6A79"/>
  </w:style>
  <w:style w:type="paragraph" w:customStyle="1" w:styleId="719B54280CA241DE8BFB8EDBCF228C22">
    <w:name w:val="719B54280CA241DE8BFB8EDBCF228C22"/>
  </w:style>
  <w:style w:type="paragraph" w:customStyle="1" w:styleId="699C3DB523C146EE8315DB527DDA7ACD">
    <w:name w:val="699C3DB523C146EE8315DB527DDA7ACD"/>
  </w:style>
  <w:style w:type="paragraph" w:customStyle="1" w:styleId="830E25B07C70414C9279FB32D2C4B2B0">
    <w:name w:val="830E25B07C70414C9279FB32D2C4B2B0"/>
  </w:style>
  <w:style w:type="paragraph" w:customStyle="1" w:styleId="D1CEF3C1060C4C3AB04F3E81BA692A75">
    <w:name w:val="D1CEF3C1060C4C3AB04F3E81BA692A75"/>
  </w:style>
  <w:style w:type="paragraph" w:customStyle="1" w:styleId="4FDE3AAA18B041AFBFFB1214BD0F11EC">
    <w:name w:val="4FDE3AAA18B041AFBFFB1214BD0F11EC"/>
  </w:style>
  <w:style w:type="paragraph" w:customStyle="1" w:styleId="5B058DD0EAEF46D78373BDBFB619EBB0">
    <w:name w:val="5B058DD0EAEF46D78373BDBFB619EBB0"/>
  </w:style>
  <w:style w:type="paragraph" w:customStyle="1" w:styleId="34CBE90300C44CFCA74991053DB04121">
    <w:name w:val="34CBE90300C44CFCA74991053DB04121"/>
  </w:style>
  <w:style w:type="paragraph" w:customStyle="1" w:styleId="3651264C84BF4DC78A9E5B0E3AD0D60A">
    <w:name w:val="3651264C84BF4DC78A9E5B0E3AD0D60A"/>
  </w:style>
  <w:style w:type="paragraph" w:customStyle="1" w:styleId="80C94F27260341CB8845C5AEB73C38B6">
    <w:name w:val="80C94F27260341CB8845C5AEB73C38B6"/>
  </w:style>
  <w:style w:type="paragraph" w:customStyle="1" w:styleId="5393BA3E6D52453D819B14818A3475F4">
    <w:name w:val="5393BA3E6D52453D819B14818A3475F4"/>
  </w:style>
  <w:style w:type="paragraph" w:customStyle="1" w:styleId="7AF9A1FA6F4D4480AD13CE3F35DA3C1E">
    <w:name w:val="7AF9A1FA6F4D4480AD13CE3F35DA3C1E"/>
  </w:style>
  <w:style w:type="paragraph" w:customStyle="1" w:styleId="849221E6D7A54106BCCF71DCED85200C">
    <w:name w:val="849221E6D7A54106BCCF71DCED85200C"/>
  </w:style>
  <w:style w:type="paragraph" w:customStyle="1" w:styleId="175355D061F444E0BD80024DB42E9CFC">
    <w:name w:val="175355D061F444E0BD80024DB42E9CFC"/>
  </w:style>
  <w:style w:type="paragraph" w:customStyle="1" w:styleId="8BA5A318DBF24B9BAFBC200F4CF84EA5">
    <w:name w:val="8BA5A318DBF24B9BAFBC200F4CF84EA5"/>
  </w:style>
  <w:style w:type="paragraph" w:customStyle="1" w:styleId="44C18A485DB240BBB55C0E66A7412FF7">
    <w:name w:val="44C18A485DB240BBB55C0E66A7412FF7"/>
  </w:style>
  <w:style w:type="paragraph" w:customStyle="1" w:styleId="7A20BA491D2F428A888906DD05B96E6B">
    <w:name w:val="7A20BA491D2F428A888906DD05B96E6B"/>
  </w:style>
  <w:style w:type="paragraph" w:customStyle="1" w:styleId="C50EDE5B7AC946528279AB751CF4284B">
    <w:name w:val="C50EDE5B7AC946528279AB751CF4284B"/>
  </w:style>
  <w:style w:type="paragraph" w:customStyle="1" w:styleId="B43CABD047DB4347BC5652465DE08C92">
    <w:name w:val="B43CABD047DB4347BC5652465DE08C92"/>
  </w:style>
  <w:style w:type="paragraph" w:customStyle="1" w:styleId="F2803BEA634045E9AE305B3EA9152838">
    <w:name w:val="F2803BEA634045E9AE305B3EA9152838"/>
  </w:style>
  <w:style w:type="paragraph" w:customStyle="1" w:styleId="097975855A6C41BA9308064B07FB5881">
    <w:name w:val="097975855A6C41BA9308064B07FB5881"/>
  </w:style>
  <w:style w:type="paragraph" w:customStyle="1" w:styleId="58E6091040124CFEB4706BD03C6BFFEE">
    <w:name w:val="58E6091040124CFEB4706BD03C6BFFEE"/>
  </w:style>
  <w:style w:type="paragraph" w:customStyle="1" w:styleId="DD4E92CFD8B54E64A3CD36741BEBFD7B">
    <w:name w:val="DD4E92CFD8B54E64A3CD36741BEBFD7B"/>
  </w:style>
  <w:style w:type="paragraph" w:customStyle="1" w:styleId="754E1E55C1824A20AB43F0C40E54DD1D">
    <w:name w:val="754E1E55C1824A20AB43F0C40E54DD1D"/>
  </w:style>
  <w:style w:type="paragraph" w:customStyle="1" w:styleId="25C101578D4144FE977A084A8B6AA0C7">
    <w:name w:val="25C101578D4144FE977A084A8B6AA0C7"/>
  </w:style>
  <w:style w:type="paragraph" w:customStyle="1" w:styleId="AC0EB6104228405EB105C33328AD2300">
    <w:name w:val="AC0EB6104228405EB105C33328AD2300"/>
  </w:style>
  <w:style w:type="paragraph" w:customStyle="1" w:styleId="1B3B1F9D00EC46E39F8824BDBDB19E63">
    <w:name w:val="1B3B1F9D00EC46E39F8824BDBDB19E63"/>
  </w:style>
  <w:style w:type="paragraph" w:customStyle="1" w:styleId="DE55C5A9FD434B9B95A4226F27A0BAF6">
    <w:name w:val="DE55C5A9FD434B9B95A4226F27A0BAF6"/>
  </w:style>
  <w:style w:type="paragraph" w:customStyle="1" w:styleId="34E43F6A44464199AFB7AEB599305B51">
    <w:name w:val="34E43F6A44464199AFB7AEB599305B51"/>
  </w:style>
  <w:style w:type="paragraph" w:customStyle="1" w:styleId="7195073FE46E484F9199B7B7F5066331">
    <w:name w:val="7195073FE46E484F9199B7B7F5066331"/>
  </w:style>
  <w:style w:type="paragraph" w:customStyle="1" w:styleId="7DEEEF5A8C6B4440A8AEDD2B62D38DC3">
    <w:name w:val="7DEEEF5A8C6B4440A8AEDD2B62D38DC3"/>
  </w:style>
  <w:style w:type="paragraph" w:customStyle="1" w:styleId="AC8F186B21364CB7976E934CF8E08249">
    <w:name w:val="AC8F186B21364CB7976E934CF8E08249"/>
  </w:style>
  <w:style w:type="paragraph" w:customStyle="1" w:styleId="72D36CB55101488C9E80FCB2FCD72316">
    <w:name w:val="72D36CB55101488C9E80FCB2FCD72316"/>
  </w:style>
  <w:style w:type="paragraph" w:customStyle="1" w:styleId="0FD38DF55509467782CBAEACE9FC578A">
    <w:name w:val="0FD38DF55509467782CBAEACE9FC578A"/>
  </w:style>
  <w:style w:type="paragraph" w:customStyle="1" w:styleId="CBD0EBF90A264A418957D87E0FF10524">
    <w:name w:val="CBD0EBF90A264A418957D87E0FF10524"/>
  </w:style>
  <w:style w:type="paragraph" w:customStyle="1" w:styleId="42D90654F4E24FF1BCBBFB43B7EDBCBF">
    <w:name w:val="42D90654F4E24FF1BCBBFB43B7EDBCBF"/>
  </w:style>
  <w:style w:type="paragraph" w:customStyle="1" w:styleId="D7E23FB5DE7C453A83086B95F82271FD">
    <w:name w:val="D7E23FB5DE7C453A83086B95F82271FD"/>
  </w:style>
  <w:style w:type="paragraph" w:customStyle="1" w:styleId="8A6F7CD3A01B4BDA8219869E2CDCD2DC">
    <w:name w:val="8A6F7CD3A01B4BDA8219869E2CDCD2DC"/>
  </w:style>
  <w:style w:type="paragraph" w:customStyle="1" w:styleId="5356C60AA7224C7992ADF48697B2AEEC">
    <w:name w:val="5356C60AA7224C7992ADF48697B2AE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6">
      <a:majorFont>
        <a:latin typeface="Georgia Pro Black"/>
        <a:ea typeface=""/>
        <a:cs typeface=""/>
      </a:majorFont>
      <a:minorFont>
        <a:latin typeface="Baskerville Old 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426e97fa315356fffbdcd9876fe988c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14b8f0def80e6d70ce3def20c90759a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Props1.xml><?xml version="1.0" encoding="utf-8"?>
<ds:datastoreItem xmlns:ds="http://schemas.openxmlformats.org/officeDocument/2006/customXml" ds:itemID="{DE40C99F-7839-48A5-9838-5D060F37C81A}">
  <ds:schemaRefs>
    <ds:schemaRef ds:uri="http://schemas.openxmlformats.org/officeDocument/2006/bibliography"/>
  </ds:schemaRefs>
</ds:datastoreItem>
</file>

<file path=customXml/itemProps2.xml><?xml version="1.0" encoding="utf-8"?>
<ds:datastoreItem xmlns:ds="http://schemas.openxmlformats.org/officeDocument/2006/customXml" ds:itemID="{D996C147-1F3F-401A-AA66-7553B6223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B6EBE1-B493-47AF-B1AE-C0630005EA90}">
  <ds:schemaRefs>
    <ds:schemaRef ds:uri="http://schemas.microsoft.com/sharepoint/v3/contenttype/forms"/>
  </ds:schemaRefs>
</ds:datastoreItem>
</file>

<file path=customXml/itemProps4.xml><?xml version="1.0" encoding="utf-8"?>
<ds:datastoreItem xmlns:ds="http://schemas.openxmlformats.org/officeDocument/2006/customXml" ds:itemID="{410C3E80-5028-4D48-B1ED-451794B4E392}">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Traditionele krant.dotx</Template>
  <TotalTime>0</TotalTime>
  <Pages>4</Pages>
  <Words>2815</Words>
  <Characters>14530</Characters>
  <Application>Microsoft Office Word</Application>
  <DocSecurity>0</DocSecurity>
  <Lines>484</Lines>
  <Paragraphs>109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Polvliet</dc:creator>
  <cp:keywords/>
  <dc:description/>
  <cp:lastModifiedBy>Annemarie Hofman</cp:lastModifiedBy>
  <cp:revision>2</cp:revision>
  <dcterms:created xsi:type="dcterms:W3CDTF">2025-11-13T10:55:00Z</dcterms:created>
  <dcterms:modified xsi:type="dcterms:W3CDTF">2025-11-13T10:55:00Z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