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4"/>
        <w:gridCol w:w="4281"/>
        <w:gridCol w:w="4305"/>
      </w:tblGrid>
      <w:tr w:rsidR="00E52DAC" w:rsidRPr="00EF654B" w14:paraId="48B7D461" w14:textId="77777777" w:rsidTr="00680D64">
        <w:trPr>
          <w:trHeight w:val="720"/>
        </w:trPr>
        <w:tc>
          <w:tcPr>
            <w:tcW w:w="130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87EDE" w14:textId="77777777" w:rsidR="00E52DAC" w:rsidRPr="00EF654B" w:rsidRDefault="00000000" w:rsidP="00BA6AD0">
            <w:pPr>
              <w:pStyle w:val="Impressumgegevenskrant"/>
              <w:rPr>
                <w:noProof/>
              </w:rPr>
            </w:pPr>
            <w:sdt>
              <w:sdtPr>
                <w:rPr>
                  <w:noProof/>
                </w:rPr>
                <w:id w:val="1192875319"/>
                <w:placeholder>
                  <w:docPart w:val="D2E7F746FF4C4CD3A71F9047E33C279D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Relecloud presents</w:t>
                </w:r>
              </w:sdtContent>
            </w:sdt>
            <w:r w:rsidR="00BA6AD0" w:rsidRPr="00EF654B">
              <w:rPr>
                <w:noProof/>
                <w:lang w:bidi="nl-NL"/>
              </w:rPr>
              <w:t xml:space="preserve"> </w:t>
            </w:r>
          </w:p>
        </w:tc>
      </w:tr>
      <w:tr w:rsidR="00E52DAC" w:rsidRPr="00EF654B" w14:paraId="7F074D86" w14:textId="77777777" w:rsidTr="00680D64">
        <w:trPr>
          <w:trHeight w:val="2016"/>
        </w:trPr>
        <w:tc>
          <w:tcPr>
            <w:tcW w:w="130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vAlign w:val="center"/>
          </w:tcPr>
          <w:p w14:paraId="4F5B5CE3" w14:textId="77777777" w:rsidR="00E52DAC" w:rsidRPr="00EF654B" w:rsidRDefault="00000000" w:rsidP="00BA6AD0">
            <w:pPr>
              <w:pStyle w:val="Impressumkrant"/>
              <w:rPr>
                <w:noProof/>
              </w:rPr>
            </w:pPr>
            <w:sdt>
              <w:sdtPr>
                <w:rPr>
                  <w:noProof/>
                </w:rPr>
                <w:id w:val="1715236554"/>
                <w:placeholder>
                  <w:docPart w:val="3ABBC70B4B964BF58D751FF6F0C8FA2D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HET NIEUWS VAN VANDAAG</w:t>
                </w:r>
              </w:sdtContent>
            </w:sdt>
          </w:p>
        </w:tc>
      </w:tr>
      <w:tr w:rsidR="00572E4F" w:rsidRPr="00EF654B" w14:paraId="1037F123" w14:textId="77777777" w:rsidTr="00680D64">
        <w:trPr>
          <w:trHeight w:val="864"/>
        </w:trPr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5FE72" w14:textId="77777777" w:rsidR="00DF0B74" w:rsidRPr="00EF654B" w:rsidRDefault="00000000" w:rsidP="00BA6AD0">
            <w:pPr>
              <w:pStyle w:val="Impressumgegevenskrant"/>
              <w:rPr>
                <w:noProof/>
              </w:rPr>
            </w:pPr>
            <w:sdt>
              <w:sdtPr>
                <w:rPr>
                  <w:noProof/>
                </w:rPr>
                <w:id w:val="1551506948"/>
                <w:placeholder>
                  <w:docPart w:val="B5D65C54F7134ABE80993BD5C022F403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Dinsdag</w:t>
                </w:r>
              </w:sdtContent>
            </w:sdt>
            <w:r w:rsidR="00BA6AD0" w:rsidRPr="00EF654B">
              <w:rPr>
                <w:noProof/>
                <w:lang w:bidi="nl-NL"/>
              </w:rPr>
              <w:t xml:space="preserve"> 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F437D" w14:textId="77777777" w:rsidR="00DF0B74" w:rsidRPr="00EF654B" w:rsidRDefault="00000000" w:rsidP="00BA6AD0">
            <w:pPr>
              <w:pStyle w:val="Impressumgegevenskrant"/>
              <w:rPr>
                <w:noProof/>
              </w:rPr>
            </w:pPr>
            <w:sdt>
              <w:sdtPr>
                <w:rPr>
                  <w:noProof/>
                </w:rPr>
                <w:id w:val="971181375"/>
                <w:placeholder>
                  <w:docPart w:val="239A80CBEF9B43A69B1991FE48F22917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24 september JJJJ</w:t>
                </w:r>
              </w:sdtContent>
            </w:sdt>
            <w:r w:rsidR="00BA6AD0" w:rsidRPr="00EF654B">
              <w:rPr>
                <w:noProof/>
                <w:lang w:bidi="nl-NL"/>
              </w:rPr>
              <w:t xml:space="preserve"> 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CF7B6" w14:textId="77777777" w:rsidR="00DF0B74" w:rsidRPr="00EF654B" w:rsidRDefault="00000000" w:rsidP="00BA6AD0">
            <w:pPr>
              <w:pStyle w:val="Impressumgegevenskrant"/>
              <w:rPr>
                <w:noProof/>
              </w:rPr>
            </w:pPr>
            <w:sdt>
              <w:sdtPr>
                <w:rPr>
                  <w:noProof/>
                </w:rPr>
                <w:id w:val="66781862"/>
                <w:placeholder>
                  <w:docPart w:val="E7190B01EFBA47F38611C0C432A7AEEF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Editie 10</w:t>
                </w:r>
              </w:sdtContent>
            </w:sdt>
            <w:r w:rsidR="00BA6AD0" w:rsidRPr="00EF654B">
              <w:rPr>
                <w:noProof/>
                <w:lang w:bidi="nl-NL"/>
              </w:rPr>
              <w:t xml:space="preserve"> </w:t>
            </w:r>
          </w:p>
        </w:tc>
      </w:tr>
      <w:tr w:rsidR="00AB68A9" w:rsidRPr="00EF654B" w14:paraId="758EA7BE" w14:textId="77777777" w:rsidTr="00680D64">
        <w:trPr>
          <w:trHeight w:val="6426"/>
        </w:trPr>
        <w:tc>
          <w:tcPr>
            <w:tcW w:w="130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D2A9478" w14:textId="77777777" w:rsidR="00AB68A9" w:rsidRPr="00EF654B" w:rsidRDefault="00004C2C" w:rsidP="00D3768E">
            <w:pPr>
              <w:pStyle w:val="Geenafstand"/>
              <w:rPr>
                <w:noProof/>
              </w:rPr>
            </w:pPr>
            <w:r w:rsidRPr="00EF654B">
              <w:rPr>
                <w:noProof/>
                <w:sz w:val="24"/>
                <w:szCs w:val="24"/>
                <w:lang w:bidi="nl-NL"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4D98FB96" wp14:editId="00F8885B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3747770</wp:posOffset>
                      </wp:positionV>
                      <wp:extent cx="5486400" cy="1444752"/>
                      <wp:effectExtent l="0" t="0" r="0" b="3175"/>
                      <wp:wrapNone/>
                      <wp:docPr id="21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0" cy="14447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39D48" w14:textId="77777777" w:rsidR="00004C2C" w:rsidRPr="00004C2C" w:rsidRDefault="00000000" w:rsidP="00AB28E3">
                                  <w:pPr>
                                    <w:pStyle w:val="Witteberichttitel"/>
                                  </w:pPr>
                                  <w:sdt>
                                    <w:sdtPr>
                                      <w:id w:val="-781496170"/>
                                      <w:placeholder>
                                        <w:docPart w:val="C6C8DA210F034592BCD2B89440F3B670"/>
                                      </w:placeholder>
                                      <w:showingPlcHdr/>
                                      <w15:appearance w15:val="hidden"/>
                                    </w:sdtPr>
                                    <w:sdtContent>
                                      <w:r w:rsidR="00004C2C" w:rsidRPr="00004C2C">
                                        <w:rPr>
                                          <w:lang w:bidi="nl-NL"/>
                                        </w:rPr>
                                        <w:t>Het laatste nieuws</w:t>
                                      </w:r>
                                    </w:sdtContent>
                                  </w:sdt>
                                </w:p>
                                <w:p w14:paraId="7D15C126" w14:textId="77777777" w:rsidR="00004C2C" w:rsidRPr="00004C2C" w:rsidRDefault="00000000" w:rsidP="00AB28E3">
                                  <w:pPr>
                                    <w:pStyle w:val="Witteberichtsubtitel"/>
                                  </w:pPr>
                                  <w:sdt>
                                    <w:sdtPr>
                                      <w:id w:val="-91636127"/>
                                      <w:placeholder>
                                        <w:docPart w:val="45098B63E6CD4614BFEFF6EBE080D95C"/>
                                      </w:placeholder>
                                      <w:showingPlcHdr/>
                                      <w15:appearance w15:val="hidden"/>
                                    </w:sdtPr>
                                    <w:sdtContent>
                                      <w:r w:rsidR="00004C2C" w:rsidRPr="00004C2C">
                                        <w:rPr>
                                          <w:lang w:bidi="nl-NL"/>
                                        </w:rPr>
                                        <w:t>Welk nieuws is er vandaag</w:t>
                                      </w:r>
                                    </w:sdtContent>
                                  </w:sdt>
                                  <w:r w:rsidR="00004C2C">
                                    <w:rPr>
                                      <w:lang w:bidi="nl-NL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98FB9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2" o:spid="_x0000_s1026" type="#_x0000_t202" style="position:absolute;margin-left:0;margin-top:295.1pt;width:6in;height:113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" fillcolor="#4185df [3204]" stroked="f">
                      <v:textbox>
                        <w:txbxContent>
                          <w:p w14:paraId="7EE39D48" w14:textId="77777777" w:rsidR="00004C2C" w:rsidRPr="00004C2C" w:rsidRDefault="00000000" w:rsidP="00AB28E3">
                            <w:pPr>
                              <w:pStyle w:val="Witteberichttitel"/>
                            </w:pPr>
                            <w:sdt>
                              <w:sdtPr>
                                <w:id w:val="-781496170"/>
                                <w:placeholder>
                                  <w:docPart w:val="C6C8DA210F034592BCD2B89440F3B670"/>
                                </w:placeholder>
                                <w:showingPlcHdr/>
                                <w15:appearance w15:val="hidden"/>
                              </w:sdtPr>
                              <w:sdtContent>
                                <w:r w:rsidR="00004C2C" w:rsidRPr="00004C2C">
                                  <w:rPr>
                                    <w:lang w:bidi="nl-NL"/>
                                  </w:rPr>
                                  <w:t>Het laatste nieuws</w:t>
                                </w:r>
                              </w:sdtContent>
                            </w:sdt>
                          </w:p>
                          <w:p w14:paraId="7D15C126" w14:textId="77777777" w:rsidR="00004C2C" w:rsidRPr="00004C2C" w:rsidRDefault="00000000" w:rsidP="00AB28E3">
                            <w:pPr>
                              <w:pStyle w:val="Witteberichtsubtitel"/>
                            </w:pPr>
                            <w:sdt>
                              <w:sdtPr>
                                <w:id w:val="-91636127"/>
                                <w:placeholder>
                                  <w:docPart w:val="45098B63E6CD4614BFEFF6EBE080D95C"/>
                                </w:placeholder>
                                <w:showingPlcHdr/>
                                <w15:appearance w15:val="hidden"/>
                              </w:sdtPr>
                              <w:sdtContent>
                                <w:r w:rsidR="00004C2C" w:rsidRPr="00004C2C">
                                  <w:rPr>
                                    <w:lang w:bidi="nl-NL"/>
                                  </w:rPr>
                                  <w:t>Welk nieuws is er vandaag</w:t>
                                </w:r>
                              </w:sdtContent>
                            </w:sdt>
                            <w:r w:rsidR="00004C2C">
                              <w:rPr>
                                <w:lang w:bidi="nl-NL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B68A9" w:rsidRPr="00EF654B">
              <w:rPr>
                <w:noProof/>
                <w:lang w:bidi="nl-NL"/>
              </w:rPr>
              <w:drawing>
                <wp:inline distT="0" distB="0" distL="0" distR="0" wp14:anchorId="5993BCE2" wp14:editId="13C2224A">
                  <wp:extent cx="8281035" cy="4229100"/>
                  <wp:effectExtent l="0" t="0" r="5715" b="0"/>
                  <wp:docPr id="1" name="Afbeelding 1" descr="Beeld met lage kijkhoek van moderne wolkenkrabbers tegen een indrukwekkende hem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1" descr="Beeld met lage kijkhoek van moderne wolkenkrabbers tegen een indrukwekkende hemel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282305" cy="4229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931" w:rsidRPr="00EF654B" w14:paraId="2725348F" w14:textId="77777777" w:rsidTr="00680D64">
        <w:trPr>
          <w:trHeight w:val="20"/>
        </w:trPr>
        <w:tc>
          <w:tcPr>
            <w:tcW w:w="4405" w:type="dxa"/>
            <w:vMerge w:val="restart"/>
            <w:tcBorders>
              <w:top w:val="nil"/>
              <w:left w:val="nil"/>
              <w:right w:val="nil"/>
            </w:tcBorders>
          </w:tcPr>
          <w:p w14:paraId="7CC6104B" w14:textId="77777777" w:rsidR="00701931" w:rsidRPr="00EF654B" w:rsidRDefault="00701931" w:rsidP="00004C2C">
            <w:pPr>
              <w:pStyle w:val="Geenafstand"/>
              <w:rPr>
                <w:noProof/>
              </w:rPr>
            </w:pPr>
          </w:p>
        </w:tc>
        <w:tc>
          <w:tcPr>
            <w:tcW w:w="4410" w:type="dxa"/>
            <w:vMerge w:val="restart"/>
            <w:tcBorders>
              <w:top w:val="nil"/>
              <w:left w:val="nil"/>
              <w:right w:val="nil"/>
            </w:tcBorders>
          </w:tcPr>
          <w:p w14:paraId="556BF937" w14:textId="77777777" w:rsidR="00701931" w:rsidRPr="00EF654B" w:rsidRDefault="00701931" w:rsidP="00004C2C">
            <w:pPr>
              <w:pStyle w:val="Geenafstand"/>
              <w:rPr>
                <w:noProof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tcMar>
              <w:top w:w="216" w:type="dxa"/>
              <w:left w:w="216" w:type="dxa"/>
              <w:right w:w="115" w:type="dxa"/>
            </w:tcMar>
          </w:tcPr>
          <w:p w14:paraId="2A44A972" w14:textId="77777777" w:rsidR="00701931" w:rsidRPr="00EF654B" w:rsidRDefault="00000000" w:rsidP="00404E43">
            <w:pPr>
              <w:pStyle w:val="Fotobijschrift"/>
              <w:rPr>
                <w:noProof/>
              </w:rPr>
            </w:pPr>
            <w:sdt>
              <w:sdtPr>
                <w:rPr>
                  <w:noProof/>
                </w:rPr>
                <w:id w:val="473955056"/>
                <w:placeholder>
                  <w:docPart w:val="E87A5E45E5584224A9E696C61A213763"/>
                </w:placeholder>
                <w:showingPlcHdr/>
                <w15:appearance w15:val="hidden"/>
              </w:sdtPr>
              <w:sdtContent>
                <w:r w:rsidR="00D3768E" w:rsidRPr="00EF654B">
                  <w:rPr>
                    <w:noProof/>
                    <w:lang w:bidi="nl-NL"/>
                  </w:rPr>
                  <w:t>Afbeeldingsbijschrift: om uw document er professioneel uit te laten zien, hebben de koptekst, de voettekst, het voorblad en de tekstvakken in Word een ontwerp in dezelfde stijl.</w:t>
                </w:r>
              </w:sdtContent>
            </w:sdt>
            <w:r w:rsidR="00D3768E" w:rsidRPr="00EF654B">
              <w:rPr>
                <w:noProof/>
                <w:lang w:bidi="nl-NL"/>
              </w:rPr>
              <w:t xml:space="preserve"> </w:t>
            </w:r>
          </w:p>
        </w:tc>
      </w:tr>
      <w:tr w:rsidR="00701931" w:rsidRPr="00EF654B" w14:paraId="7F3C81AC" w14:textId="77777777" w:rsidTr="00680D64">
        <w:trPr>
          <w:trHeight w:val="493"/>
        </w:trPr>
        <w:tc>
          <w:tcPr>
            <w:tcW w:w="44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5E29FD" w14:textId="77777777" w:rsidR="00701931" w:rsidRPr="00EF654B" w:rsidRDefault="00701931">
            <w:pPr>
              <w:rPr>
                <w:noProof/>
              </w:rPr>
            </w:pPr>
          </w:p>
        </w:tc>
        <w:tc>
          <w:tcPr>
            <w:tcW w:w="4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7DB929" w14:textId="77777777" w:rsidR="00701931" w:rsidRPr="00EF654B" w:rsidRDefault="00701931">
            <w:pPr>
              <w:rPr>
                <w:noProof/>
              </w:rPr>
            </w:pPr>
          </w:p>
        </w:tc>
        <w:tc>
          <w:tcPr>
            <w:tcW w:w="4275" w:type="dxa"/>
            <w:vMerge w:val="restart"/>
            <w:tcBorders>
              <w:top w:val="nil"/>
              <w:left w:val="nil"/>
              <w:bottom w:val="single" w:sz="48" w:space="0" w:color="0066FF"/>
              <w:right w:val="nil"/>
            </w:tcBorders>
            <w:tcMar>
              <w:top w:w="0" w:type="dxa"/>
              <w:left w:w="216" w:type="dxa"/>
              <w:right w:w="115" w:type="dxa"/>
            </w:tcMar>
          </w:tcPr>
          <w:p w14:paraId="4E352319" w14:textId="77777777" w:rsidR="00004C2C" w:rsidRPr="00EF654B" w:rsidRDefault="00004C2C" w:rsidP="00004C2C">
            <w:pPr>
              <w:rPr>
                <w:noProof/>
              </w:rPr>
            </w:pPr>
          </w:p>
          <w:p w14:paraId="679061AD" w14:textId="77777777" w:rsidR="00701931" w:rsidRPr="00EF654B" w:rsidRDefault="00000000" w:rsidP="00004C2C">
            <w:pPr>
              <w:pStyle w:val="Zwarteberichttitel"/>
              <w:rPr>
                <w:noProof/>
              </w:rPr>
            </w:pPr>
            <w:sdt>
              <w:sdtPr>
                <w:rPr>
                  <w:noProof/>
                </w:rPr>
                <w:id w:val="-930434137"/>
                <w:placeholder>
                  <w:docPart w:val="7A75B8F5524F4EDBA4ABF9D258B7DBB6"/>
                </w:placeholder>
                <w:showingPlcHdr/>
                <w15:appearance w15:val="hidden"/>
              </w:sdtPr>
              <w:sdtContent>
                <w:r w:rsidR="00004C2C" w:rsidRPr="00EF654B">
                  <w:rPr>
                    <w:rStyle w:val="Tekstvantijdelijkeaanduiding"/>
                    <w:noProof/>
                    <w:color w:val="auto"/>
                    <w:lang w:bidi="nl-NL"/>
                  </w:rPr>
                  <w:t>Het laatste nieuws</w:t>
                </w:r>
              </w:sdtContent>
            </w:sdt>
            <w:r w:rsidR="00004C2C" w:rsidRPr="00EF654B">
              <w:rPr>
                <w:noProof/>
                <w:lang w:bidi="nl-NL"/>
              </w:rPr>
              <w:t xml:space="preserve"> </w:t>
            </w:r>
          </w:p>
          <w:p w14:paraId="290023C2" w14:textId="77777777" w:rsidR="00701931" w:rsidRPr="00EF654B" w:rsidRDefault="00000000" w:rsidP="00004C2C">
            <w:pPr>
              <w:pStyle w:val="Zwarteberichtsubtitel"/>
              <w:rPr>
                <w:noProof/>
              </w:rPr>
            </w:pPr>
            <w:sdt>
              <w:sdtPr>
                <w:rPr>
                  <w:noProof/>
                </w:rPr>
                <w:id w:val="-1185749544"/>
                <w:placeholder>
                  <w:docPart w:val="9FE1C6684B73422FB8F26FE723269E6E"/>
                </w:placeholder>
                <w:showingPlcHdr/>
                <w15:appearance w15:val="hidden"/>
              </w:sdtPr>
              <w:sdtContent>
                <w:r w:rsidR="00004C2C" w:rsidRPr="00EF654B">
                  <w:rPr>
                    <w:rStyle w:val="Tekstvantijdelijkeaanduiding"/>
                    <w:noProof/>
                    <w:color w:val="auto"/>
                    <w:lang w:bidi="nl-NL"/>
                  </w:rPr>
                  <w:t>Belangrijk</w:t>
                </w:r>
              </w:sdtContent>
            </w:sdt>
            <w:r w:rsidR="00004C2C" w:rsidRPr="00EF654B">
              <w:rPr>
                <w:noProof/>
                <w:lang w:bidi="nl-NL"/>
              </w:rPr>
              <w:t xml:space="preserve"> </w:t>
            </w:r>
          </w:p>
          <w:p w14:paraId="05689143" w14:textId="77777777" w:rsidR="00B45736" w:rsidRPr="00EF654B" w:rsidRDefault="00B45736" w:rsidP="00004C2C">
            <w:pPr>
              <w:pStyle w:val="Geenafstand"/>
              <w:rPr>
                <w:noProof/>
              </w:rPr>
            </w:pPr>
          </w:p>
          <w:p w14:paraId="17996B45" w14:textId="77777777" w:rsidR="00BA6AD0" w:rsidRPr="00EF654B" w:rsidRDefault="00000000" w:rsidP="00BA6AD0">
            <w:pPr>
              <w:pStyle w:val="Naamauteur"/>
              <w:rPr>
                <w:noProof/>
              </w:rPr>
            </w:pPr>
            <w:sdt>
              <w:sdtPr>
                <w:rPr>
                  <w:noProof/>
                </w:rPr>
                <w:id w:val="1796253856"/>
                <w:placeholder>
                  <w:docPart w:val="24D481328091415AA882E5C9A7FD1BF8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Monica Krommenhoek</w:t>
                </w:r>
              </w:sdtContent>
            </w:sdt>
            <w:r w:rsidR="00BA6AD0" w:rsidRPr="00EF654B">
              <w:rPr>
                <w:noProof/>
                <w:lang w:bidi="nl-NL"/>
              </w:rPr>
              <w:t xml:space="preserve"> </w:t>
            </w:r>
          </w:p>
          <w:p w14:paraId="73B4E4D2" w14:textId="77777777" w:rsidR="00701931" w:rsidRPr="00EF654B" w:rsidRDefault="00701931" w:rsidP="00004C2C">
            <w:pPr>
              <w:pStyle w:val="Geenafstand"/>
              <w:rPr>
                <w:noProof/>
              </w:rPr>
            </w:pPr>
          </w:p>
          <w:p w14:paraId="7DBB3350" w14:textId="77777777" w:rsidR="00701931" w:rsidRPr="00EF654B" w:rsidRDefault="00701931" w:rsidP="00004C2C">
            <w:pPr>
              <w:rPr>
                <w:noProof/>
              </w:rPr>
            </w:pPr>
            <w:r w:rsidRPr="00EF654B">
              <w:rPr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19AA3D50" wp14:editId="32FEE408">
                      <wp:extent cx="609600" cy="152400"/>
                      <wp:effectExtent l="0" t="0" r="0" b="0"/>
                      <wp:docPr id="33" name="Rechthoek 3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C348F1" id="Rechthoek 33" o:spid="_x0000_s1026" alt="&quot;&quot;" style="width:48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" fillcolor="#f64668 [3205]" stroked="f" strokeweight="1pt">
                      <w10:anchorlock/>
                    </v:rect>
                  </w:pict>
                </mc:Fallback>
              </mc:AlternateContent>
            </w:r>
          </w:p>
          <w:sdt>
            <w:sdtPr>
              <w:rPr>
                <w:noProof/>
              </w:rPr>
              <w:id w:val="1599518339"/>
              <w:placeholder>
                <w:docPart w:val="468A2C956C974843A8D3B4C56C3E7114"/>
              </w:placeholder>
              <w:showingPlcHdr/>
              <w15:appearance w15:val="hidden"/>
            </w:sdtPr>
            <w:sdtContent>
              <w:p w14:paraId="11AC7AFA" w14:textId="77777777" w:rsidR="00004C2C" w:rsidRPr="00EF654B" w:rsidRDefault="00004C2C" w:rsidP="00004C2C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Video is een geweldige manier om mensen te overtuigen. Wanneer u op Onlinevideo klikt, kunt u de invoegcode gebruiken voor de video die u wilt toevoegen. U kunt ook een trefwoord typen om online te zoeken naar een geschikte video. </w:t>
                </w:r>
              </w:p>
              <w:p w14:paraId="20F6867D" w14:textId="77777777" w:rsidR="00701931" w:rsidRPr="00EF654B" w:rsidRDefault="00004C2C" w:rsidP="00004C2C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Gebruik desgewenst thema's en stijlen om uw document consistent te maken. Wanneer u op Ontwerpen klikt en een nieuw thema kiest, worden de afbeeldingen, grafieken en SmartArt-afbeeldingen automatisch aangepast aan het thema.</w:t>
                </w:r>
              </w:p>
            </w:sdtContent>
          </w:sdt>
          <w:p w14:paraId="2C922FB2" w14:textId="77777777" w:rsidR="00701931" w:rsidRPr="00EF654B" w:rsidRDefault="00004C2C" w:rsidP="00004C2C">
            <w:pPr>
              <w:pStyle w:val="Geenafstand"/>
              <w:rPr>
                <w:noProof/>
              </w:rPr>
            </w:pPr>
            <w:r w:rsidRPr="00EF654B">
              <w:rPr>
                <w:noProof/>
                <w:lang w:bidi="nl-NL"/>
              </w:rPr>
              <w:drawing>
                <wp:inline distT="0" distB="0" distL="0" distR="0" wp14:anchorId="777EC2B2" wp14:editId="550024EB">
                  <wp:extent cx="2541905" cy="1695450"/>
                  <wp:effectExtent l="0" t="0" r="0" b="0"/>
                  <wp:docPr id="34" name="Afbeelding 34" descr="Lijst met datums op een digitaal sche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fbeelding 4" descr="Lijst met datums op een digitaal scherm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90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5B0" w:rsidRPr="00EF654B" w14:paraId="42CB75B9" w14:textId="77777777" w:rsidTr="00680D64">
        <w:trPr>
          <w:trHeight w:val="8037"/>
        </w:trPr>
        <w:tc>
          <w:tcPr>
            <w:tcW w:w="4405" w:type="dxa"/>
            <w:vMerge w:val="restart"/>
            <w:tcBorders>
              <w:top w:val="nil"/>
              <w:left w:val="nil"/>
              <w:right w:val="nil"/>
            </w:tcBorders>
            <w:tcMar>
              <w:top w:w="288" w:type="dxa"/>
              <w:left w:w="115" w:type="dxa"/>
              <w:right w:w="115" w:type="dxa"/>
            </w:tcMar>
          </w:tcPr>
          <w:p w14:paraId="4F47A4A9" w14:textId="77777777" w:rsidR="007E35B0" w:rsidRPr="00EF654B" w:rsidRDefault="00000000" w:rsidP="00BA6AD0">
            <w:pPr>
              <w:pStyle w:val="Naamauteur"/>
              <w:rPr>
                <w:noProof/>
              </w:rPr>
            </w:pPr>
            <w:sdt>
              <w:sdtPr>
                <w:rPr>
                  <w:noProof/>
                </w:rPr>
                <w:id w:val="463856530"/>
                <w:placeholder>
                  <w:docPart w:val="3506614ABC134D679A86E304C1559F16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Monica Krommenhoek</w:t>
                </w:r>
              </w:sdtContent>
            </w:sdt>
            <w:r w:rsidR="00BA6AD0" w:rsidRPr="00EF654B">
              <w:rPr>
                <w:noProof/>
                <w:lang w:bidi="nl-NL"/>
              </w:rPr>
              <w:t xml:space="preserve"> </w:t>
            </w:r>
          </w:p>
          <w:p w14:paraId="0A84C6EF" w14:textId="77777777" w:rsidR="007E35B0" w:rsidRPr="00EF654B" w:rsidRDefault="007E35B0" w:rsidP="00004C2C">
            <w:pPr>
              <w:pStyle w:val="Geenafstand"/>
              <w:rPr>
                <w:noProof/>
              </w:rPr>
            </w:pPr>
          </w:p>
          <w:p w14:paraId="22D062A4" w14:textId="77777777" w:rsidR="007E35B0" w:rsidRPr="00EF654B" w:rsidRDefault="007E35B0" w:rsidP="00004C2C">
            <w:pPr>
              <w:rPr>
                <w:noProof/>
              </w:rPr>
            </w:pPr>
            <w:r w:rsidRPr="00EF654B">
              <w:rPr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019527C3" wp14:editId="522315E4">
                      <wp:extent cx="609600" cy="152400"/>
                      <wp:effectExtent l="0" t="0" r="0" b="0"/>
                      <wp:docPr id="2" name="Rechthoek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E84044" id="Rechthoek 2" o:spid="_x0000_s1026" alt="&quot;&quot;" style="width:48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" fillcolor="#f64668 [3205]" stroked="f" strokeweight="1pt">
                      <w10:anchorlock/>
                    </v:rect>
                  </w:pict>
                </mc:Fallback>
              </mc:AlternateContent>
            </w:r>
          </w:p>
          <w:sdt>
            <w:sdtPr>
              <w:rPr>
                <w:noProof/>
              </w:rPr>
              <w:id w:val="-1755427304"/>
              <w:placeholder>
                <w:docPart w:val="E6062D87B8254F91A052691F67182F31"/>
              </w:placeholder>
              <w:showingPlcHdr/>
              <w15:appearance w15:val="hidden"/>
            </w:sdtPr>
            <w:sdtContent>
              <w:p w14:paraId="2F6500AD" w14:textId="77777777" w:rsidR="00D3768E" w:rsidRPr="00EF654B" w:rsidRDefault="00D3768E" w:rsidP="00D3768E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      </w:r>
              </w:p>
              <w:p w14:paraId="50D7B12E" w14:textId="77777777" w:rsidR="00D3768E" w:rsidRPr="00EF654B" w:rsidRDefault="00D3768E" w:rsidP="00D3768E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Bespaar tijd in Word met nieuwe knoppen die worden weergegeven waar u ze nodig hebt. Video is een krachtige manier om mensen te overtuigen. </w:t>
                </w:r>
              </w:p>
              <w:p w14:paraId="7DB524B9" w14:textId="77777777" w:rsidR="00D3768E" w:rsidRPr="00EF654B" w:rsidRDefault="00D3768E" w:rsidP="00D3768E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Wanneer u op Onlinevideo klikt, kunt u de invoegcode plakken voor de video die u wilt toevoegen. U kunt ook een trefwoord typen om online te zoeken naar een geschikte video. </w:t>
                </w:r>
              </w:p>
              <w:p w14:paraId="294EC671" w14:textId="77777777" w:rsidR="00D3768E" w:rsidRPr="00EF654B" w:rsidRDefault="00D3768E" w:rsidP="00D3768E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 </w:t>
                </w:r>
              </w:p>
              <w:p w14:paraId="4E1FB2FE" w14:textId="77777777" w:rsidR="007E35B0" w:rsidRPr="00EF654B" w:rsidRDefault="00D3768E" w:rsidP="00D3768E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      </w:r>
              </w:p>
            </w:sdtContent>
          </w:sdt>
        </w:tc>
        <w:sdt>
          <w:sdtPr>
            <w:rPr>
              <w:noProof/>
            </w:rPr>
            <w:id w:val="-1610119432"/>
            <w:placeholder>
              <w:docPart w:val="6F7F19544C664FCE8CB9DDC7AAE84615"/>
            </w:placeholder>
            <w:showingPlcHdr/>
            <w15:appearance w15:val="hidden"/>
          </w:sdtPr>
          <w:sdtContent>
            <w:tc>
              <w:tcPr>
                <w:tcW w:w="4410" w:type="dxa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288" w:type="dxa"/>
                  <w:left w:w="115" w:type="dxa"/>
                  <w:right w:w="115" w:type="dxa"/>
                </w:tcMar>
              </w:tcPr>
              <w:p w14:paraId="3122A13A" w14:textId="77777777" w:rsidR="00004C2C" w:rsidRPr="00EF654B" w:rsidRDefault="00004C2C" w:rsidP="00004C2C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U kunt ook thema’s en stijlen gebruiken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 </w:t>
                </w:r>
              </w:p>
              <w:p w14:paraId="188FF794" w14:textId="77777777" w:rsidR="00004C2C" w:rsidRPr="00EF654B" w:rsidRDefault="00004C2C" w:rsidP="00004C2C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      </w:r>
              </w:p>
              <w:p w14:paraId="6619A382" w14:textId="77777777" w:rsidR="00004C2C" w:rsidRPr="00EF654B" w:rsidRDefault="00004C2C" w:rsidP="00004C2C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Bespaar tijd in Word met nieuwe knoppen die worden weergegeven waar u ze nodig hebt. Video is een krachtige manier om mensen te overtuigen. </w:t>
                </w:r>
              </w:p>
              <w:p w14:paraId="00A29BA8" w14:textId="77777777" w:rsidR="00004C2C" w:rsidRPr="00EF654B" w:rsidRDefault="00004C2C" w:rsidP="00004C2C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Wanneer u op Onlinevideo klikt, kunt u de invoegcode plakken voor de video die u wilt toevoegen. U kunt ook een trefwoord typen om online te zoeken naar een geschikte video. </w:t>
                </w:r>
              </w:p>
              <w:p w14:paraId="793A1EF2" w14:textId="77777777" w:rsidR="007E35B0" w:rsidRPr="00EF654B" w:rsidRDefault="00004C2C" w:rsidP="009702C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 </w:t>
                </w:r>
              </w:p>
            </w:tc>
          </w:sdtContent>
        </w:sdt>
        <w:tc>
          <w:tcPr>
            <w:tcW w:w="4275" w:type="dxa"/>
            <w:vMerge/>
            <w:tcBorders>
              <w:top w:val="single" w:sz="48" w:space="0" w:color="0066FF"/>
              <w:left w:val="nil"/>
              <w:bottom w:val="nil"/>
              <w:right w:val="nil"/>
            </w:tcBorders>
          </w:tcPr>
          <w:p w14:paraId="45C21C7B" w14:textId="77777777" w:rsidR="007E35B0" w:rsidRPr="00EF654B" w:rsidRDefault="007E35B0">
            <w:pPr>
              <w:rPr>
                <w:noProof/>
              </w:rPr>
            </w:pPr>
          </w:p>
        </w:tc>
      </w:tr>
      <w:tr w:rsidR="007E35B0" w:rsidRPr="00EF654B" w14:paraId="521DD000" w14:textId="77777777" w:rsidTr="00680D64">
        <w:trPr>
          <w:trHeight w:val="1217"/>
        </w:trPr>
        <w:tc>
          <w:tcPr>
            <w:tcW w:w="4405" w:type="dxa"/>
            <w:vMerge/>
            <w:tcBorders>
              <w:left w:val="nil"/>
              <w:bottom w:val="nil"/>
              <w:right w:val="nil"/>
            </w:tcBorders>
            <w:tcMar>
              <w:top w:w="288" w:type="dxa"/>
              <w:left w:w="115" w:type="dxa"/>
              <w:right w:w="115" w:type="dxa"/>
            </w:tcMar>
          </w:tcPr>
          <w:p w14:paraId="12700849" w14:textId="77777777" w:rsidR="007E35B0" w:rsidRPr="00EF654B" w:rsidRDefault="007E35B0" w:rsidP="0093678F">
            <w:pPr>
              <w:pStyle w:val="Naamauteur"/>
              <w:rPr>
                <w:noProof/>
              </w:rPr>
            </w:pPr>
          </w:p>
        </w:tc>
        <w:tc>
          <w:tcPr>
            <w:tcW w:w="4410" w:type="dxa"/>
            <w:vMerge/>
            <w:tcBorders>
              <w:left w:val="nil"/>
              <w:bottom w:val="nil"/>
              <w:right w:val="nil"/>
            </w:tcBorders>
            <w:tcMar>
              <w:top w:w="288" w:type="dxa"/>
              <w:left w:w="115" w:type="dxa"/>
              <w:right w:w="115" w:type="dxa"/>
            </w:tcMar>
          </w:tcPr>
          <w:p w14:paraId="6EFA9655" w14:textId="77777777" w:rsidR="007E35B0" w:rsidRPr="00EF654B" w:rsidRDefault="007E35B0" w:rsidP="00431DFB">
            <w:pPr>
              <w:pStyle w:val="Hoofdtekst"/>
              <w:rPr>
                <w:noProof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tcMar>
              <w:left w:w="216" w:type="dxa"/>
            </w:tcMar>
          </w:tcPr>
          <w:p w14:paraId="1E663577" w14:textId="77777777" w:rsidR="007E35B0" w:rsidRPr="00EF654B" w:rsidRDefault="00000000" w:rsidP="00004C2C">
            <w:pPr>
              <w:pStyle w:val="Fotobijschrift"/>
              <w:rPr>
                <w:noProof/>
              </w:rPr>
            </w:pPr>
            <w:sdt>
              <w:sdtPr>
                <w:rPr>
                  <w:noProof/>
                </w:rPr>
                <w:id w:val="325022202"/>
                <w:placeholder>
                  <w:docPart w:val="D7707C43E67A4AD6A568D0502848CAA1"/>
                </w:placeholder>
                <w:showingPlcHdr/>
                <w15:appearance w15:val="hidden"/>
              </w:sdtPr>
              <w:sdtContent>
                <w:r w:rsidR="00004C2C" w:rsidRPr="00EF654B">
                  <w:rPr>
                    <w:noProof/>
                    <w:lang w:bidi="nl-NL"/>
                  </w:rPr>
                  <w:t>Afbeeldingsbijschrift: Om uw document er professioneel uit te laten zien, hebben de koptekst, de voettekst, het voorblad en de tekstvakken in Word een ontwerp in dezelfde stijl.</w:t>
                </w:r>
              </w:sdtContent>
            </w:sdt>
            <w:r w:rsidR="00004C2C" w:rsidRPr="00EF654B">
              <w:rPr>
                <w:noProof/>
                <w:lang w:bidi="nl-NL"/>
              </w:rPr>
              <w:t xml:space="preserve"> </w:t>
            </w:r>
          </w:p>
        </w:tc>
      </w:tr>
      <w:tr w:rsidR="00351DA2" w:rsidRPr="00EF654B" w14:paraId="03484BCF" w14:textId="77777777" w:rsidTr="00680D64">
        <w:trPr>
          <w:trHeight w:val="576"/>
        </w:trPr>
        <w:tc>
          <w:tcPr>
            <w:tcW w:w="130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tcMar>
              <w:top w:w="0" w:type="dxa"/>
              <w:left w:w="115" w:type="dxa"/>
              <w:right w:w="115" w:type="dxa"/>
            </w:tcMar>
            <w:vAlign w:val="center"/>
          </w:tcPr>
          <w:p w14:paraId="5CC16B90" w14:textId="77777777" w:rsidR="00351DA2" w:rsidRPr="00EF654B" w:rsidRDefault="00351DA2" w:rsidP="00A05792">
            <w:pPr>
              <w:pStyle w:val="Voettekst"/>
              <w:rPr>
                <w:noProof/>
              </w:rPr>
            </w:pPr>
            <w:r w:rsidRPr="00EF654B">
              <w:rPr>
                <w:noProof/>
                <w:lang w:bidi="nl-NL"/>
              </w:rPr>
              <w:t xml:space="preserve">Pagina </w:t>
            </w:r>
            <w:r w:rsidR="00A05792" w:rsidRPr="00EF654B">
              <w:rPr>
                <w:noProof/>
                <w:lang w:bidi="nl-NL"/>
              </w:rPr>
              <w:fldChar w:fldCharType="begin"/>
            </w:r>
            <w:r w:rsidR="00A05792" w:rsidRPr="00EF654B">
              <w:rPr>
                <w:noProof/>
                <w:lang w:bidi="nl-NL"/>
              </w:rPr>
              <w:instrText xml:space="preserve"> PAGE   \* MERGEFORMAT </w:instrText>
            </w:r>
            <w:r w:rsidR="00A05792" w:rsidRPr="00EF654B">
              <w:rPr>
                <w:noProof/>
                <w:lang w:bidi="nl-NL"/>
              </w:rPr>
              <w:fldChar w:fldCharType="separate"/>
            </w:r>
            <w:r w:rsidR="00226033" w:rsidRPr="00EF654B">
              <w:rPr>
                <w:noProof/>
                <w:lang w:bidi="nl-NL"/>
              </w:rPr>
              <w:t>1</w:t>
            </w:r>
            <w:r w:rsidR="00A05792" w:rsidRPr="00EF654B">
              <w:rPr>
                <w:noProof/>
                <w:lang w:bidi="nl-NL"/>
              </w:rPr>
              <w:fldChar w:fldCharType="end"/>
            </w:r>
          </w:p>
        </w:tc>
      </w:tr>
    </w:tbl>
    <w:p w14:paraId="0790E52C" w14:textId="77777777" w:rsidR="00351DA2" w:rsidRPr="00EF654B" w:rsidRDefault="00351DA2">
      <w:pPr>
        <w:rPr>
          <w:noProof/>
        </w:rPr>
      </w:pPr>
    </w:p>
    <w:p w14:paraId="5CB47977" w14:textId="77777777" w:rsidR="00554FC5" w:rsidRPr="00EF654B" w:rsidRDefault="00554FC5">
      <w:pPr>
        <w:rPr>
          <w:noProof/>
        </w:rPr>
        <w:sectPr w:rsidR="00554FC5" w:rsidRPr="00EF654B" w:rsidSect="00C311CE">
          <w:headerReference w:type="first" r:id="rId12"/>
          <w:pgSz w:w="15840" w:h="24480" w:code="3"/>
          <w:pgMar w:top="1008" w:right="1440" w:bottom="0" w:left="1440" w:header="720" w:footer="432" w:gutter="0"/>
          <w:cols w:space="720"/>
          <w:docGrid w:linePitch="360"/>
        </w:sectPr>
      </w:pPr>
    </w:p>
    <w:tbl>
      <w:tblPr>
        <w:tblStyle w:val="Tabelraster1"/>
        <w:tblW w:w="5000" w:type="pct"/>
        <w:tblLayout w:type="fixed"/>
        <w:tblLook w:val="04A0" w:firstRow="1" w:lastRow="0" w:firstColumn="1" w:lastColumn="0" w:noHBand="0" w:noVBand="1"/>
      </w:tblPr>
      <w:tblGrid>
        <w:gridCol w:w="2057"/>
        <w:gridCol w:w="1543"/>
        <w:gridCol w:w="720"/>
        <w:gridCol w:w="4261"/>
        <w:gridCol w:w="779"/>
        <w:gridCol w:w="3600"/>
      </w:tblGrid>
      <w:tr w:rsidR="0070044D" w:rsidRPr="00EF654B" w14:paraId="391FFACA" w14:textId="77777777" w:rsidTr="009702C8">
        <w:trPr>
          <w:trHeight w:val="864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vAlign w:val="center"/>
          </w:tcPr>
          <w:p w14:paraId="12A4A8B5" w14:textId="77777777" w:rsidR="0070044D" w:rsidRPr="00EF654B" w:rsidRDefault="00000000" w:rsidP="00554FC5">
            <w:pPr>
              <w:pStyle w:val="Koptekstkleinetekst"/>
              <w:rPr>
                <w:noProof/>
              </w:rPr>
            </w:pPr>
            <w:sdt>
              <w:sdtPr>
                <w:rPr>
                  <w:noProof/>
                </w:rPr>
                <w:id w:val="735287668"/>
                <w:placeholder>
                  <w:docPart w:val="2669CA0137A545CBBAA1CC88D2D62359"/>
                </w:placeholder>
                <w:showingPlcHdr/>
                <w15:appearance w15:val="hidden"/>
              </w:sdtPr>
              <w:sdtContent>
                <w:r w:rsidR="00554FC5" w:rsidRPr="00EF654B">
                  <w:rPr>
                    <w:noProof/>
                    <w:lang w:bidi="nl-NL"/>
                  </w:rPr>
                  <w:t>Dinsdag 23 september 20XX</w:t>
                </w:r>
              </w:sdtContent>
            </w:sdt>
            <w:r w:rsidR="00554FC5" w:rsidRPr="00EF654B">
              <w:rPr>
                <w:noProof/>
                <w:lang w:bidi="nl-NL"/>
              </w:rPr>
              <w:t xml:space="preserve"> </w:t>
            </w:r>
          </w:p>
        </w:tc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vAlign w:val="center"/>
          </w:tcPr>
          <w:p w14:paraId="51E8F42E" w14:textId="77777777" w:rsidR="0070044D" w:rsidRPr="00EF654B" w:rsidRDefault="00000000" w:rsidP="00554FC5">
            <w:pPr>
              <w:pStyle w:val="Naamkoptekstkrant"/>
              <w:rPr>
                <w:noProof/>
              </w:rPr>
            </w:pPr>
            <w:sdt>
              <w:sdtPr>
                <w:rPr>
                  <w:noProof/>
                </w:rPr>
                <w:id w:val="331651545"/>
                <w:placeholder>
                  <w:docPart w:val="1E46872D88564F31A993E6115EEB29A7"/>
                </w:placeholder>
                <w:showingPlcHdr/>
                <w15:appearance w15:val="hidden"/>
              </w:sdtPr>
              <w:sdtContent>
                <w:r w:rsidR="00554FC5" w:rsidRPr="00EF654B">
                  <w:rPr>
                    <w:noProof/>
                    <w:lang w:bidi="nl-NL"/>
                  </w:rPr>
                  <w:t>HET NIEUWS VAN VANDAAG</w:t>
                </w:r>
              </w:sdtContent>
            </w:sdt>
            <w:r w:rsidR="00554FC5" w:rsidRPr="00EF654B">
              <w:rPr>
                <w:noProof/>
                <w:lang w:bidi="nl-NL"/>
              </w:rPr>
              <w:t xml:space="preserve">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vAlign w:val="center"/>
          </w:tcPr>
          <w:p w14:paraId="70EC6D0A" w14:textId="77777777" w:rsidR="0070044D" w:rsidRPr="00EF654B" w:rsidRDefault="00000000" w:rsidP="00554FC5">
            <w:pPr>
              <w:pStyle w:val="Koptekstkleinetekst"/>
              <w:rPr>
                <w:noProof/>
              </w:rPr>
            </w:pPr>
            <w:sdt>
              <w:sdtPr>
                <w:rPr>
                  <w:noProof/>
                </w:rPr>
                <w:id w:val="-370457570"/>
                <w:placeholder>
                  <w:docPart w:val="2C7BE423BE7A4562BF0C351F187DB40B"/>
                </w:placeholder>
                <w:showingPlcHdr/>
                <w15:appearance w15:val="hidden"/>
              </w:sdtPr>
              <w:sdtContent>
                <w:r w:rsidR="00554FC5" w:rsidRPr="00EF654B">
                  <w:rPr>
                    <w:noProof/>
                    <w:lang w:bidi="nl-NL"/>
                  </w:rPr>
                  <w:t>Editie 10</w:t>
                </w:r>
              </w:sdtContent>
            </w:sdt>
            <w:r w:rsidR="00554FC5" w:rsidRPr="00EF654B">
              <w:rPr>
                <w:noProof/>
                <w:lang w:bidi="nl-NL"/>
              </w:rPr>
              <w:t xml:space="preserve"> </w:t>
            </w:r>
          </w:p>
        </w:tc>
      </w:tr>
      <w:tr w:rsidR="00F15C4E" w:rsidRPr="00EF654B" w14:paraId="5BC1EC7B" w14:textId="77777777" w:rsidTr="00680D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2960" w:type="dxa"/>
            <w:gridSpan w:val="6"/>
            <w:tcMar>
              <w:top w:w="0" w:type="dxa"/>
              <w:left w:w="115" w:type="dxa"/>
              <w:right w:w="115" w:type="dxa"/>
            </w:tcMar>
            <w:vAlign w:val="center"/>
          </w:tcPr>
          <w:p w14:paraId="1AE4EF6D" w14:textId="77777777" w:rsidR="00F15C4E" w:rsidRPr="00EF654B" w:rsidRDefault="00F15C4E" w:rsidP="00554FC5">
            <w:pPr>
              <w:pStyle w:val="Geenafstand"/>
              <w:rPr>
                <w:rFonts w:eastAsia="Baskerville Old Face"/>
                <w:noProof/>
              </w:rPr>
            </w:pPr>
          </w:p>
        </w:tc>
      </w:tr>
      <w:tr w:rsidR="00A7373D" w:rsidRPr="00EF654B" w14:paraId="638E5698" w14:textId="77777777" w:rsidTr="00680D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80"/>
        </w:trPr>
        <w:tc>
          <w:tcPr>
            <w:tcW w:w="8581" w:type="dxa"/>
            <w:gridSpan w:val="4"/>
            <w:tcMar>
              <w:left w:w="0" w:type="dxa"/>
              <w:right w:w="0" w:type="dxa"/>
            </w:tcMar>
          </w:tcPr>
          <w:p w14:paraId="399A1A41" w14:textId="77777777" w:rsidR="00A7373D" w:rsidRPr="00EF654B" w:rsidRDefault="00A7373D" w:rsidP="0070044D">
            <w:pPr>
              <w:rPr>
                <w:rFonts w:ascii="Baskerville Old Face" w:eastAsia="Baskerville Old Face" w:hAnsi="Baskerville Old Face" w:cs="Times New Roman"/>
                <w:noProof/>
              </w:rPr>
            </w:pPr>
            <w:r w:rsidRPr="00EF654B">
              <w:rPr>
                <w:noProof/>
                <w:sz w:val="24"/>
                <w:szCs w:val="24"/>
                <w:lang w:bidi="nl-NL"/>
              </w:rPr>
              <mc:AlternateContent>
                <mc:Choice Requires="wps">
                  <w:drawing>
                    <wp:anchor distT="45720" distB="45720" distL="114300" distR="114300" simplePos="0" relativeHeight="251654144" behindDoc="0" locked="0" layoutInCell="1" allowOverlap="1" wp14:anchorId="270BB28F" wp14:editId="06CDD8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2933065</wp:posOffset>
                      </wp:positionV>
                      <wp:extent cx="5449824" cy="1440815"/>
                      <wp:effectExtent l="0" t="0" r="0" b="6985"/>
                      <wp:wrapNone/>
                      <wp:docPr id="8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49824" cy="1440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CFE8C0" w14:textId="77777777" w:rsidR="00554FC5" w:rsidRPr="00554FC5" w:rsidRDefault="00000000" w:rsidP="00AB28E3">
                                  <w:pPr>
                                    <w:pStyle w:val="Witteberichttitel"/>
                                  </w:pPr>
                                  <w:sdt>
                                    <w:sdtPr>
                                      <w:id w:val="1693338773"/>
                                      <w:showingPlcHdr/>
                                      <w15:appearance w15:val="hidden"/>
                                    </w:sdtPr>
                                    <w:sdtContent>
                                      <w:r w:rsidR="00554FC5" w:rsidRPr="00554FC5">
                                        <w:rPr>
                                          <w:lang w:bidi="nl-NL"/>
                                        </w:rPr>
                                        <w:t>Het laatste nieuws</w:t>
                                      </w:r>
                                    </w:sdtContent>
                                  </w:sdt>
                                </w:p>
                                <w:p w14:paraId="3820FAFF" w14:textId="77777777" w:rsidR="00A7373D" w:rsidRPr="00554FC5" w:rsidRDefault="00000000" w:rsidP="00AB28E3">
                                  <w:pPr>
                                    <w:pStyle w:val="Witteberichtsubtitel"/>
                                  </w:pPr>
                                  <w:sdt>
                                    <w:sdtPr>
                                      <w:id w:val="15119667"/>
                                      <w:showingPlcHdr/>
                                      <w15:appearance w15:val="hidden"/>
                                    </w:sdtPr>
                                    <w:sdtContent>
                                      <w:r w:rsidR="00554FC5" w:rsidRPr="00554FC5">
                                        <w:rPr>
                                          <w:lang w:bidi="nl-NL"/>
                                        </w:rPr>
                                        <w:t>Welk nieuws is er vandaag</w:t>
                                      </w:r>
                                    </w:sdtContent>
                                  </w:sdt>
                                  <w:r w:rsidR="00554FC5" w:rsidRPr="00554FC5">
                                    <w:rPr>
                                      <w:lang w:bidi="nl-NL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BB28F" id="_x0000_s1027" type="#_x0000_t202" style="position:absolute;margin-left:0;margin-top:230.95pt;width:429.1pt;height:113.4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" fillcolor="#4185df [3204]" stroked="f">
                      <v:textbox>
                        <w:txbxContent>
                          <w:p w14:paraId="79CFE8C0" w14:textId="77777777" w:rsidR="00554FC5" w:rsidRPr="00554FC5" w:rsidRDefault="00000000" w:rsidP="00AB28E3">
                            <w:pPr>
                              <w:pStyle w:val="Witteberichttitel"/>
                            </w:pPr>
                            <w:sdt>
                              <w:sdtPr>
                                <w:id w:val="1693338773"/>
                                <w:showingPlcHdr/>
                                <w15:appearance w15:val="hidden"/>
                              </w:sdtPr>
                              <w:sdtContent>
                                <w:r w:rsidR="00554FC5" w:rsidRPr="00554FC5">
                                  <w:rPr>
                                    <w:lang w:bidi="nl-NL"/>
                                  </w:rPr>
                                  <w:t>Het laatste nieuws</w:t>
                                </w:r>
                              </w:sdtContent>
                            </w:sdt>
                          </w:p>
                          <w:p w14:paraId="3820FAFF" w14:textId="77777777" w:rsidR="00A7373D" w:rsidRPr="00554FC5" w:rsidRDefault="00000000" w:rsidP="00AB28E3">
                            <w:pPr>
                              <w:pStyle w:val="Witteberichtsubtitel"/>
                            </w:pPr>
                            <w:sdt>
                              <w:sdtPr>
                                <w:id w:val="15119667"/>
                                <w:showingPlcHdr/>
                                <w15:appearance w15:val="hidden"/>
                              </w:sdtPr>
                              <w:sdtContent>
                                <w:r w:rsidR="00554FC5" w:rsidRPr="00554FC5">
                                  <w:rPr>
                                    <w:lang w:bidi="nl-NL"/>
                                  </w:rPr>
                                  <w:t>Welk nieuws is er vandaag</w:t>
                                </w:r>
                              </w:sdtContent>
                            </w:sdt>
                            <w:r w:rsidR="00554FC5" w:rsidRPr="00554FC5">
                              <w:rPr>
                                <w:lang w:bidi="nl-NL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654B">
              <w:rPr>
                <w:rFonts w:ascii="Georgia Pro Black" w:eastAsia="Baskerville Old Face" w:hAnsi="Georgia Pro Black" w:cs="Times New Roman"/>
                <w:noProof/>
                <w:sz w:val="36"/>
                <w:szCs w:val="36"/>
                <w:lang w:bidi="nl-NL"/>
              </w:rPr>
              <w:drawing>
                <wp:inline distT="0" distB="0" distL="0" distR="0" wp14:anchorId="21E4D08B" wp14:editId="62213C16">
                  <wp:extent cx="5471160" cy="3345180"/>
                  <wp:effectExtent l="0" t="0" r="0" b="7620"/>
                  <wp:docPr id="6" name="Afbeelding 6" descr="Luchtfoto van containerschip in ocea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6" descr="Luchtfoto van containerschip in oceaan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471829" cy="3345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F654B">
              <w:rPr>
                <w:rFonts w:ascii="Baskerville Old Face" w:eastAsia="Baskerville Old Face" w:hAnsi="Baskerville Old Face" w:cs="Times New Roman"/>
                <w:noProof/>
                <w:lang w:bidi="nl-NL"/>
              </w:rPr>
              <w:br/>
            </w:r>
          </w:p>
        </w:tc>
        <w:tc>
          <w:tcPr>
            <w:tcW w:w="4379" w:type="dxa"/>
            <w:gridSpan w:val="2"/>
            <w:vMerge w:val="restart"/>
            <w:tcMar>
              <w:top w:w="0" w:type="dxa"/>
              <w:left w:w="216" w:type="dxa"/>
              <w:right w:w="115" w:type="dxa"/>
            </w:tcMar>
          </w:tcPr>
          <w:p w14:paraId="67EDF4D8" w14:textId="77777777" w:rsidR="00A7373D" w:rsidRPr="00EF654B" w:rsidRDefault="00000000" w:rsidP="00554FC5">
            <w:pPr>
              <w:pStyle w:val="Zwarteberichttitel"/>
              <w:rPr>
                <w:noProof/>
              </w:rPr>
            </w:pPr>
            <w:sdt>
              <w:sdtPr>
                <w:rPr>
                  <w:noProof/>
                </w:rPr>
                <w:id w:val="-1504349263"/>
                <w:placeholder>
                  <w:docPart w:val="C7F52DE45B5648F2A899EA999765998F"/>
                </w:placeholder>
                <w:showingPlcHdr/>
                <w15:appearance w15:val="hidden"/>
              </w:sdtPr>
              <w:sdtContent>
                <w:r w:rsidR="00554FC5" w:rsidRPr="00EF654B">
                  <w:rPr>
                    <w:noProof/>
                    <w:lang w:bidi="nl-NL"/>
                  </w:rPr>
                  <w:t>Het laatste nieuws</w:t>
                </w:r>
              </w:sdtContent>
            </w:sdt>
            <w:r w:rsidR="00554FC5" w:rsidRPr="00EF654B">
              <w:rPr>
                <w:noProof/>
                <w:lang w:bidi="nl-NL"/>
              </w:rPr>
              <w:t xml:space="preserve"> </w:t>
            </w:r>
          </w:p>
          <w:p w14:paraId="2ED6FC61" w14:textId="77777777" w:rsidR="00A7373D" w:rsidRPr="00EF654B" w:rsidRDefault="00000000" w:rsidP="00554FC5">
            <w:pPr>
              <w:pStyle w:val="Zwarteberichtsubtitel"/>
              <w:rPr>
                <w:noProof/>
              </w:rPr>
            </w:pPr>
            <w:sdt>
              <w:sdtPr>
                <w:rPr>
                  <w:noProof/>
                </w:rPr>
                <w:id w:val="-784420688"/>
                <w:placeholder>
                  <w:docPart w:val="4495B8F758AE44B5A11B105EB2D20B68"/>
                </w:placeholder>
                <w:showingPlcHdr/>
                <w15:appearance w15:val="hidden"/>
              </w:sdtPr>
              <w:sdtContent>
                <w:r w:rsidR="00554FC5" w:rsidRPr="00EF654B">
                  <w:rPr>
                    <w:noProof/>
                    <w:lang w:bidi="nl-NL"/>
                  </w:rPr>
                  <w:t>Belangrijk</w:t>
                </w:r>
              </w:sdtContent>
            </w:sdt>
            <w:r w:rsidR="00554FC5" w:rsidRPr="00EF654B">
              <w:rPr>
                <w:noProof/>
                <w:lang w:bidi="nl-NL"/>
              </w:rPr>
              <w:t xml:space="preserve"> </w:t>
            </w:r>
          </w:p>
          <w:p w14:paraId="089CDD06" w14:textId="77777777" w:rsidR="00A47476" w:rsidRPr="00EF654B" w:rsidRDefault="00A47476" w:rsidP="00735291">
            <w:pPr>
              <w:pStyle w:val="Zwarteberichtsubtitel"/>
              <w:rPr>
                <w:noProof/>
                <w:sz w:val="20"/>
                <w:szCs w:val="20"/>
              </w:rPr>
            </w:pPr>
          </w:p>
          <w:p w14:paraId="04D7E31C" w14:textId="77777777" w:rsidR="00BA6AD0" w:rsidRPr="00EF654B" w:rsidRDefault="00000000" w:rsidP="00BA6AD0">
            <w:pPr>
              <w:pStyle w:val="Naamauteur"/>
              <w:rPr>
                <w:noProof/>
              </w:rPr>
            </w:pPr>
            <w:sdt>
              <w:sdtPr>
                <w:rPr>
                  <w:noProof/>
                </w:rPr>
                <w:id w:val="1647237854"/>
                <w:placeholder>
                  <w:docPart w:val="56FE5AB37D0B45879D4F7596D5383787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Monica Krommenhoek</w:t>
                </w:r>
              </w:sdtContent>
            </w:sdt>
            <w:r w:rsidR="00BA6AD0" w:rsidRPr="00EF654B">
              <w:rPr>
                <w:noProof/>
                <w:lang w:bidi="nl-NL"/>
              </w:rPr>
              <w:t xml:space="preserve"> </w:t>
            </w:r>
          </w:p>
          <w:p w14:paraId="693057ED" w14:textId="77777777" w:rsidR="00A7373D" w:rsidRPr="00EF654B" w:rsidRDefault="00A7373D" w:rsidP="00554FC5">
            <w:pPr>
              <w:pStyle w:val="Geenafstand"/>
              <w:rPr>
                <w:noProof/>
              </w:rPr>
            </w:pPr>
          </w:p>
          <w:p w14:paraId="7EAA061F" w14:textId="77777777" w:rsidR="00A7373D" w:rsidRPr="00EF654B" w:rsidRDefault="00A7373D" w:rsidP="00554FC5">
            <w:pPr>
              <w:rPr>
                <w:noProof/>
              </w:rPr>
            </w:pPr>
            <w:r w:rsidRPr="00EF654B">
              <w:rPr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300AFECC" wp14:editId="30DD93AE">
                      <wp:extent cx="609600" cy="152400"/>
                      <wp:effectExtent l="0" t="0" r="0" b="0"/>
                      <wp:docPr id="10" name="Rechthoek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5BB328B" id="Rechthoek 10" o:spid="_x0000_s1026" alt="&quot;&quot;" style="width:48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" fillcolor="#f64668 [3205]" stroked="f" strokeweight="1pt">
                      <w10:anchorlock/>
                    </v:rect>
                  </w:pict>
                </mc:Fallback>
              </mc:AlternateContent>
            </w:r>
          </w:p>
          <w:sdt>
            <w:sdtPr>
              <w:rPr>
                <w:noProof/>
              </w:rPr>
              <w:id w:val="-1336230181"/>
              <w:placeholder>
                <w:docPart w:val="DCC24BE69C6842E89125527E94122323"/>
              </w:placeholder>
              <w:showingPlcHdr/>
              <w15:appearance w15:val="hidden"/>
            </w:sdtPr>
            <w:sdtContent>
              <w:p w14:paraId="5BB9CA19" w14:textId="77777777" w:rsidR="00554FC5" w:rsidRPr="00EF654B" w:rsidRDefault="00554FC5" w:rsidP="00554FC5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 </w:t>
                </w:r>
              </w:p>
              <w:p w14:paraId="018AFE39" w14:textId="77777777" w:rsidR="00554FC5" w:rsidRPr="00EF654B" w:rsidRDefault="00554FC5" w:rsidP="00554FC5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U kunt ook thema’s en stijlen gebruiken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 </w:t>
                </w:r>
              </w:p>
              <w:p w14:paraId="4C477BB7" w14:textId="77777777" w:rsidR="00A57E7A" w:rsidRDefault="00554FC5" w:rsidP="00A57E7A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Video is een geweldige manier om mensen te overtuigen. Wanneer u op Onlinevideo klikt, kunt u de invoegcode gebruiken voor de video die u wilt toevoegen. U kunt ook een trefwoord typen om online te zoeken naar een geschikte video.</w:t>
                </w:r>
              </w:p>
            </w:sdtContent>
          </w:sdt>
          <w:p w14:paraId="6D61FF5C" w14:textId="77777777" w:rsidR="00A7373D" w:rsidRPr="00EF654B" w:rsidRDefault="00A7373D" w:rsidP="00554FC5">
            <w:pPr>
              <w:pStyle w:val="Geenafstand"/>
              <w:rPr>
                <w:rFonts w:eastAsia="Baskerville Old Face"/>
                <w:noProof/>
              </w:rPr>
            </w:pPr>
            <w:r w:rsidRPr="00EF654B">
              <w:rPr>
                <w:rFonts w:eastAsia="Baskerville Old Face"/>
                <w:noProof/>
                <w:lang w:bidi="nl-NL"/>
              </w:rPr>
              <w:drawing>
                <wp:inline distT="0" distB="0" distL="0" distR="0" wp14:anchorId="3F773D32" wp14:editId="5C738FD6">
                  <wp:extent cx="2634343" cy="1756228"/>
                  <wp:effectExtent l="0" t="0" r="0" b="0"/>
                  <wp:docPr id="16" name="Afbeelding 16" descr="vliegtuig op een startba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Afbeelding 16" descr="vliegtuig op een startbaan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2817" cy="17618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73D" w:rsidRPr="00EF654B" w14:paraId="3954A901" w14:textId="77777777" w:rsidTr="00680D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4"/>
        </w:trPr>
        <w:tc>
          <w:tcPr>
            <w:tcW w:w="8581" w:type="dxa"/>
            <w:gridSpan w:val="4"/>
            <w:tcMar>
              <w:top w:w="288" w:type="dxa"/>
              <w:left w:w="115" w:type="dxa"/>
              <w:right w:w="115" w:type="dxa"/>
            </w:tcMar>
          </w:tcPr>
          <w:p w14:paraId="669CEDE4" w14:textId="77777777" w:rsidR="00A7373D" w:rsidRPr="00EF654B" w:rsidRDefault="00A7373D" w:rsidP="008A18F7">
            <w:pPr>
              <w:rPr>
                <w:rFonts w:ascii="Baskerville Old Face" w:eastAsia="Baskerville Old Face" w:hAnsi="Baskerville Old Face" w:cs="Times New Roman"/>
                <w:noProof/>
              </w:rPr>
            </w:pPr>
          </w:p>
        </w:tc>
        <w:tc>
          <w:tcPr>
            <w:tcW w:w="4379" w:type="dxa"/>
            <w:gridSpan w:val="2"/>
            <w:vMerge/>
          </w:tcPr>
          <w:p w14:paraId="2D5F3A84" w14:textId="77777777" w:rsidR="00A7373D" w:rsidRPr="00EF654B" w:rsidRDefault="00A7373D" w:rsidP="0070044D">
            <w:pPr>
              <w:rPr>
                <w:rFonts w:ascii="Baskerville Old Face" w:eastAsia="Baskerville Old Face" w:hAnsi="Baskerville Old Face" w:cs="Times New Roman"/>
                <w:noProof/>
              </w:rPr>
            </w:pPr>
          </w:p>
        </w:tc>
      </w:tr>
      <w:tr w:rsidR="00CB5D3F" w:rsidRPr="00EF654B" w14:paraId="798E0ACA" w14:textId="77777777" w:rsidTr="00680D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4320" w:type="dxa"/>
            <w:gridSpan w:val="3"/>
            <w:tcMar>
              <w:top w:w="0" w:type="dxa"/>
              <w:left w:w="115" w:type="dxa"/>
              <w:right w:w="216" w:type="dxa"/>
            </w:tcMar>
            <w:vAlign w:val="center"/>
          </w:tcPr>
          <w:p w14:paraId="7FE4570A" w14:textId="77777777" w:rsidR="00CB5D3F" w:rsidRPr="00EF654B" w:rsidRDefault="00000000" w:rsidP="00554FC5">
            <w:pPr>
              <w:pStyle w:val="Fotobijschrift"/>
              <w:rPr>
                <w:noProof/>
              </w:rPr>
            </w:pPr>
            <w:sdt>
              <w:sdtPr>
                <w:rPr>
                  <w:noProof/>
                </w:rPr>
                <w:id w:val="2040852003"/>
                <w:placeholder>
                  <w:docPart w:val="92BEA7BFC9F34D35B48F02CDA0656118"/>
                </w:placeholder>
                <w:showingPlcHdr/>
                <w15:appearance w15:val="hidden"/>
              </w:sdtPr>
              <w:sdtContent>
                <w:r w:rsidR="00554FC5" w:rsidRPr="00EF654B">
                  <w:rPr>
                    <w:noProof/>
                    <w:lang w:bidi="nl-NL"/>
                  </w:rPr>
                  <w:t>Boven: Afbeeldingsbijschrift: Om uw document er professioneel uit te laten zien, hebben de koptekst, de voettekst, het voorblad en de tekstvakken in Word een ontwerp in dezelfde stijl.</w:t>
                </w:r>
              </w:sdtContent>
            </w:sdt>
            <w:r w:rsidR="00554FC5" w:rsidRPr="00EF654B">
              <w:rPr>
                <w:noProof/>
                <w:lang w:bidi="nl-NL"/>
              </w:rPr>
              <w:t xml:space="preserve"> </w:t>
            </w:r>
          </w:p>
        </w:tc>
        <w:sdt>
          <w:sdtPr>
            <w:rPr>
              <w:noProof/>
            </w:rPr>
            <w:id w:val="-6984061"/>
            <w:placeholder>
              <w:docPart w:val="76969739AC8F4BA59EF471AD47E28950"/>
            </w:placeholder>
            <w:showingPlcHdr/>
            <w15:appearance w15:val="hidden"/>
          </w:sdtPr>
          <w:sdtContent>
            <w:tc>
              <w:tcPr>
                <w:tcW w:w="4261" w:type="dxa"/>
                <w:vMerge w:val="restart"/>
                <w:tcMar>
                  <w:top w:w="216" w:type="dxa"/>
                  <w:left w:w="216" w:type="dxa"/>
                  <w:right w:w="115" w:type="dxa"/>
                </w:tcMar>
              </w:tcPr>
              <w:p w14:paraId="75EC0601" w14:textId="77777777" w:rsidR="00554FC5" w:rsidRPr="00EF654B" w:rsidRDefault="00554FC5" w:rsidP="00554FC5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Onlinevideo, kunt u de invoegcode plakken voor de video die u wilt toevoegen. U kunt ook een trefwoord typen om online te zoeken naar een geschikte video. </w:t>
                </w:r>
              </w:p>
              <w:p w14:paraId="7AAF3970" w14:textId="77777777" w:rsidR="00554FC5" w:rsidRPr="00EF654B" w:rsidRDefault="00554FC5" w:rsidP="00554FC5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 </w:t>
                </w:r>
              </w:p>
              <w:p w14:paraId="2F3B7F3D" w14:textId="77777777" w:rsidR="00404E43" w:rsidRPr="00EF654B" w:rsidRDefault="00554FC5" w:rsidP="00554FC5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      </w:r>
              </w:p>
            </w:tc>
          </w:sdtContent>
        </w:sdt>
        <w:tc>
          <w:tcPr>
            <w:tcW w:w="4379" w:type="dxa"/>
            <w:gridSpan w:val="2"/>
            <w:vMerge/>
          </w:tcPr>
          <w:p w14:paraId="188D2340" w14:textId="77777777" w:rsidR="00CB5D3F" w:rsidRPr="00EF654B" w:rsidRDefault="00CB5D3F" w:rsidP="0070044D">
            <w:pPr>
              <w:rPr>
                <w:rFonts w:ascii="Baskerville Old Face" w:eastAsia="Baskerville Old Face" w:hAnsi="Baskerville Old Face" w:cs="Times New Roman"/>
                <w:noProof/>
              </w:rPr>
            </w:pPr>
          </w:p>
        </w:tc>
      </w:tr>
      <w:tr w:rsidR="00CB5D3F" w:rsidRPr="00EF654B" w14:paraId="50762818" w14:textId="77777777" w:rsidTr="00A57E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0"/>
        </w:trPr>
        <w:tc>
          <w:tcPr>
            <w:tcW w:w="4320" w:type="dxa"/>
            <w:gridSpan w:val="3"/>
            <w:vMerge w:val="restart"/>
            <w:tcMar>
              <w:top w:w="216" w:type="dxa"/>
              <w:left w:w="115" w:type="dxa"/>
              <w:right w:w="216" w:type="dxa"/>
            </w:tcMar>
          </w:tcPr>
          <w:p w14:paraId="5940DE98" w14:textId="77777777" w:rsidR="00BA6AD0" w:rsidRPr="00EF654B" w:rsidRDefault="00000000" w:rsidP="00BA6AD0">
            <w:pPr>
              <w:pStyle w:val="Naamauteur"/>
              <w:rPr>
                <w:noProof/>
              </w:rPr>
            </w:pPr>
            <w:sdt>
              <w:sdtPr>
                <w:rPr>
                  <w:noProof/>
                </w:rPr>
                <w:id w:val="617032603"/>
                <w:placeholder>
                  <w:docPart w:val="181BFBCF248045FA9B0345D2870F3BCE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Monica Krommenhoek</w:t>
                </w:r>
              </w:sdtContent>
            </w:sdt>
            <w:r w:rsidR="00BA6AD0" w:rsidRPr="00EF654B">
              <w:rPr>
                <w:noProof/>
                <w:lang w:bidi="nl-NL"/>
              </w:rPr>
              <w:t xml:space="preserve"> </w:t>
            </w:r>
          </w:p>
          <w:p w14:paraId="28A846C3" w14:textId="77777777" w:rsidR="00CB5D3F" w:rsidRPr="00EF654B" w:rsidRDefault="00CB5D3F" w:rsidP="00554FC5">
            <w:pPr>
              <w:pStyle w:val="Geenafstand"/>
              <w:rPr>
                <w:noProof/>
              </w:rPr>
            </w:pPr>
          </w:p>
          <w:p w14:paraId="5AAF5CA3" w14:textId="77777777" w:rsidR="00CB5D3F" w:rsidRPr="00EF654B" w:rsidRDefault="00CB5D3F" w:rsidP="00554FC5">
            <w:pPr>
              <w:rPr>
                <w:noProof/>
              </w:rPr>
            </w:pPr>
            <w:r w:rsidRPr="00EF654B">
              <w:rPr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5861FB6D" wp14:editId="41F77A03">
                      <wp:extent cx="609600" cy="152400"/>
                      <wp:effectExtent l="0" t="0" r="0" b="0"/>
                      <wp:docPr id="37" name="Rechthoek 3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4B3961" id="Rechthoek 37" o:spid="_x0000_s1026" alt="&quot;&quot;" style="width:48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" fillcolor="#f64668 [3205]" stroked="f" strokeweight="1pt">
                      <w10:anchorlock/>
                    </v:rect>
                  </w:pict>
                </mc:Fallback>
              </mc:AlternateContent>
            </w:r>
          </w:p>
          <w:sdt>
            <w:sdtPr>
              <w:rPr>
                <w:noProof/>
              </w:rPr>
              <w:id w:val="-2125221532"/>
              <w:placeholder>
                <w:docPart w:val="5AA2D70215454701BF02C35EA77213E8"/>
              </w:placeholder>
              <w:showingPlcHdr/>
              <w15:appearance w15:val="hidden"/>
            </w:sdtPr>
            <w:sdtContent>
              <w:p w14:paraId="1481C317" w14:textId="77777777" w:rsidR="00554FC5" w:rsidRPr="00EF654B" w:rsidRDefault="00554FC5" w:rsidP="00554FC5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Om uw document er professioneel uit te laten zien, hebben de koptekst, de voettekst, het voorblad en de tekstvakken in Word een ontwerp in dezelfde stijl. U kunt bijvoorbeeld een voorblad, koptekst of kantlijnartikel toevoegen in dezelfde stijl. </w:t>
                </w:r>
              </w:p>
              <w:p w14:paraId="51261615" w14:textId="77777777" w:rsidR="00CB5D3F" w:rsidRPr="00EF654B" w:rsidRDefault="00554FC5" w:rsidP="00554FC5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Klik op Invoegen en kies vervolgens de elementen uit de verschillende galerieën. Bespaar tijd in Word met nieuwe knoppen die worden weergegeven waar u ze nodig hebt. Video is een krachtige manier om mensen te overtuigen. Wanneer u klikt op</w:t>
                </w:r>
              </w:p>
            </w:sdtContent>
          </w:sdt>
        </w:tc>
        <w:tc>
          <w:tcPr>
            <w:tcW w:w="4261" w:type="dxa"/>
            <w:vMerge/>
            <w:tcMar>
              <w:top w:w="216" w:type="dxa"/>
              <w:left w:w="216" w:type="dxa"/>
              <w:right w:w="115" w:type="dxa"/>
            </w:tcMar>
          </w:tcPr>
          <w:p w14:paraId="3D29FD78" w14:textId="77777777" w:rsidR="00CB5D3F" w:rsidRPr="00EF654B" w:rsidRDefault="00CB5D3F" w:rsidP="0070044D">
            <w:pPr>
              <w:rPr>
                <w:rFonts w:eastAsia="Baskerville Old Face" w:cstheme="minorHAnsi"/>
                <w:noProof/>
              </w:rPr>
            </w:pPr>
          </w:p>
        </w:tc>
        <w:tc>
          <w:tcPr>
            <w:tcW w:w="4379" w:type="dxa"/>
            <w:gridSpan w:val="2"/>
            <w:vMerge/>
          </w:tcPr>
          <w:p w14:paraId="0EEDB645" w14:textId="77777777" w:rsidR="00CB5D3F" w:rsidRPr="00EF654B" w:rsidRDefault="00CB5D3F" w:rsidP="0070044D">
            <w:pPr>
              <w:rPr>
                <w:rFonts w:ascii="Baskerville Old Face" w:eastAsia="Baskerville Old Face" w:hAnsi="Baskerville Old Face" w:cs="Times New Roman"/>
                <w:noProof/>
              </w:rPr>
            </w:pPr>
          </w:p>
        </w:tc>
      </w:tr>
      <w:tr w:rsidR="00CB5D3F" w:rsidRPr="00EF654B" w14:paraId="123648F8" w14:textId="77777777" w:rsidTr="00680D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8"/>
        </w:trPr>
        <w:tc>
          <w:tcPr>
            <w:tcW w:w="4320" w:type="dxa"/>
            <w:gridSpan w:val="3"/>
            <w:vMerge/>
            <w:tcMar>
              <w:top w:w="216" w:type="dxa"/>
              <w:left w:w="115" w:type="dxa"/>
              <w:right w:w="216" w:type="dxa"/>
            </w:tcMar>
          </w:tcPr>
          <w:p w14:paraId="5FECEEF1" w14:textId="77777777" w:rsidR="00CB5D3F" w:rsidRPr="00EF654B" w:rsidRDefault="00CB5D3F" w:rsidP="00A7373D">
            <w:pPr>
              <w:rPr>
                <w:rFonts w:asciiTheme="majorHAnsi" w:hAnsiTheme="majorHAnsi"/>
                <w:noProof/>
                <w:color w:val="F64668" w:themeColor="accent2"/>
                <w:sz w:val="32"/>
                <w:szCs w:val="32"/>
              </w:rPr>
            </w:pPr>
          </w:p>
        </w:tc>
        <w:tc>
          <w:tcPr>
            <w:tcW w:w="4261" w:type="dxa"/>
            <w:vMerge/>
            <w:tcMar>
              <w:top w:w="216" w:type="dxa"/>
              <w:left w:w="216" w:type="dxa"/>
              <w:right w:w="115" w:type="dxa"/>
            </w:tcMar>
          </w:tcPr>
          <w:p w14:paraId="1F9785AB" w14:textId="77777777" w:rsidR="00CB5D3F" w:rsidRPr="00EF654B" w:rsidRDefault="00CB5D3F" w:rsidP="0070044D">
            <w:pPr>
              <w:rPr>
                <w:rFonts w:eastAsia="Baskerville Old Face" w:cstheme="minorHAnsi"/>
                <w:noProof/>
              </w:rPr>
            </w:pPr>
          </w:p>
        </w:tc>
        <w:tc>
          <w:tcPr>
            <w:tcW w:w="4379" w:type="dxa"/>
            <w:gridSpan w:val="2"/>
            <w:tcMar>
              <w:left w:w="216" w:type="dxa"/>
              <w:right w:w="115" w:type="dxa"/>
            </w:tcMar>
            <w:vAlign w:val="center"/>
          </w:tcPr>
          <w:p w14:paraId="12EFBD1A" w14:textId="77777777" w:rsidR="00CB5D3F" w:rsidRPr="00EF654B" w:rsidRDefault="00000000" w:rsidP="00554FC5">
            <w:pPr>
              <w:pStyle w:val="Fotobijschrift"/>
              <w:rPr>
                <w:noProof/>
              </w:rPr>
            </w:pPr>
            <w:sdt>
              <w:sdtPr>
                <w:rPr>
                  <w:noProof/>
                </w:rPr>
                <w:id w:val="-1917933335"/>
                <w:placeholder>
                  <w:docPart w:val="F0541A669A24465CA5A6C1A1131AAA8B"/>
                </w:placeholder>
                <w:showingPlcHdr/>
                <w15:appearance w15:val="hidden"/>
              </w:sdtPr>
              <w:sdtContent>
                <w:r w:rsidR="00554FC5" w:rsidRPr="00EF654B">
                  <w:rPr>
                    <w:noProof/>
                    <w:lang w:bidi="nl-NL"/>
                  </w:rPr>
                  <w:t>Afbeeldingsbijschrift: Om uw document er professioneel uit te laten zien, hebben de koptekst, de voettekst, het voorblad en de tekstvakken in Word een ontwerp in dezelfde stijl.</w:t>
                </w:r>
              </w:sdtContent>
            </w:sdt>
            <w:r w:rsidR="00554FC5" w:rsidRPr="00EF654B">
              <w:rPr>
                <w:noProof/>
                <w:lang w:bidi="nl-NL"/>
              </w:rPr>
              <w:t xml:space="preserve"> </w:t>
            </w:r>
          </w:p>
        </w:tc>
      </w:tr>
      <w:tr w:rsidR="0070044D" w:rsidRPr="00EF654B" w14:paraId="7A086CE4" w14:textId="77777777" w:rsidTr="00680D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"/>
        </w:trPr>
        <w:tc>
          <w:tcPr>
            <w:tcW w:w="12960" w:type="dxa"/>
            <w:gridSpan w:val="6"/>
          </w:tcPr>
          <w:p w14:paraId="479A0040" w14:textId="77777777" w:rsidR="0070044D" w:rsidRPr="00EF654B" w:rsidRDefault="0070044D" w:rsidP="00554FC5">
            <w:pPr>
              <w:pStyle w:val="Geenafstand"/>
              <w:rPr>
                <w:rFonts w:eastAsia="Baskerville Old Face"/>
                <w:noProof/>
              </w:rPr>
            </w:pPr>
          </w:p>
        </w:tc>
      </w:tr>
      <w:tr w:rsidR="0070044D" w:rsidRPr="00EF654B" w14:paraId="61FA9D6F" w14:textId="77777777" w:rsidTr="00680D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60"/>
        </w:trPr>
        <w:tc>
          <w:tcPr>
            <w:tcW w:w="12960" w:type="dxa"/>
            <w:gridSpan w:val="6"/>
            <w:shd w:val="clear" w:color="auto" w:fill="4185DF" w:themeFill="accent1"/>
            <w:tcMar>
              <w:top w:w="288" w:type="dxa"/>
              <w:left w:w="288" w:type="dxa"/>
              <w:bottom w:w="115" w:type="dxa"/>
              <w:right w:w="115" w:type="dxa"/>
            </w:tcMar>
          </w:tcPr>
          <w:p w14:paraId="30465845" w14:textId="77777777" w:rsidR="00733BCE" w:rsidRPr="00EF654B" w:rsidRDefault="00000000" w:rsidP="00AB28E3">
            <w:pPr>
              <w:pStyle w:val="Witteberichttitel"/>
              <w:rPr>
                <w:noProof/>
              </w:rPr>
            </w:pPr>
            <w:sdt>
              <w:sdtPr>
                <w:rPr>
                  <w:noProof/>
                </w:rPr>
                <w:id w:val="-1915461107"/>
                <w:placeholder>
                  <w:docPart w:val="52DD676105E14A539EBF1744ED29DCF2"/>
                </w:placeholder>
                <w:showingPlcHdr/>
                <w15:appearance w15:val="hidden"/>
              </w:sdtPr>
              <w:sdtContent>
                <w:r w:rsidR="00733BCE" w:rsidRPr="00EF654B">
                  <w:rPr>
                    <w:noProof/>
                    <w:lang w:bidi="nl-NL"/>
                  </w:rPr>
                  <w:t>Artikel met het laatste nieuws</w:t>
                </w:r>
              </w:sdtContent>
            </w:sdt>
            <w:r w:rsidR="00733BCE" w:rsidRPr="00EF654B">
              <w:rPr>
                <w:noProof/>
                <w:lang w:bidi="nl-NL"/>
              </w:rPr>
              <w:t xml:space="preserve"> </w:t>
            </w:r>
          </w:p>
          <w:p w14:paraId="15B52935" w14:textId="77777777" w:rsidR="0070044D" w:rsidRPr="00EF654B" w:rsidRDefault="00000000" w:rsidP="00AB28E3">
            <w:pPr>
              <w:pStyle w:val="Witteberichtsubtitel"/>
              <w:rPr>
                <w:noProof/>
              </w:rPr>
            </w:pPr>
            <w:sdt>
              <w:sdtPr>
                <w:rPr>
                  <w:noProof/>
                </w:rPr>
                <w:id w:val="914438561"/>
                <w:placeholder>
                  <w:docPart w:val="AB91A2ABAD4D4EE7B184FDC854A84ED5"/>
                </w:placeholder>
                <w:showingPlcHdr/>
                <w15:appearance w15:val="hidden"/>
              </w:sdtPr>
              <w:sdtContent>
                <w:r w:rsidR="00733BCE" w:rsidRPr="00EF654B">
                  <w:rPr>
                    <w:noProof/>
                    <w:lang w:bidi="nl-NL"/>
                  </w:rPr>
                  <w:t>Lees het wereldnieuws van vandaag</w:t>
                </w:r>
              </w:sdtContent>
            </w:sdt>
            <w:r w:rsidR="00733BCE" w:rsidRPr="00EF654B">
              <w:rPr>
                <w:noProof/>
                <w:lang w:bidi="nl-NL"/>
              </w:rPr>
              <w:t xml:space="preserve"> </w:t>
            </w:r>
          </w:p>
        </w:tc>
      </w:tr>
      <w:tr w:rsidR="008329ED" w:rsidRPr="00EF654B" w14:paraId="11FF7A4F" w14:textId="77777777" w:rsidTr="002260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057" w:type="dxa"/>
            <w:shd w:val="clear" w:color="auto" w:fill="4185DF" w:themeFill="accent1"/>
            <w:tcMar>
              <w:top w:w="144" w:type="dxa"/>
              <w:left w:w="288" w:type="dxa"/>
              <w:right w:w="115" w:type="dxa"/>
            </w:tcMar>
          </w:tcPr>
          <w:p w14:paraId="66769A97" w14:textId="77777777" w:rsidR="008329ED" w:rsidRPr="00EF654B" w:rsidRDefault="008329ED" w:rsidP="00AB28E3">
            <w:pPr>
              <w:pStyle w:val="Geenafstand"/>
              <w:rPr>
                <w:rFonts w:eastAsia="Baskerville Old Face"/>
                <w:noProof/>
              </w:rPr>
            </w:pPr>
            <w:r w:rsidRPr="00EF654B">
              <w:rPr>
                <w:rFonts w:eastAsia="Baskerville Old Face"/>
                <w:noProof/>
                <w:lang w:bidi="nl-NL"/>
              </w:rPr>
              <w:drawing>
                <wp:inline distT="0" distB="0" distL="0" distR="0" wp14:anchorId="4E1090C4" wp14:editId="6C8E9A93">
                  <wp:extent cx="995996" cy="923925"/>
                  <wp:effectExtent l="0" t="0" r="0" b="0"/>
                  <wp:docPr id="7" name="Afbeelding 7" descr="sta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fbeelding 7" descr="staand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95996" cy="923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3" w:type="dxa"/>
            <w:gridSpan w:val="2"/>
            <w:shd w:val="clear" w:color="auto" w:fill="4185DF" w:themeFill="accent1"/>
          </w:tcPr>
          <w:p w14:paraId="6F1588F1" w14:textId="77777777" w:rsidR="00BA6AD0" w:rsidRPr="00EF654B" w:rsidRDefault="00000000" w:rsidP="00BA6AD0">
            <w:pPr>
              <w:pStyle w:val="Wittenaamauteur"/>
              <w:rPr>
                <w:noProof/>
              </w:rPr>
            </w:pPr>
            <w:sdt>
              <w:sdtPr>
                <w:rPr>
                  <w:noProof/>
                </w:rPr>
                <w:id w:val="1644772592"/>
                <w:placeholder>
                  <w:docPart w:val="08F4F9439BE346D38294082373ED634D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Monica Krommenhoek</w:t>
                </w:r>
              </w:sdtContent>
            </w:sdt>
            <w:r w:rsidR="00BA6AD0" w:rsidRPr="00EF654B">
              <w:rPr>
                <w:noProof/>
                <w:lang w:bidi="nl-NL"/>
              </w:rPr>
              <w:t xml:space="preserve"> </w:t>
            </w:r>
          </w:p>
          <w:p w14:paraId="28336995" w14:textId="77777777" w:rsidR="008329ED" w:rsidRPr="00EF654B" w:rsidRDefault="008329ED" w:rsidP="00AB28E3">
            <w:pPr>
              <w:pStyle w:val="Geenafstand"/>
              <w:rPr>
                <w:noProof/>
              </w:rPr>
            </w:pPr>
          </w:p>
          <w:p w14:paraId="57663F7C" w14:textId="77777777" w:rsidR="008329ED" w:rsidRPr="00EF654B" w:rsidRDefault="008329ED" w:rsidP="00AB28E3">
            <w:pPr>
              <w:pStyle w:val="Geenafstand"/>
              <w:rPr>
                <w:rFonts w:ascii="Baskerville Old Face" w:eastAsia="Baskerville Old Face" w:hAnsi="Baskerville Old Face" w:cs="Times New Roman"/>
                <w:noProof/>
                <w:color w:val="FFFFFF" w:themeColor="background1"/>
              </w:rPr>
            </w:pPr>
            <w:r w:rsidRPr="00EF654B">
              <w:rPr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35CCDE68" wp14:editId="0F7D0FEE">
                      <wp:extent cx="609600" cy="152400"/>
                      <wp:effectExtent l="0" t="0" r="0" b="0"/>
                      <wp:docPr id="12" name="Rechthoek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1A93F3" id="Rechthoek 12" o:spid="_x0000_s1026" alt="&quot;&quot;" style="width:48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" fillcolor="white [3212]" stroked="f" strokeweight="1pt">
                      <w10:anchorlock/>
                    </v:rect>
                  </w:pict>
                </mc:Fallback>
              </mc:AlternateContent>
            </w:r>
          </w:p>
        </w:tc>
        <w:sdt>
          <w:sdtPr>
            <w:rPr>
              <w:rFonts w:eastAsia="Baskerville Old Face"/>
              <w:noProof/>
            </w:rPr>
            <w:id w:val="-37979032"/>
            <w:placeholder>
              <w:docPart w:val="177BD57900714EC38F2F2F9501DEBBC7"/>
            </w:placeholder>
            <w:showingPlcHdr/>
            <w15:appearance w15:val="hidden"/>
          </w:sdtPr>
          <w:sdtContent>
            <w:tc>
              <w:tcPr>
                <w:tcW w:w="4261" w:type="dxa"/>
                <w:vMerge w:val="restart"/>
                <w:shd w:val="clear" w:color="auto" w:fill="4185DF" w:themeFill="accent1"/>
                <w:tcMar>
                  <w:top w:w="144" w:type="dxa"/>
                  <w:left w:w="115" w:type="dxa"/>
                  <w:bottom w:w="0" w:type="dxa"/>
                  <w:right w:w="115" w:type="dxa"/>
                </w:tcMar>
              </w:tcPr>
              <w:p w14:paraId="089E6765" w14:textId="77777777" w:rsidR="00AB28E3" w:rsidRPr="00EF654B" w:rsidRDefault="00AB28E3" w:rsidP="00AB28E3">
                <w:pPr>
                  <w:pStyle w:val="Wittehoofdtekst"/>
                  <w:rPr>
                    <w:rStyle w:val="Tekstvantijdelijkeaanduiding"/>
                    <w:noProof/>
                    <w:color w:val="FFFFFF" w:themeColor="background1"/>
                  </w:rPr>
                </w:pPr>
                <w:r w:rsidRPr="00EF654B">
                  <w:rPr>
                    <w:rStyle w:val="Tekstvantijdelijkeaanduiding"/>
                    <w:noProof/>
                    <w:color w:val="FFFFFF" w:themeColor="background1"/>
                    <w:lang w:bidi="nl-NL"/>
                  </w:rPr>
                  <w:t>Dankzij de nieuwe leesweergave is het lezen van documenten nog gemakkelijker. U kunt bepaalde delen van het document samenvouwen en u volledig concentreren op de gewenste inhoud. En als u stopt met lezen voordat u het einde bereikt, wordt de plaats waar u bent gebleven bewaard, ook als u hebt gelezen op een ander apparaat. Bespaar tijd in Word met nieuwe knoppen die worden weergegeven waar u ze nodig hebt. Video is een geweldige manier om mensen te overtuigen.</w:t>
                </w:r>
              </w:p>
              <w:p w14:paraId="3FF13E05" w14:textId="77777777" w:rsidR="008329ED" w:rsidRPr="00EF654B" w:rsidRDefault="00AB28E3" w:rsidP="00AB28E3">
                <w:pPr>
                  <w:pStyle w:val="Wittehoofdtekst"/>
                  <w:rPr>
                    <w:rFonts w:eastAsia="Baskerville Old Face"/>
                    <w:noProof/>
                  </w:rPr>
                </w:pPr>
                <w:r w:rsidRPr="00EF654B">
                  <w:rPr>
                    <w:rStyle w:val="Tekstvantijdelijkeaanduiding"/>
                    <w:noProof/>
                    <w:color w:val="FFFFFF" w:themeColor="background1"/>
                    <w:lang w:bidi="nl-NL"/>
                  </w:rPr>
                  <w:t>Wanneer u aan een tabel werkt, klikt u op de plaats waar u een rij of kolom wilt toevoegen, en klikt u vervolgens op het plusteken. 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      </w:r>
              </w:p>
            </w:tc>
          </w:sdtContent>
        </w:sdt>
        <w:sdt>
          <w:sdtPr>
            <w:rPr>
              <w:noProof/>
            </w:rPr>
            <w:id w:val="-1688213916"/>
            <w:placeholder>
              <w:docPart w:val="5BE0B0C7ACFC42C589D31738B641FA58"/>
            </w:placeholder>
            <w:showingPlcHdr/>
            <w15:appearance w15:val="hidden"/>
          </w:sdtPr>
          <w:sdtContent>
            <w:tc>
              <w:tcPr>
                <w:tcW w:w="4379" w:type="dxa"/>
                <w:gridSpan w:val="2"/>
                <w:vMerge w:val="restart"/>
                <w:shd w:val="clear" w:color="auto" w:fill="4185DF" w:themeFill="accent1"/>
                <w:tcMar>
                  <w:top w:w="144" w:type="dxa"/>
                  <w:left w:w="115" w:type="dxa"/>
                  <w:bottom w:w="0" w:type="dxa"/>
                  <w:right w:w="288" w:type="dxa"/>
                </w:tcMar>
              </w:tcPr>
              <w:p w14:paraId="24E525BA" w14:textId="77777777" w:rsidR="00AB28E3" w:rsidRPr="00EF654B" w:rsidRDefault="00AB28E3" w:rsidP="00AB28E3">
                <w:pPr>
                  <w:pStyle w:val="Wittehoofdtekst"/>
                  <w:rPr>
                    <w:rStyle w:val="Tekstvantijdelijkeaanduiding"/>
                    <w:noProof/>
                    <w:color w:val="FFFFFF" w:themeColor="background1"/>
                  </w:rPr>
                </w:pPr>
                <w:r w:rsidRPr="00EF654B">
                  <w:rPr>
                    <w:rStyle w:val="Tekstvantijdelijkeaanduiding"/>
                    <w:noProof/>
                    <w:color w:val="FFFFFF" w:themeColor="background1"/>
                    <w:lang w:bidi="nl-NL"/>
                  </w:rPr>
                  <w:t xml:space="preserve">Video is een geweldige manier om mensen te overtuigen. Wanneer u op Onlinevideo klikt, kunt u de invoegcode gebruiken voor de video die u wilt toevoegen. U kunt ook een trefwoord typen om online te zoeken naar een geschikte video. </w:t>
                </w:r>
              </w:p>
              <w:p w14:paraId="05E5173B" w14:textId="77777777" w:rsidR="00AB28E3" w:rsidRPr="00EF654B" w:rsidRDefault="00AB28E3" w:rsidP="00AB28E3">
                <w:pPr>
                  <w:pStyle w:val="Wittehoofdtekst"/>
                  <w:rPr>
                    <w:rStyle w:val="Tekstvantijdelijkeaanduiding"/>
                    <w:noProof/>
                    <w:color w:val="FFFFFF" w:themeColor="background1"/>
                  </w:rPr>
                </w:pPr>
                <w:r w:rsidRPr="00EF654B">
                  <w:rPr>
                    <w:rStyle w:val="Tekstvantijdelijkeaanduiding"/>
                    <w:noProof/>
                    <w:color w:val="FFFFFF" w:themeColor="background1"/>
                    <w:lang w:bidi="nl-NL"/>
                  </w:rPr>
                  <w:t>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</w:t>
                </w:r>
              </w:p>
              <w:p w14:paraId="40B8F0ED" w14:textId="77777777" w:rsidR="008329ED" w:rsidRPr="00EF654B" w:rsidRDefault="00AB28E3" w:rsidP="00AB28E3">
                <w:pPr>
                  <w:pStyle w:val="Wittehoofdtekst"/>
                  <w:rPr>
                    <w:noProof/>
                  </w:rPr>
                </w:pPr>
                <w:r w:rsidRPr="00EF654B">
                  <w:rPr>
                    <w:rStyle w:val="Tekstvantijdelijkeaanduiding"/>
                    <w:noProof/>
                    <w:color w:val="FFFFFF" w:themeColor="background1"/>
                    <w:lang w:bidi="nl-NL"/>
                  </w:rPr>
                  <w:t>Bespaar tijd in Word met nieuwe knoppen die worden weergegeven waar u ze nodig hebt. Video is een geweldige manier om mensen te overtuigen.</w:t>
                </w:r>
              </w:p>
            </w:tc>
          </w:sdtContent>
        </w:sdt>
      </w:tr>
      <w:tr w:rsidR="00B66B60" w:rsidRPr="00EF654B" w14:paraId="117654F6" w14:textId="77777777" w:rsidTr="00680D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4"/>
        </w:trPr>
        <w:tc>
          <w:tcPr>
            <w:tcW w:w="4320" w:type="dxa"/>
            <w:gridSpan w:val="3"/>
            <w:shd w:val="clear" w:color="auto" w:fill="4185DF" w:themeFill="accent1"/>
            <w:tcMar>
              <w:top w:w="0" w:type="dxa"/>
              <w:left w:w="288" w:type="dxa"/>
              <w:right w:w="115" w:type="dxa"/>
            </w:tcMar>
          </w:tcPr>
          <w:p w14:paraId="1103E3BF" w14:textId="77777777" w:rsidR="00B66B60" w:rsidRPr="00EF654B" w:rsidRDefault="00000000" w:rsidP="00AB28E3">
            <w:pPr>
              <w:pStyle w:val="Wittehoofdtekst"/>
              <w:rPr>
                <w:rFonts w:eastAsia="Baskerville Old Face"/>
                <w:noProof/>
              </w:rPr>
            </w:pPr>
            <w:sdt>
              <w:sdtPr>
                <w:rPr>
                  <w:rFonts w:eastAsia="Baskerville Old Face"/>
                  <w:noProof/>
                </w:rPr>
                <w:id w:val="-396756950"/>
                <w:placeholder>
                  <w:docPart w:val="4B782563B5FB4489B79347B06B173ADA"/>
                </w:placeholder>
                <w:showingPlcHdr/>
                <w15:appearance w15:val="hidden"/>
              </w:sdtPr>
              <w:sdtContent>
                <w:r w:rsidR="00AB28E3" w:rsidRPr="00EF654B">
                  <w:rPr>
                    <w:noProof/>
                    <w:lang w:bidi="nl-NL"/>
                  </w:rPr>
                  <w:t>Video is een geweldige manier om mensen te overtuigen. Wanneer u op Onlinevideo klikt, kunt u de invoegcode plakken voor de video die u wilt toevoegen. U kunt ook een trefwoord typen om online te zoeken naar een geschikte video. 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</w:t>
                </w:r>
              </w:sdtContent>
            </w:sdt>
            <w:r w:rsidR="00AB28E3" w:rsidRPr="00EF654B">
              <w:rPr>
                <w:rFonts w:eastAsia="Baskerville Old Face"/>
                <w:noProof/>
                <w:lang w:bidi="nl-NL"/>
              </w:rPr>
              <w:t xml:space="preserve"> </w:t>
            </w:r>
          </w:p>
        </w:tc>
        <w:tc>
          <w:tcPr>
            <w:tcW w:w="4261" w:type="dxa"/>
            <w:vMerge/>
            <w:shd w:val="clear" w:color="auto" w:fill="4185DF" w:themeFill="accent1"/>
            <w:tcMar>
              <w:top w:w="288" w:type="dxa"/>
              <w:left w:w="115" w:type="dxa"/>
              <w:bottom w:w="288" w:type="dxa"/>
              <w:right w:w="115" w:type="dxa"/>
            </w:tcMar>
          </w:tcPr>
          <w:p w14:paraId="5D44CEF5" w14:textId="77777777" w:rsidR="00B66B60" w:rsidRPr="00EF654B" w:rsidRDefault="00B66B60" w:rsidP="005A143D">
            <w:pPr>
              <w:rPr>
                <w:rFonts w:asciiTheme="majorHAnsi" w:hAnsiTheme="majorHAnsi"/>
                <w:noProof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379" w:type="dxa"/>
            <w:gridSpan w:val="2"/>
            <w:vMerge/>
            <w:shd w:val="clear" w:color="auto" w:fill="4185DF" w:themeFill="accent1"/>
            <w:tcMar>
              <w:top w:w="288" w:type="dxa"/>
              <w:left w:w="115" w:type="dxa"/>
              <w:bottom w:w="288" w:type="dxa"/>
              <w:right w:w="288" w:type="dxa"/>
            </w:tcMar>
          </w:tcPr>
          <w:p w14:paraId="33C46C2A" w14:textId="77777777" w:rsidR="00B66B60" w:rsidRPr="00EF654B" w:rsidRDefault="00B66B60" w:rsidP="004D7C5A">
            <w:pPr>
              <w:pStyle w:val="Wittehoofdtekst"/>
              <w:rPr>
                <w:rFonts w:eastAsia="Baskerville Old Face"/>
                <w:noProof/>
              </w:rPr>
            </w:pPr>
          </w:p>
        </w:tc>
      </w:tr>
      <w:tr w:rsidR="00351DA2" w:rsidRPr="00EF654B" w14:paraId="178E3C38" w14:textId="77777777" w:rsidTr="00680D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"/>
        </w:trPr>
        <w:tc>
          <w:tcPr>
            <w:tcW w:w="12960" w:type="dxa"/>
            <w:gridSpan w:val="6"/>
            <w:shd w:val="clear" w:color="auto" w:fill="F64668" w:themeFill="accent2"/>
            <w:tcMar>
              <w:top w:w="0" w:type="dxa"/>
              <w:left w:w="288" w:type="dxa"/>
              <w:right w:w="115" w:type="dxa"/>
            </w:tcMar>
            <w:vAlign w:val="center"/>
          </w:tcPr>
          <w:p w14:paraId="03A622B5" w14:textId="77777777" w:rsidR="00351DA2" w:rsidRPr="00EF654B" w:rsidRDefault="00351DA2" w:rsidP="00AB28E3">
            <w:pPr>
              <w:pStyle w:val="Voettekst"/>
              <w:rPr>
                <w:noProof/>
              </w:rPr>
            </w:pPr>
            <w:r w:rsidRPr="00EF654B">
              <w:rPr>
                <w:noProof/>
                <w:lang w:bidi="nl-NL"/>
              </w:rPr>
              <w:t xml:space="preserve">Pagina </w:t>
            </w:r>
            <w:r w:rsidR="00AB28E3" w:rsidRPr="00EF654B">
              <w:rPr>
                <w:noProof/>
                <w:lang w:bidi="nl-NL"/>
              </w:rPr>
              <w:fldChar w:fldCharType="begin"/>
            </w:r>
            <w:r w:rsidR="00AB28E3" w:rsidRPr="00EF654B">
              <w:rPr>
                <w:noProof/>
                <w:lang w:bidi="nl-NL"/>
              </w:rPr>
              <w:instrText xml:space="preserve"> PAGE   \* MERGEFORMAT </w:instrText>
            </w:r>
            <w:r w:rsidR="00AB28E3" w:rsidRPr="00EF654B">
              <w:rPr>
                <w:noProof/>
                <w:lang w:bidi="nl-NL"/>
              </w:rPr>
              <w:fldChar w:fldCharType="separate"/>
            </w:r>
            <w:r w:rsidR="00226033" w:rsidRPr="00EF654B">
              <w:rPr>
                <w:noProof/>
                <w:lang w:bidi="nl-NL"/>
              </w:rPr>
              <w:t>2</w:t>
            </w:r>
            <w:r w:rsidR="00AB28E3" w:rsidRPr="00EF654B">
              <w:rPr>
                <w:noProof/>
                <w:lang w:bidi="nl-NL"/>
              </w:rPr>
              <w:fldChar w:fldCharType="end"/>
            </w:r>
          </w:p>
        </w:tc>
      </w:tr>
    </w:tbl>
    <w:p w14:paraId="46A8E83D" w14:textId="77777777" w:rsidR="008329ED" w:rsidRPr="00EF654B" w:rsidRDefault="008329ED">
      <w:pPr>
        <w:rPr>
          <w:noProof/>
        </w:rPr>
      </w:pPr>
    </w:p>
    <w:p w14:paraId="58E25954" w14:textId="77777777" w:rsidR="0063237B" w:rsidRPr="00EF654B" w:rsidRDefault="0063237B">
      <w:pPr>
        <w:rPr>
          <w:noProof/>
        </w:rPr>
        <w:sectPr w:rsidR="0063237B" w:rsidRPr="00EF654B" w:rsidSect="00C311CE">
          <w:pgSz w:w="15840" w:h="24480" w:code="3"/>
          <w:pgMar w:top="1008" w:right="1440" w:bottom="0" w:left="1440" w:header="720" w:footer="432" w:gutter="0"/>
          <w:cols w:space="720"/>
          <w:docGrid w:linePitch="360"/>
        </w:sectPr>
      </w:pPr>
    </w:p>
    <w:tbl>
      <w:tblPr>
        <w:tblStyle w:val="Tabelraster"/>
        <w:tblW w:w="5000" w:type="pct"/>
        <w:tblLayout w:type="fixed"/>
        <w:tblLook w:val="04A0" w:firstRow="1" w:lastRow="0" w:firstColumn="1" w:lastColumn="0" w:noHBand="0" w:noVBand="1"/>
      </w:tblPr>
      <w:tblGrid>
        <w:gridCol w:w="3600"/>
        <w:gridCol w:w="714"/>
        <w:gridCol w:w="4314"/>
        <w:gridCol w:w="732"/>
        <w:gridCol w:w="3582"/>
        <w:gridCol w:w="18"/>
      </w:tblGrid>
      <w:tr w:rsidR="008F5442" w:rsidRPr="00EF654B" w14:paraId="295561C5" w14:textId="77777777" w:rsidTr="009702C8">
        <w:trPr>
          <w:trHeight w:val="864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tcMar>
              <w:left w:w="0" w:type="dxa"/>
              <w:right w:w="0" w:type="dxa"/>
            </w:tcMar>
            <w:vAlign w:val="center"/>
          </w:tcPr>
          <w:p w14:paraId="7E89DE4D" w14:textId="77777777" w:rsidR="008F5442" w:rsidRPr="00EF654B" w:rsidRDefault="00000000" w:rsidP="008F5442">
            <w:pPr>
              <w:pStyle w:val="Koptekstkleinetekst"/>
              <w:rPr>
                <w:noProof/>
              </w:rPr>
            </w:pPr>
            <w:sdt>
              <w:sdtPr>
                <w:rPr>
                  <w:noProof/>
                </w:rPr>
                <w:id w:val="835198281"/>
                <w:placeholder>
                  <w:docPart w:val="732150DDC94343888486E72B826DE9A1"/>
                </w:placeholder>
                <w:showingPlcHdr/>
                <w15:appearance w15:val="hidden"/>
              </w:sdtPr>
              <w:sdtContent>
                <w:r w:rsidR="008F5442" w:rsidRPr="00EF654B">
                  <w:rPr>
                    <w:noProof/>
                    <w:lang w:bidi="nl-NL"/>
                  </w:rPr>
                  <w:t>Dinsdag 23 september 20XX</w:t>
                </w:r>
              </w:sdtContent>
            </w:sdt>
            <w:r w:rsidR="008F5442" w:rsidRPr="00EF654B">
              <w:rPr>
                <w:noProof/>
                <w:lang w:bidi="nl-NL"/>
              </w:rPr>
              <w:t xml:space="preserve"> </w:t>
            </w:r>
          </w:p>
        </w:tc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vAlign w:val="center"/>
          </w:tcPr>
          <w:p w14:paraId="0A223AAB" w14:textId="77777777" w:rsidR="008F5442" w:rsidRPr="00EF654B" w:rsidRDefault="00000000" w:rsidP="008F5442">
            <w:pPr>
              <w:pStyle w:val="Naamkoptekstkrant"/>
              <w:rPr>
                <w:noProof/>
              </w:rPr>
            </w:pPr>
            <w:sdt>
              <w:sdtPr>
                <w:rPr>
                  <w:noProof/>
                </w:rPr>
                <w:id w:val="-956256420"/>
                <w:placeholder>
                  <w:docPart w:val="6EED3EF2FC1840D4B449D3961417388D"/>
                </w:placeholder>
                <w:showingPlcHdr/>
                <w15:appearance w15:val="hidden"/>
              </w:sdtPr>
              <w:sdtContent>
                <w:r w:rsidR="008F5442" w:rsidRPr="00EF654B">
                  <w:rPr>
                    <w:noProof/>
                    <w:lang w:bidi="nl-NL"/>
                  </w:rPr>
                  <w:t>HET NIEUWS VAN VANDAAG</w:t>
                </w:r>
              </w:sdtContent>
            </w:sdt>
            <w:r w:rsidR="008F5442" w:rsidRPr="00EF654B">
              <w:rPr>
                <w:noProof/>
                <w:lang w:bidi="nl-NL"/>
              </w:rPr>
              <w:t xml:space="preserve"> 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vAlign w:val="center"/>
          </w:tcPr>
          <w:p w14:paraId="5E316DFD" w14:textId="77777777" w:rsidR="008F5442" w:rsidRPr="00EF654B" w:rsidRDefault="00000000" w:rsidP="008F5442">
            <w:pPr>
              <w:pStyle w:val="Koptekstkleinetekst"/>
              <w:rPr>
                <w:noProof/>
              </w:rPr>
            </w:pPr>
            <w:sdt>
              <w:sdtPr>
                <w:rPr>
                  <w:noProof/>
                </w:rPr>
                <w:id w:val="-831144807"/>
                <w:placeholder>
                  <w:docPart w:val="2EDBB459EF42411D9A3742B0AA6DE060"/>
                </w:placeholder>
                <w:showingPlcHdr/>
                <w15:appearance w15:val="hidden"/>
              </w:sdtPr>
              <w:sdtContent>
                <w:r w:rsidR="008F5442" w:rsidRPr="00EF654B">
                  <w:rPr>
                    <w:noProof/>
                    <w:lang w:bidi="nl-NL"/>
                  </w:rPr>
                  <w:t>Editie 10</w:t>
                </w:r>
              </w:sdtContent>
            </w:sdt>
            <w:r w:rsidR="008F5442" w:rsidRPr="00EF654B">
              <w:rPr>
                <w:noProof/>
                <w:lang w:bidi="nl-NL"/>
              </w:rPr>
              <w:t xml:space="preserve"> </w:t>
            </w:r>
          </w:p>
        </w:tc>
      </w:tr>
      <w:tr w:rsidR="00A31D0D" w:rsidRPr="00EF654B" w14:paraId="1F01D64D" w14:textId="77777777" w:rsidTr="00680D64">
        <w:trPr>
          <w:gridAfter w:val="1"/>
          <w:wAfter w:w="18" w:type="dxa"/>
          <w:trHeight w:val="6426"/>
        </w:trPr>
        <w:tc>
          <w:tcPr>
            <w:tcW w:w="129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B949AC2" w14:textId="77777777" w:rsidR="00A31D0D" w:rsidRPr="00EF654B" w:rsidRDefault="004F7A5D" w:rsidP="004F2CE7">
            <w:pPr>
              <w:pStyle w:val="Geenafstand"/>
              <w:rPr>
                <w:noProof/>
                <w:sz w:val="24"/>
                <w:szCs w:val="24"/>
              </w:rPr>
            </w:pPr>
            <w:r w:rsidRPr="00EF654B">
              <w:rPr>
                <w:noProof/>
                <w:sz w:val="24"/>
                <w:szCs w:val="24"/>
                <w:lang w:bidi="nl-NL"/>
              </w:rPr>
              <mc:AlternateContent>
                <mc:Choice Requires="wps">
                  <w:drawing>
                    <wp:anchor distT="45720" distB="45720" distL="114300" distR="114300" simplePos="0" relativeHeight="251649024" behindDoc="0" locked="0" layoutInCell="1" allowOverlap="1" wp14:anchorId="4BD8D043" wp14:editId="57BA7A0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3435350</wp:posOffset>
                      </wp:positionV>
                      <wp:extent cx="5486400" cy="1440815"/>
                      <wp:effectExtent l="0" t="0" r="0" b="6985"/>
                      <wp:wrapNone/>
                      <wp:docPr id="25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0" cy="1440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90BEDC" w14:textId="77777777" w:rsidR="008F5442" w:rsidRPr="00554FC5" w:rsidRDefault="00000000" w:rsidP="008F5442">
                                  <w:pPr>
                                    <w:pStyle w:val="Witteberichttitel"/>
                                  </w:pPr>
                                  <w:sdt>
                                    <w:sdtPr>
                                      <w:id w:val="-1080835437"/>
                                      <w:showingPlcHdr/>
                                      <w15:appearance w15:val="hidden"/>
                                    </w:sdtPr>
                                    <w:sdtContent>
                                      <w:r w:rsidR="008F5442" w:rsidRPr="00554FC5">
                                        <w:rPr>
                                          <w:lang w:bidi="nl-NL"/>
                                        </w:rPr>
                                        <w:t>Het laatste nieuws</w:t>
                                      </w:r>
                                    </w:sdtContent>
                                  </w:sdt>
                                </w:p>
                                <w:p w14:paraId="4BF6B1D9" w14:textId="77777777" w:rsidR="004F7A5D" w:rsidRPr="00AA0B34" w:rsidRDefault="00000000" w:rsidP="008F5442">
                                  <w:pPr>
                                    <w:pStyle w:val="Witteberichtsubtitel"/>
                                    <w:rPr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id w:val="-221067906"/>
                                      <w:showingPlcHdr/>
                                      <w15:appearance w15:val="hidden"/>
                                    </w:sdtPr>
                                    <w:sdtContent>
                                      <w:r w:rsidR="008F5442" w:rsidRPr="008F5442">
                                        <w:rPr>
                                          <w:lang w:bidi="nl-NL"/>
                                        </w:rPr>
                                        <w:t>Welk nieuws is er vandaag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8D043" id="_x0000_s1028" type="#_x0000_t202" style="position:absolute;margin-left:-.2pt;margin-top:270.5pt;width:6in;height:113.45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" fillcolor="#4185df [3204]" stroked="f">
                      <v:textbox>
                        <w:txbxContent>
                          <w:p w14:paraId="0090BEDC" w14:textId="77777777" w:rsidR="008F5442" w:rsidRPr="00554FC5" w:rsidRDefault="00000000" w:rsidP="008F5442">
                            <w:pPr>
                              <w:pStyle w:val="Witteberichttitel"/>
                            </w:pPr>
                            <w:sdt>
                              <w:sdtPr>
                                <w:id w:val="-1080835437"/>
                                <w:showingPlcHdr/>
                                <w15:appearance w15:val="hidden"/>
                              </w:sdtPr>
                              <w:sdtContent>
                                <w:r w:rsidR="008F5442" w:rsidRPr="00554FC5">
                                  <w:rPr>
                                    <w:lang w:bidi="nl-NL"/>
                                  </w:rPr>
                                  <w:t>Het laatste nieuws</w:t>
                                </w:r>
                              </w:sdtContent>
                            </w:sdt>
                          </w:p>
                          <w:p w14:paraId="4BF6B1D9" w14:textId="77777777" w:rsidR="004F7A5D" w:rsidRPr="00AA0B34" w:rsidRDefault="00000000" w:rsidP="008F5442">
                            <w:pPr>
                              <w:pStyle w:val="Witteberichtsubtitel"/>
                              <w:rPr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id w:val="-221067906"/>
                                <w:showingPlcHdr/>
                                <w15:appearance w15:val="hidden"/>
                              </w:sdtPr>
                              <w:sdtContent>
                                <w:r w:rsidR="008F5442" w:rsidRPr="008F5442">
                                  <w:rPr>
                                    <w:lang w:bidi="nl-NL"/>
                                  </w:rPr>
                                  <w:t>Welk nieuws is er vandaag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654B">
              <w:rPr>
                <w:rFonts w:eastAsia="Baskerville Old Face"/>
                <w:noProof/>
                <w:lang w:bidi="nl-NL"/>
              </w:rPr>
              <w:drawing>
                <wp:inline distT="0" distB="0" distL="0" distR="0" wp14:anchorId="27E8104C" wp14:editId="0CC5FE77">
                  <wp:extent cx="8403590" cy="4203065"/>
                  <wp:effectExtent l="0" t="0" r="0" b="6985"/>
                  <wp:docPr id="24" name="Afbeelding 24" descr="fabriek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Afbeelding 24" descr="fabriek 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405443" cy="4203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581E" w:rsidRPr="00EF654B" w14:paraId="76B3616B" w14:textId="77777777" w:rsidTr="009702C8">
        <w:trPr>
          <w:gridAfter w:val="1"/>
          <w:wAfter w:w="18" w:type="dxa"/>
          <w:trHeight w:val="846"/>
        </w:trPr>
        <w:tc>
          <w:tcPr>
            <w:tcW w:w="4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708F0" w14:textId="77777777" w:rsidR="00A7581E" w:rsidRPr="00EF654B" w:rsidRDefault="00A7581E">
            <w:pPr>
              <w:rPr>
                <w:noProof/>
              </w:rPr>
            </w:pPr>
          </w:p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</w:tcPr>
          <w:p w14:paraId="6B6EA52B" w14:textId="77777777" w:rsidR="00A7581E" w:rsidRPr="00EF654B" w:rsidRDefault="00A7581E">
            <w:pPr>
              <w:rPr>
                <w:noProof/>
              </w:rPr>
            </w:pPr>
          </w:p>
        </w:tc>
        <w:tc>
          <w:tcPr>
            <w:tcW w:w="43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16" w:type="dxa"/>
              <w:left w:w="115" w:type="dxa"/>
              <w:right w:w="115" w:type="dxa"/>
            </w:tcMar>
          </w:tcPr>
          <w:p w14:paraId="0EC3557D" w14:textId="77777777" w:rsidR="00A7581E" w:rsidRPr="00EF654B" w:rsidRDefault="00000000" w:rsidP="004F2CE7">
            <w:pPr>
              <w:pStyle w:val="Fotobijschrift"/>
              <w:rPr>
                <w:noProof/>
              </w:rPr>
            </w:pPr>
            <w:sdt>
              <w:sdtPr>
                <w:rPr>
                  <w:noProof/>
                </w:rPr>
                <w:id w:val="-899289432"/>
                <w:placeholder>
                  <w:docPart w:val="161E8CC3FF214358A40B64768CD59750"/>
                </w:placeholder>
                <w:showingPlcHdr/>
                <w15:appearance w15:val="hidden"/>
              </w:sdtPr>
              <w:sdtContent>
                <w:r w:rsidR="004F2CE7" w:rsidRPr="00EF654B">
                  <w:rPr>
                    <w:noProof/>
                    <w:lang w:bidi="nl-NL"/>
                  </w:rPr>
                  <w:t>Afbeeldingsbijschrift: Om uw document er professioneel uit te laten zien, hebben de koptekst, de voettekst, het voorblad en de tekstvakken in Word een ontwerp in dezelfde stijl.</w:t>
                </w:r>
              </w:sdtContent>
            </w:sdt>
            <w:r w:rsidR="004F2CE7" w:rsidRPr="00EF654B">
              <w:rPr>
                <w:noProof/>
                <w:lang w:bidi="nl-NL"/>
              </w:rPr>
              <w:t xml:space="preserve"> </w:t>
            </w:r>
          </w:p>
        </w:tc>
      </w:tr>
      <w:tr w:rsidR="00A7581E" w:rsidRPr="00EF654B" w14:paraId="0BEC5D31" w14:textId="77777777" w:rsidTr="00B3133E">
        <w:trPr>
          <w:gridAfter w:val="1"/>
          <w:wAfter w:w="18" w:type="dxa"/>
          <w:trHeight w:val="6383"/>
        </w:trPr>
        <w:tc>
          <w:tcPr>
            <w:tcW w:w="43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16" w:type="dxa"/>
              <w:left w:w="115" w:type="dxa"/>
              <w:bottom w:w="72" w:type="dxa"/>
              <w:right w:w="115" w:type="dxa"/>
            </w:tcMar>
          </w:tcPr>
          <w:p w14:paraId="5AAD2AE0" w14:textId="77777777" w:rsidR="00BA6AD0" w:rsidRPr="00EF654B" w:rsidRDefault="00000000" w:rsidP="00BA6AD0">
            <w:pPr>
              <w:pStyle w:val="Naamauteur"/>
              <w:rPr>
                <w:noProof/>
              </w:rPr>
            </w:pPr>
            <w:sdt>
              <w:sdtPr>
                <w:rPr>
                  <w:noProof/>
                </w:rPr>
                <w:id w:val="-1844304311"/>
                <w:placeholder>
                  <w:docPart w:val="916DFB2524824D8695F760041964A038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Monica Krommenhoek</w:t>
                </w:r>
              </w:sdtContent>
            </w:sdt>
            <w:r w:rsidR="00BA6AD0" w:rsidRPr="00EF654B">
              <w:rPr>
                <w:noProof/>
                <w:lang w:bidi="nl-NL"/>
              </w:rPr>
              <w:t xml:space="preserve"> </w:t>
            </w:r>
          </w:p>
          <w:p w14:paraId="4052A785" w14:textId="77777777" w:rsidR="00A7581E" w:rsidRPr="00EF654B" w:rsidRDefault="00A7581E" w:rsidP="007A17FD">
            <w:pPr>
              <w:pStyle w:val="Geenafstand"/>
              <w:rPr>
                <w:noProof/>
              </w:rPr>
            </w:pPr>
          </w:p>
          <w:p w14:paraId="3DF1727B" w14:textId="77777777" w:rsidR="00A7581E" w:rsidRPr="00EF654B" w:rsidRDefault="00A7581E" w:rsidP="002255A6">
            <w:pPr>
              <w:rPr>
                <w:rFonts w:asciiTheme="majorHAnsi" w:hAnsiTheme="majorHAnsi"/>
                <w:noProof/>
              </w:rPr>
            </w:pPr>
            <w:r w:rsidRPr="00EF654B">
              <w:rPr>
                <w:rFonts w:asciiTheme="majorHAnsi" w:hAnsiTheme="majorHAnsi"/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22BFE051" wp14:editId="360D4909">
                      <wp:extent cx="609600" cy="152400"/>
                      <wp:effectExtent l="0" t="0" r="0" b="0"/>
                      <wp:docPr id="22" name="Rechthoek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B38D00" id="Rechthoek 22" o:spid="_x0000_s1026" alt="&quot;&quot;" style="width:48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" fillcolor="#f64668 [3205]" stroked="f" strokeweight="1pt">
                      <w10:anchorlock/>
                    </v:rect>
                  </w:pict>
                </mc:Fallback>
              </mc:AlternateContent>
            </w:r>
          </w:p>
          <w:sdt>
            <w:sdtPr>
              <w:rPr>
                <w:noProof/>
              </w:rPr>
              <w:id w:val="-1394965152"/>
              <w:placeholder>
                <w:docPart w:val="143C7D2C344D4C96BD978897D45BC046"/>
              </w:placeholder>
              <w:showingPlcHdr/>
              <w15:appearance w15:val="hidden"/>
            </w:sdtPr>
            <w:sdtContent>
              <w:p w14:paraId="72C1B85D" w14:textId="77777777" w:rsidR="004F2CE7" w:rsidRPr="00EF654B" w:rsidRDefault="004F2CE7" w:rsidP="004F2CE7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Video is een geweldige manier om mensen te overtuigen. Wanneer u op Onlinevideo klikt, kunt u de invoegcode gebruiken voor de video die u wilt toevoegen. U kunt ook een trefwoord typen om online te zoeken naar een geschikte video. </w:t>
                </w:r>
              </w:p>
              <w:p w14:paraId="0CCAC644" w14:textId="77777777" w:rsidR="004F2CE7" w:rsidRPr="00EF654B" w:rsidRDefault="004F2CE7" w:rsidP="004F2CE7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</w:t>
                </w:r>
              </w:p>
              <w:p w14:paraId="5A24E98E" w14:textId="77777777" w:rsidR="00A7581E" w:rsidRPr="00EF654B" w:rsidRDefault="004F2CE7" w:rsidP="004F2CE7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Wanneer u aan een tabel werkt, klikt u op de plaats waar u een rij of kolom wilt toevoegen, en klikt u vervolgens op het plusteken. En dankzij de nieuwe leesweergave is het lezen van documenten nog gemakkelijker. U kunt bepaalde delen van het document samenvouwen en u volledig concentreren op de gewenste inhoud.</w:t>
                </w:r>
              </w:p>
            </w:sdtContent>
          </w:sdt>
        </w:tc>
        <w:sdt>
          <w:sdtPr>
            <w:rPr>
              <w:noProof/>
            </w:rPr>
            <w:id w:val="943425410"/>
            <w:placeholder>
              <w:docPart w:val="374DBF3109BA47AEAE20C6A895AF6DF5"/>
            </w:placeholder>
            <w:showingPlcHdr/>
            <w15:appearance w15:val="hidden"/>
          </w:sdtPr>
          <w:sdtContent>
            <w:tc>
              <w:tcPr>
                <w:tcW w:w="431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16" w:type="dxa"/>
                  <w:left w:w="115" w:type="dxa"/>
                  <w:bottom w:w="72" w:type="dxa"/>
                  <w:right w:w="115" w:type="dxa"/>
                </w:tcMar>
              </w:tcPr>
              <w:p w14:paraId="5520D808" w14:textId="77777777" w:rsidR="004F2CE7" w:rsidRPr="00EF654B" w:rsidRDefault="004F2CE7" w:rsidP="004F2CE7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 </w:t>
                </w:r>
              </w:p>
              <w:p w14:paraId="680C96E0" w14:textId="77777777" w:rsidR="004F2CE7" w:rsidRPr="00EF654B" w:rsidRDefault="004F2CE7" w:rsidP="004F2CE7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U kunt ook thema’s en stijlen gebruiken om uw document consistent te maken. Wanneer u op Ontwerpen klikt en een nieuw thema kiest, worden de afbeeldingen, grafieken en SmartArt-afbeeldingen automatisch aangepast aan het thema. Wanneer u aan een tabel werkt, klikt u op de plaats waar u een rij of kolom wilt toevoegen, en klikt u vervolgens op het plusteken. </w:t>
                </w:r>
              </w:p>
              <w:p w14:paraId="460505C3" w14:textId="77777777" w:rsidR="00537346" w:rsidRPr="00EF654B" w:rsidRDefault="004F2CE7" w:rsidP="004F2CE7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Wanneer u een stijl toepast, worden de kopteksten automatisch aangepast aan het nieuwe thema. Video is een geweldige manier om mensen te overtuigen. Wanneer u op Onlinevideo klikt, kunt u de invoegcode plakken voor de video die u wilt toevoegen. Video is een geweldige manier om mensen te overtuigen.</w:t>
                </w:r>
              </w:p>
            </w:tc>
          </w:sdtContent>
        </w:sdt>
        <w:sdt>
          <w:sdtPr>
            <w:rPr>
              <w:noProof/>
            </w:rPr>
            <w:id w:val="1504015071"/>
            <w:placeholder>
              <w:docPart w:val="BE005D2DC8984E788C018006500169B5"/>
            </w:placeholder>
            <w:showingPlcHdr/>
            <w15:appearance w15:val="hidden"/>
          </w:sdtPr>
          <w:sdtContent>
            <w:tc>
              <w:tcPr>
                <w:tcW w:w="43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BAE361" w14:textId="77777777" w:rsidR="004F2CE7" w:rsidRPr="00EF654B" w:rsidRDefault="004F2CE7" w:rsidP="004F2CE7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Wanneer u een stijl toepast, worden de kopteksten automatisch aangepast aan het nieuwe thema. Video is een geweldige manier om mensen te overtuigen. Wanneer u op Onlinevideo klikt, kunt u de invoegcode gebruiken voor de video die u wilt toevoegen. U kunt ook een trefwoord typen om online te zoeken naar een geschikte video. Wanneer u aan een tabel werkt, klikt u op de plaats waar u een rij of kolom wilt toevoegen, en klikt u vervolgens op het plusteken. </w:t>
                </w:r>
              </w:p>
              <w:p w14:paraId="21B1DC67" w14:textId="77777777" w:rsidR="004F2CE7" w:rsidRPr="00EF654B" w:rsidRDefault="004F2CE7" w:rsidP="004F2CE7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 </w:t>
                </w:r>
              </w:p>
              <w:p w14:paraId="3F611EEE" w14:textId="77777777" w:rsidR="00A7581E" w:rsidRPr="00EF654B" w:rsidRDefault="004F2CE7" w:rsidP="004F2CE7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U kunt ook thema’s en stijlen gebruiken om uw document consistent te maken. Wanneer u op Ontwerpen klikt en een nieuw thema kiest, worden de afbeeldingen, grafieken en SmartArt-afbeeldingen automatisch aangepast aan het thema.</w:t>
                </w:r>
              </w:p>
            </w:tc>
          </w:sdtContent>
        </w:sdt>
      </w:tr>
      <w:tr w:rsidR="007A17FD" w:rsidRPr="00EF654B" w14:paraId="770F569C" w14:textId="77777777" w:rsidTr="00862486">
        <w:trPr>
          <w:gridAfter w:val="1"/>
          <w:wAfter w:w="18" w:type="dxa"/>
          <w:trHeight w:val="576"/>
        </w:trPr>
        <w:tc>
          <w:tcPr>
            <w:tcW w:w="431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4185DF" w:themeFill="accent1"/>
            <w:tcMar>
              <w:top w:w="144" w:type="dxa"/>
              <w:left w:w="288" w:type="dxa"/>
              <w:bottom w:w="0" w:type="dxa"/>
              <w:right w:w="115" w:type="dxa"/>
            </w:tcMar>
          </w:tcPr>
          <w:p w14:paraId="05BFD448" w14:textId="77777777" w:rsidR="007A17FD" w:rsidRPr="00EF654B" w:rsidRDefault="00000000" w:rsidP="005F7F2A">
            <w:pPr>
              <w:pStyle w:val="Kleinewitteberichttitel"/>
              <w:rPr>
                <w:noProof/>
              </w:rPr>
            </w:pPr>
            <w:sdt>
              <w:sdtPr>
                <w:rPr>
                  <w:noProof/>
                </w:rPr>
                <w:id w:val="-260758499"/>
                <w:placeholder>
                  <w:docPart w:val="6F59E2639620456CB7CE11B6F61A0437"/>
                </w:placeholder>
                <w:showingPlcHdr/>
                <w15:appearance w15:val="hidden"/>
              </w:sdtPr>
              <w:sdtContent>
                <w:r w:rsidR="007A17FD" w:rsidRPr="00EF654B">
                  <w:rPr>
                    <w:noProof/>
                    <w:lang w:bidi="nl-NL"/>
                  </w:rPr>
                  <w:t>Het laatste nieuws</w:t>
                </w:r>
              </w:sdtContent>
            </w:sdt>
            <w:r w:rsidR="007A17FD" w:rsidRPr="00EF654B">
              <w:rPr>
                <w:noProof/>
                <w:lang w:bidi="nl-NL"/>
              </w:rPr>
              <w:t xml:space="preserve"> </w:t>
            </w:r>
          </w:p>
          <w:p w14:paraId="2B3F7977" w14:textId="77777777" w:rsidR="007A17FD" w:rsidRPr="00EF654B" w:rsidRDefault="00000000" w:rsidP="004F2CE7">
            <w:pPr>
              <w:pStyle w:val="Kleinewitteberichtsubtitel"/>
              <w:rPr>
                <w:noProof/>
              </w:rPr>
            </w:pPr>
            <w:sdt>
              <w:sdtPr>
                <w:rPr>
                  <w:noProof/>
                </w:rPr>
                <w:id w:val="-289592460"/>
                <w:placeholder>
                  <w:docPart w:val="C9D1F77E397A40C69316C46FC16D62E9"/>
                </w:placeholder>
                <w:showingPlcHdr/>
                <w15:appearance w15:val="hidden"/>
              </w:sdtPr>
              <w:sdtContent>
                <w:r w:rsidR="007A17FD" w:rsidRPr="00EF654B">
                  <w:rPr>
                    <w:rStyle w:val="Tekstvantijdelijkeaanduiding"/>
                    <w:noProof/>
                    <w:color w:val="FFFFFF" w:themeColor="background1"/>
                    <w:lang w:bidi="nl-NL"/>
                  </w:rPr>
                  <w:t>Belangrijk</w:t>
                </w:r>
              </w:sdtContent>
            </w:sdt>
            <w:r w:rsidR="007A17FD" w:rsidRPr="00EF654B">
              <w:rPr>
                <w:noProof/>
                <w:lang w:bidi="nl-NL"/>
              </w:rPr>
              <w:t xml:space="preserve"> </w:t>
            </w:r>
          </w:p>
          <w:p w14:paraId="3D23A39F" w14:textId="77777777" w:rsidR="007A17FD" w:rsidRPr="00EF654B" w:rsidRDefault="007A17FD" w:rsidP="004F2CE7">
            <w:pPr>
              <w:pStyle w:val="Geenafstand"/>
              <w:rPr>
                <w:noProof/>
              </w:rPr>
            </w:pPr>
          </w:p>
          <w:p w14:paraId="1B48D8FD" w14:textId="77777777" w:rsidR="007A17FD" w:rsidRPr="00EF654B" w:rsidRDefault="00000000" w:rsidP="004F2CE7">
            <w:pPr>
              <w:pStyle w:val="Wittehoofdtekst"/>
              <w:rPr>
                <w:noProof/>
              </w:rPr>
            </w:pPr>
            <w:sdt>
              <w:sdtPr>
                <w:rPr>
                  <w:noProof/>
                </w:rPr>
                <w:id w:val="-1113523761"/>
                <w:placeholder>
                  <w:docPart w:val="EBAFDFB6838E4F668EECF3157A2A40D5"/>
                </w:placeholder>
                <w:showingPlcHdr/>
                <w15:appearance w15:val="hidden"/>
              </w:sdtPr>
              <w:sdtContent>
                <w:r w:rsidR="007A17FD" w:rsidRPr="00EF654B">
                  <w:rPr>
                    <w:noProof/>
                    <w:lang w:bidi="nl-NL"/>
                  </w:rPr>
                  <w:t>Monica Krommenhoek</w:t>
                </w:r>
              </w:sdtContent>
            </w:sdt>
            <w:r w:rsidR="007A17FD" w:rsidRPr="00EF654B">
              <w:rPr>
                <w:noProof/>
                <w:lang w:bidi="nl-NL"/>
              </w:rPr>
              <w:t xml:space="preserve"> </w:t>
            </w:r>
          </w:p>
          <w:p w14:paraId="54B92DA9" w14:textId="77777777" w:rsidR="007A17FD" w:rsidRPr="00EF654B" w:rsidRDefault="007A17FD" w:rsidP="004F2CE7">
            <w:pPr>
              <w:pStyle w:val="Geenafstand"/>
              <w:rPr>
                <w:noProof/>
              </w:rPr>
            </w:pPr>
          </w:p>
          <w:p w14:paraId="5F199EBC" w14:textId="77777777" w:rsidR="007A17FD" w:rsidRPr="00EF654B" w:rsidRDefault="007A17FD" w:rsidP="004F2CE7">
            <w:pPr>
              <w:rPr>
                <w:noProof/>
              </w:rPr>
            </w:pPr>
            <w:r w:rsidRPr="00EF654B">
              <w:rPr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36B7AE4B" wp14:editId="3FA64CC9">
                      <wp:extent cx="609600" cy="152400"/>
                      <wp:effectExtent l="0" t="0" r="0" b="0"/>
                      <wp:docPr id="23" name="Rechthoek 2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B4EA3D" id="Rechthoek 23" o:spid="_x0000_s1026" alt="&quot;&quot;" style="width:48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" fillcolor="white [3212]" stroked="f" strokeweight="1pt">
                      <w10:anchorlock/>
                    </v:rect>
                  </w:pict>
                </mc:Fallback>
              </mc:AlternateContent>
            </w:r>
          </w:p>
          <w:p w14:paraId="74EB732D" w14:textId="77777777" w:rsidR="007A17FD" w:rsidRPr="00EF654B" w:rsidRDefault="00000000" w:rsidP="00B61323">
            <w:pPr>
              <w:pStyle w:val="Wittehoofdtekst"/>
              <w:rPr>
                <w:noProof/>
              </w:rPr>
            </w:pPr>
            <w:sdt>
              <w:sdtPr>
                <w:rPr>
                  <w:noProof/>
                </w:rPr>
                <w:id w:val="1290480702"/>
                <w:placeholder>
                  <w:docPart w:val="F4AE225F2409433D835DF5ADB2481411"/>
                </w:placeholder>
                <w:showingPlcHdr/>
                <w15:appearance w15:val="hidden"/>
              </w:sdtPr>
              <w:sdtContent>
                <w:r w:rsidR="007A17FD" w:rsidRPr="00EF654B">
                  <w:rPr>
                    <w:noProof/>
                    <w:lang w:bidi="nl-NL"/>
                  </w:rPr>
                  <w:t>Video is een geweldige manier om mensen te overtuigen. Wanneer u op Onlinevideo klikt, kunt u de invoegcode plakken voor de video die u wilt toevoegen. U kunt ook een trefwoord typen om online te zoeken naar een geschikte video. 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</w:t>
                </w:r>
              </w:sdtContent>
            </w:sdt>
            <w:r w:rsidR="007A17FD" w:rsidRPr="00EF654B">
              <w:rPr>
                <w:noProof/>
                <w:lang w:bidi="nl-NL"/>
              </w:rPr>
              <w:t xml:space="preserve"> </w:t>
            </w:r>
          </w:p>
        </w:tc>
        <w:sdt>
          <w:sdtPr>
            <w:rPr>
              <w:noProof/>
            </w:rPr>
            <w:id w:val="-1468204410"/>
            <w:placeholder>
              <w:docPart w:val="377D4FF15BB943F2A467A9B236599015"/>
            </w:placeholder>
            <w:showingPlcHdr/>
            <w15:appearance w15:val="hidden"/>
          </w:sdtPr>
          <w:sdtContent>
            <w:tc>
              <w:tcPr>
                <w:tcW w:w="4314" w:type="dxa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4185DF" w:themeFill="accent1"/>
                <w:tcMar>
                  <w:top w:w="144" w:type="dxa"/>
                  <w:left w:w="115" w:type="dxa"/>
                  <w:bottom w:w="0" w:type="dxa"/>
                  <w:right w:w="115" w:type="dxa"/>
                </w:tcMar>
              </w:tcPr>
              <w:p w14:paraId="07AE803C" w14:textId="77777777" w:rsidR="007A17FD" w:rsidRPr="00EF654B" w:rsidRDefault="007A17FD" w:rsidP="004F2CE7">
                <w:pPr>
                  <w:pStyle w:val="Wittehoofdtekst"/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Dankzij de nieuwe leesweergave is het lezen van documenten nog gemakkelijker. U kunt bepaalde delen van het document samenvouwen en u volledig concentreren op de gewenste inhoud.</w:t>
                </w:r>
              </w:p>
              <w:p w14:paraId="4C7A2D14" w14:textId="77777777" w:rsidR="007A17FD" w:rsidRPr="00EF654B" w:rsidRDefault="007A17FD" w:rsidP="004F2CE7">
                <w:pPr>
                  <w:pStyle w:val="Wittehoofdtekst"/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En als u stopt met lezen voordat u het einde bereikt, wordt de plaats waar u bent gebleven bewaard, ook als u hebt gelezen op een ander apparaat. Bespaar tijd in Word met nieuwe knoppen die worden weergegeven waar u ze nodig hebt. Video is een geweldige manier om mensen te overtuigen.</w:t>
                </w:r>
              </w:p>
              <w:p w14:paraId="06202359" w14:textId="77777777" w:rsidR="007A17FD" w:rsidRPr="00EF654B" w:rsidRDefault="007A17FD" w:rsidP="004F2CE7">
                <w:pPr>
                  <w:pStyle w:val="Wittehoofdtekst"/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Wanneer u aan een tabel werkt, klikt u op de plaats waar u een rij of kolom wilt toevoegen, en klikt u vervolgens op het plusteken. 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      </w:r>
              </w:p>
            </w:tc>
          </w:sdtContent>
        </w:sdt>
        <w:tc>
          <w:tcPr>
            <w:tcW w:w="4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185DF" w:themeFill="accent1"/>
            <w:tcMar>
              <w:top w:w="144" w:type="dxa"/>
              <w:left w:w="115" w:type="dxa"/>
              <w:bottom w:w="0" w:type="dxa"/>
              <w:right w:w="288" w:type="dxa"/>
            </w:tcMar>
          </w:tcPr>
          <w:p w14:paraId="19F8C0F6" w14:textId="77777777" w:rsidR="007A17FD" w:rsidRPr="00EF654B" w:rsidRDefault="00000000" w:rsidP="007A17FD">
            <w:pPr>
              <w:pStyle w:val="Wittehoofdtekst"/>
              <w:rPr>
                <w:noProof/>
              </w:rPr>
            </w:pPr>
            <w:sdt>
              <w:sdtPr>
                <w:rPr>
                  <w:noProof/>
                </w:rPr>
                <w:id w:val="2091813325"/>
                <w:placeholder>
                  <w:docPart w:val="2557126FD78A4B5FA66B0E9B556B41D5"/>
                </w:placeholder>
                <w:showingPlcHdr/>
                <w15:appearance w15:val="hidden"/>
              </w:sdtPr>
              <w:sdtContent>
                <w:r w:rsidR="007A17FD" w:rsidRPr="00EF654B">
                  <w:rPr>
                    <w:noProof/>
                    <w:lang w:bidi="nl-NL"/>
                  </w:rPr>
                  <w:t>Gebruik desgewenst thema's en stijlen om uw document consistent te maken. Wanneer u op Ontwerpen klikt en een nieuw thema kiest, worden de afbeeldingen, grafieken en SmartArt-afbeeldingen automatisch aangepast aan het thema.</w:t>
                </w:r>
              </w:sdtContent>
            </w:sdt>
            <w:r w:rsidR="007A17FD" w:rsidRPr="00EF654B">
              <w:rPr>
                <w:noProof/>
                <w:lang w:bidi="nl-NL"/>
              </w:rPr>
              <w:t xml:space="preserve"> </w:t>
            </w:r>
          </w:p>
        </w:tc>
      </w:tr>
      <w:tr w:rsidR="007A17FD" w:rsidRPr="00EF654B" w14:paraId="31036859" w14:textId="77777777" w:rsidTr="00680D64">
        <w:trPr>
          <w:gridAfter w:val="1"/>
          <w:wAfter w:w="18" w:type="dxa"/>
          <w:trHeight w:val="2618"/>
        </w:trPr>
        <w:tc>
          <w:tcPr>
            <w:tcW w:w="4314" w:type="dxa"/>
            <w:gridSpan w:val="2"/>
            <w:vMerge/>
            <w:tcBorders>
              <w:left w:val="nil"/>
              <w:right w:val="nil"/>
            </w:tcBorders>
            <w:shd w:val="clear" w:color="auto" w:fill="4185DF" w:themeFill="accent1"/>
            <w:tcMar>
              <w:top w:w="144" w:type="dxa"/>
              <w:left w:w="288" w:type="dxa"/>
              <w:bottom w:w="144" w:type="dxa"/>
              <w:right w:w="115" w:type="dxa"/>
            </w:tcMar>
          </w:tcPr>
          <w:p w14:paraId="227A962F" w14:textId="77777777" w:rsidR="007A17FD" w:rsidRPr="00EF654B" w:rsidRDefault="007A17FD" w:rsidP="005F7F2A">
            <w:pPr>
              <w:pStyle w:val="Kleinewitteberichttitel"/>
              <w:rPr>
                <w:noProof/>
              </w:rPr>
            </w:pPr>
          </w:p>
        </w:tc>
        <w:tc>
          <w:tcPr>
            <w:tcW w:w="4314" w:type="dxa"/>
            <w:vMerge/>
            <w:tcBorders>
              <w:left w:val="nil"/>
              <w:right w:val="nil"/>
            </w:tcBorders>
            <w:shd w:val="clear" w:color="auto" w:fill="4185DF" w:themeFill="accent1"/>
            <w:tcMar>
              <w:top w:w="144" w:type="dxa"/>
              <w:left w:w="115" w:type="dxa"/>
              <w:bottom w:w="144" w:type="dxa"/>
              <w:right w:w="115" w:type="dxa"/>
            </w:tcMar>
          </w:tcPr>
          <w:p w14:paraId="53E0581F" w14:textId="77777777" w:rsidR="007A17FD" w:rsidRPr="00EF654B" w:rsidRDefault="007A17FD" w:rsidP="004F2CE7">
            <w:pPr>
              <w:pStyle w:val="Wittehoofdtekst"/>
              <w:rPr>
                <w:noProof/>
              </w:rPr>
            </w:pPr>
          </w:p>
        </w:tc>
        <w:tc>
          <w:tcPr>
            <w:tcW w:w="4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185DF" w:themeFill="accent1"/>
            <w:tcMar>
              <w:top w:w="144" w:type="dxa"/>
              <w:left w:w="115" w:type="dxa"/>
              <w:bottom w:w="0" w:type="dxa"/>
              <w:right w:w="288" w:type="dxa"/>
            </w:tcMar>
          </w:tcPr>
          <w:p w14:paraId="60A18F4D" w14:textId="77777777" w:rsidR="007A17FD" w:rsidRPr="00EF654B" w:rsidRDefault="007A17FD" w:rsidP="007A17FD">
            <w:pPr>
              <w:pStyle w:val="Geenafstand"/>
              <w:rPr>
                <w:noProof/>
              </w:rPr>
            </w:pPr>
            <w:r w:rsidRPr="00EF654B">
              <w:rPr>
                <w:noProof/>
                <w:lang w:bidi="nl-NL"/>
              </w:rPr>
              <w:drawing>
                <wp:inline distT="0" distB="0" distL="0" distR="0" wp14:anchorId="69DC972E" wp14:editId="4EA0A996">
                  <wp:extent cx="2514600" cy="1802130"/>
                  <wp:effectExtent l="0" t="0" r="0" b="7620"/>
                  <wp:docPr id="36" name="Afbeelding 36" descr="opslagterrein van contain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Afbeelding 36" descr="opslagterrein van containers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14600" cy="1802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17FD" w:rsidRPr="00EF654B" w14:paraId="4D039ABA" w14:textId="77777777" w:rsidTr="00862486">
        <w:trPr>
          <w:gridAfter w:val="1"/>
          <w:wAfter w:w="18" w:type="dxa"/>
          <w:trHeight w:val="845"/>
        </w:trPr>
        <w:tc>
          <w:tcPr>
            <w:tcW w:w="431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4185DF" w:themeFill="accent1"/>
            <w:tcMar>
              <w:top w:w="144" w:type="dxa"/>
              <w:left w:w="288" w:type="dxa"/>
              <w:bottom w:w="144" w:type="dxa"/>
              <w:right w:w="115" w:type="dxa"/>
            </w:tcMar>
          </w:tcPr>
          <w:p w14:paraId="6AC6DCF8" w14:textId="77777777" w:rsidR="007A17FD" w:rsidRPr="00EF654B" w:rsidRDefault="007A17FD" w:rsidP="005F7F2A">
            <w:pPr>
              <w:pStyle w:val="Kleinewitteberichttitel"/>
              <w:rPr>
                <w:noProof/>
              </w:rPr>
            </w:pPr>
          </w:p>
        </w:tc>
        <w:tc>
          <w:tcPr>
            <w:tcW w:w="4314" w:type="dxa"/>
            <w:vMerge/>
            <w:tcBorders>
              <w:left w:val="nil"/>
              <w:bottom w:val="nil"/>
              <w:right w:val="nil"/>
            </w:tcBorders>
            <w:shd w:val="clear" w:color="auto" w:fill="4185DF" w:themeFill="accent1"/>
            <w:tcMar>
              <w:top w:w="144" w:type="dxa"/>
              <w:left w:w="115" w:type="dxa"/>
              <w:bottom w:w="144" w:type="dxa"/>
              <w:right w:w="115" w:type="dxa"/>
            </w:tcMar>
          </w:tcPr>
          <w:p w14:paraId="6A181099" w14:textId="77777777" w:rsidR="007A17FD" w:rsidRPr="00EF654B" w:rsidRDefault="007A17FD" w:rsidP="00BB28CF">
            <w:pPr>
              <w:pStyle w:val="Wittehoofdtekst"/>
              <w:rPr>
                <w:noProof/>
              </w:rPr>
            </w:pPr>
          </w:p>
        </w:tc>
        <w:tc>
          <w:tcPr>
            <w:tcW w:w="4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185DF" w:themeFill="accent1"/>
            <w:tcMar>
              <w:top w:w="144" w:type="dxa"/>
              <w:left w:w="115" w:type="dxa"/>
              <w:bottom w:w="144" w:type="dxa"/>
              <w:right w:w="288" w:type="dxa"/>
            </w:tcMar>
          </w:tcPr>
          <w:p w14:paraId="3841BD30" w14:textId="77777777" w:rsidR="007A17FD" w:rsidRPr="00EF654B" w:rsidRDefault="00000000" w:rsidP="004F2CE7">
            <w:pPr>
              <w:pStyle w:val="Fotobijschrift"/>
              <w:rPr>
                <w:rStyle w:val="Wittetekst"/>
                <w:noProof/>
              </w:rPr>
            </w:pPr>
            <w:sdt>
              <w:sdtPr>
                <w:rPr>
                  <w:rStyle w:val="Wittetekst"/>
                  <w:noProof/>
                </w:rPr>
                <w:id w:val="-119454308"/>
                <w:placeholder>
                  <w:docPart w:val="1C75FD2C40974DF5A4A08AA04A792FD4"/>
                </w:placeholder>
                <w:showingPlcHdr/>
                <w15:appearance w15:val="hidden"/>
              </w:sdtPr>
              <w:sdtContent>
                <w:r w:rsidR="007A17FD" w:rsidRPr="00EF654B">
                  <w:rPr>
                    <w:rStyle w:val="Wittetekst"/>
                    <w:noProof/>
                    <w:lang w:bidi="nl-NL"/>
                  </w:rPr>
                  <w:t>Afbeeldingsbijschrift: Om uw document er professioneel uit te laten zien, hebben de koptekst, de voettekst, het voorblad en de tekstvakken in Word een ontwerp in dezelfde stijl.</w:t>
                </w:r>
              </w:sdtContent>
            </w:sdt>
            <w:r w:rsidR="007A17FD" w:rsidRPr="00EF654B">
              <w:rPr>
                <w:rStyle w:val="Wittetekst"/>
                <w:noProof/>
                <w:lang w:bidi="nl-NL"/>
              </w:rPr>
              <w:t xml:space="preserve"> </w:t>
            </w:r>
          </w:p>
        </w:tc>
      </w:tr>
      <w:tr w:rsidR="009D4DB5" w:rsidRPr="00EF654B" w14:paraId="0A0376E8" w14:textId="77777777" w:rsidTr="00680D64">
        <w:trPr>
          <w:gridAfter w:val="1"/>
          <w:wAfter w:w="18" w:type="dxa"/>
          <w:trHeight w:val="576"/>
        </w:trPr>
        <w:tc>
          <w:tcPr>
            <w:tcW w:w="129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tcMar>
              <w:top w:w="0" w:type="dxa"/>
              <w:left w:w="288" w:type="dxa"/>
              <w:bottom w:w="0" w:type="dxa"/>
              <w:right w:w="115" w:type="dxa"/>
            </w:tcMar>
            <w:vAlign w:val="center"/>
          </w:tcPr>
          <w:p w14:paraId="1E53A591" w14:textId="77777777" w:rsidR="009D4DB5" w:rsidRPr="00EF654B" w:rsidRDefault="007A5FA5" w:rsidP="007A5FA5">
            <w:pPr>
              <w:pStyle w:val="Wittepaginanummer"/>
              <w:rPr>
                <w:noProof/>
              </w:rPr>
            </w:pPr>
            <w:r w:rsidRPr="00EF654B">
              <w:rPr>
                <w:noProof/>
                <w:lang w:bidi="nl-NL"/>
              </w:rPr>
              <w:t xml:space="preserve">Pagina </w:t>
            </w:r>
            <w:r w:rsidR="008D5F52" w:rsidRPr="00EF654B">
              <w:rPr>
                <w:noProof/>
                <w:lang w:bidi="nl-NL"/>
              </w:rPr>
              <w:fldChar w:fldCharType="begin"/>
            </w:r>
            <w:r w:rsidR="008D5F52" w:rsidRPr="00EF654B">
              <w:rPr>
                <w:noProof/>
                <w:lang w:bidi="nl-NL"/>
              </w:rPr>
              <w:instrText xml:space="preserve"> PAGE   \* MERGEFORMAT </w:instrText>
            </w:r>
            <w:r w:rsidR="008D5F52" w:rsidRPr="00EF654B">
              <w:rPr>
                <w:noProof/>
                <w:lang w:bidi="nl-NL"/>
              </w:rPr>
              <w:fldChar w:fldCharType="separate"/>
            </w:r>
            <w:r w:rsidR="00226033" w:rsidRPr="00EF654B">
              <w:rPr>
                <w:noProof/>
                <w:lang w:bidi="nl-NL"/>
              </w:rPr>
              <w:t>3</w:t>
            </w:r>
            <w:r w:rsidR="008D5F52" w:rsidRPr="00EF654B">
              <w:rPr>
                <w:noProof/>
                <w:lang w:bidi="nl-NL"/>
              </w:rPr>
              <w:fldChar w:fldCharType="end"/>
            </w:r>
          </w:p>
        </w:tc>
      </w:tr>
    </w:tbl>
    <w:p w14:paraId="41F563D8" w14:textId="77777777" w:rsidR="007E35B0" w:rsidRPr="00EF654B" w:rsidRDefault="007E35B0">
      <w:pPr>
        <w:rPr>
          <w:noProof/>
        </w:rPr>
      </w:pPr>
    </w:p>
    <w:p w14:paraId="7E042CD5" w14:textId="77777777" w:rsidR="007A17FD" w:rsidRPr="00EF654B" w:rsidRDefault="007A17FD">
      <w:pPr>
        <w:rPr>
          <w:noProof/>
        </w:rPr>
        <w:sectPr w:rsidR="007A17FD" w:rsidRPr="00EF654B" w:rsidSect="00C311CE">
          <w:pgSz w:w="15840" w:h="24480" w:code="3"/>
          <w:pgMar w:top="1008" w:right="1440" w:bottom="0" w:left="1440" w:header="720" w:footer="432" w:gutter="0"/>
          <w:cols w:space="720"/>
          <w:docGrid w:linePitch="360"/>
        </w:sectPr>
      </w:pPr>
    </w:p>
    <w:tbl>
      <w:tblPr>
        <w:tblStyle w:val="Tabelraster"/>
        <w:tblW w:w="5000" w:type="pct"/>
        <w:tblLayout w:type="fixed"/>
        <w:tblLook w:val="04A0" w:firstRow="1" w:lastRow="0" w:firstColumn="1" w:lastColumn="0" w:noHBand="0" w:noVBand="1"/>
      </w:tblPr>
      <w:tblGrid>
        <w:gridCol w:w="3600"/>
        <w:gridCol w:w="2880"/>
        <w:gridCol w:w="2880"/>
        <w:gridCol w:w="3600"/>
      </w:tblGrid>
      <w:tr w:rsidR="008F5442" w:rsidRPr="00EF654B" w14:paraId="3DB26972" w14:textId="77777777" w:rsidTr="009702C8">
        <w:trPr>
          <w:trHeight w:val="864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tcMar>
              <w:left w:w="0" w:type="dxa"/>
              <w:right w:w="0" w:type="dxa"/>
            </w:tcMar>
            <w:vAlign w:val="center"/>
          </w:tcPr>
          <w:p w14:paraId="0138DFA5" w14:textId="77777777" w:rsidR="008F5442" w:rsidRPr="00EF654B" w:rsidRDefault="00000000" w:rsidP="008F5442">
            <w:pPr>
              <w:pStyle w:val="Koptekstkleinetekst"/>
              <w:rPr>
                <w:noProof/>
              </w:rPr>
            </w:pPr>
            <w:sdt>
              <w:sdtPr>
                <w:rPr>
                  <w:noProof/>
                </w:rPr>
                <w:id w:val="1475477235"/>
                <w:placeholder>
                  <w:docPart w:val="FAC6ABCF25AC46119AEF10262DA712C6"/>
                </w:placeholder>
                <w:showingPlcHdr/>
                <w15:appearance w15:val="hidden"/>
              </w:sdtPr>
              <w:sdtContent>
                <w:r w:rsidR="008F5442" w:rsidRPr="00EF654B">
                  <w:rPr>
                    <w:noProof/>
                    <w:lang w:bidi="nl-NL"/>
                  </w:rPr>
                  <w:t>Dinsdag 23 september 20XX</w:t>
                </w:r>
              </w:sdtContent>
            </w:sdt>
            <w:r w:rsidR="008F5442" w:rsidRPr="00EF654B">
              <w:rPr>
                <w:noProof/>
                <w:lang w:bidi="nl-NL"/>
              </w:rPr>
              <w:t xml:space="preserve"> </w:t>
            </w:r>
          </w:p>
        </w:tc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vAlign w:val="center"/>
          </w:tcPr>
          <w:p w14:paraId="7DE85E95" w14:textId="77777777" w:rsidR="008F5442" w:rsidRPr="00EF654B" w:rsidRDefault="00000000" w:rsidP="008F5442">
            <w:pPr>
              <w:pStyle w:val="Naamkoptekstkrant"/>
              <w:rPr>
                <w:noProof/>
              </w:rPr>
            </w:pPr>
            <w:sdt>
              <w:sdtPr>
                <w:rPr>
                  <w:noProof/>
                </w:rPr>
                <w:id w:val="323086413"/>
                <w:placeholder>
                  <w:docPart w:val="75409763EB234A1BB1C78EC50FE73778"/>
                </w:placeholder>
                <w:showingPlcHdr/>
                <w15:appearance w15:val="hidden"/>
              </w:sdtPr>
              <w:sdtContent>
                <w:r w:rsidR="008F5442" w:rsidRPr="00EF654B">
                  <w:rPr>
                    <w:noProof/>
                    <w:lang w:bidi="nl-NL"/>
                  </w:rPr>
                  <w:t>HET NIEUWS VAN VANDAAG</w:t>
                </w:r>
              </w:sdtContent>
            </w:sdt>
            <w:r w:rsidR="008F5442" w:rsidRPr="00EF654B">
              <w:rPr>
                <w:noProof/>
                <w:lang w:bidi="nl-NL"/>
              </w:rPr>
              <w:t xml:space="preserve">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vAlign w:val="center"/>
          </w:tcPr>
          <w:p w14:paraId="56816953" w14:textId="77777777" w:rsidR="008F5442" w:rsidRPr="00EF654B" w:rsidRDefault="00000000" w:rsidP="008F5442">
            <w:pPr>
              <w:pStyle w:val="Koptekstkleinetekst"/>
              <w:rPr>
                <w:noProof/>
              </w:rPr>
            </w:pPr>
            <w:sdt>
              <w:sdtPr>
                <w:rPr>
                  <w:noProof/>
                </w:rPr>
                <w:id w:val="1185397262"/>
                <w:placeholder>
                  <w:docPart w:val="E68B83BBC7BE46378BBFAD3929971D95"/>
                </w:placeholder>
                <w:showingPlcHdr/>
                <w15:appearance w15:val="hidden"/>
              </w:sdtPr>
              <w:sdtContent>
                <w:r w:rsidR="008F5442" w:rsidRPr="00EF654B">
                  <w:rPr>
                    <w:noProof/>
                    <w:lang w:bidi="nl-NL"/>
                  </w:rPr>
                  <w:t>Editie 10</w:t>
                </w:r>
              </w:sdtContent>
            </w:sdt>
            <w:r w:rsidR="008F5442" w:rsidRPr="00EF654B">
              <w:rPr>
                <w:noProof/>
                <w:lang w:bidi="nl-NL"/>
              </w:rPr>
              <w:t xml:space="preserve"> </w:t>
            </w:r>
          </w:p>
        </w:tc>
      </w:tr>
      <w:tr w:rsidR="0015690B" w:rsidRPr="00EF654B" w14:paraId="68069C64" w14:textId="77777777" w:rsidTr="00862486">
        <w:trPr>
          <w:trHeight w:val="8586"/>
        </w:trPr>
        <w:tc>
          <w:tcPr>
            <w:tcW w:w="129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0842185" w14:textId="77777777" w:rsidR="0015690B" w:rsidRPr="00EF654B" w:rsidRDefault="0015690B" w:rsidP="00536918">
            <w:pPr>
              <w:pStyle w:val="Geenafstand"/>
              <w:rPr>
                <w:noProof/>
                <w:sz w:val="24"/>
                <w:szCs w:val="24"/>
              </w:rPr>
            </w:pPr>
            <w:r w:rsidRPr="00EF654B">
              <w:rPr>
                <w:rFonts w:eastAsia="Baskerville Old Face"/>
                <w:noProof/>
                <w:lang w:bidi="nl-NL"/>
              </w:rPr>
              <w:drawing>
                <wp:inline distT="0" distB="0" distL="0" distR="0" wp14:anchorId="0496AC39" wp14:editId="2359BA2F">
                  <wp:extent cx="8229600" cy="5551122"/>
                  <wp:effectExtent l="0" t="0" r="0" b="0"/>
                  <wp:docPr id="30" name="Afbeelding 30" descr="Offshoreplatfo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Afbeelding 30" descr="Offshoreplatform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229600" cy="55511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5AE5" w:rsidRPr="00EF654B" w14:paraId="0DEAE83A" w14:textId="77777777" w:rsidTr="00862486">
        <w:trPr>
          <w:trHeight w:val="477"/>
        </w:trPr>
        <w:tc>
          <w:tcPr>
            <w:tcW w:w="129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AA78E" w14:textId="77777777" w:rsidR="00765AE5" w:rsidRPr="00EF654B" w:rsidRDefault="00000000" w:rsidP="007D5FB7">
            <w:pPr>
              <w:pStyle w:val="Fotobijschrift"/>
              <w:rPr>
                <w:noProof/>
              </w:rPr>
            </w:pPr>
            <w:sdt>
              <w:sdtPr>
                <w:rPr>
                  <w:noProof/>
                </w:rPr>
                <w:id w:val="-867674115"/>
                <w:placeholder>
                  <w:docPart w:val="50D749A082FC431382DA3849FE6B21B5"/>
                </w:placeholder>
                <w:showingPlcHdr/>
                <w15:appearance w15:val="hidden"/>
              </w:sdtPr>
              <w:sdtContent>
                <w:r w:rsidR="00536918" w:rsidRPr="00EF654B">
                  <w:rPr>
                    <w:noProof/>
                    <w:lang w:bidi="nl-NL"/>
                  </w:rPr>
                  <w:t>Afbeeldingsbijschrift: Om uw document er professioneel uit te laten zien, hebben de koptekst, de voettekst, het voorblad en de tekstvakken in Word een ontwerp in dezelfde stijl.</w:t>
                </w:r>
              </w:sdtContent>
            </w:sdt>
            <w:r w:rsidR="00536918" w:rsidRPr="00EF654B">
              <w:rPr>
                <w:noProof/>
                <w:lang w:bidi="nl-NL"/>
              </w:rPr>
              <w:t xml:space="preserve"> </w:t>
            </w:r>
          </w:p>
        </w:tc>
      </w:tr>
      <w:tr w:rsidR="0030006A" w:rsidRPr="00EF654B" w14:paraId="1279FCE5" w14:textId="77777777" w:rsidTr="00680D64">
        <w:trPr>
          <w:trHeight w:val="20"/>
        </w:trPr>
        <w:tc>
          <w:tcPr>
            <w:tcW w:w="129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07DBB34B" w14:textId="77777777" w:rsidR="0030006A" w:rsidRPr="00EF654B" w:rsidRDefault="0030006A" w:rsidP="0030006A">
            <w:pPr>
              <w:pStyle w:val="Geenafstand"/>
              <w:rPr>
                <w:noProof/>
                <w:sz w:val="12"/>
                <w:szCs w:val="12"/>
              </w:rPr>
            </w:pPr>
          </w:p>
        </w:tc>
      </w:tr>
      <w:tr w:rsidR="0024196D" w:rsidRPr="00EF654B" w14:paraId="4616C293" w14:textId="77777777" w:rsidTr="00680D64">
        <w:trPr>
          <w:trHeight w:val="2160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E79CF4" w14:textId="77777777" w:rsidR="0024196D" w:rsidRPr="00EF654B" w:rsidRDefault="00000000" w:rsidP="00536918">
            <w:pPr>
              <w:pStyle w:val="Zwarteberichttitel"/>
              <w:rPr>
                <w:noProof/>
              </w:rPr>
            </w:pPr>
            <w:sdt>
              <w:sdtPr>
                <w:rPr>
                  <w:noProof/>
                </w:rPr>
                <w:id w:val="-1310778542"/>
                <w:placeholder>
                  <w:docPart w:val="B70CD4001DB4495EB5A1C8F993523F26"/>
                </w:placeholder>
                <w:showingPlcHdr/>
                <w15:appearance w15:val="hidden"/>
              </w:sdtPr>
              <w:sdtContent>
                <w:r w:rsidR="00536918" w:rsidRPr="00EF654B">
                  <w:rPr>
                    <w:noProof/>
                    <w:lang w:bidi="nl-NL"/>
                  </w:rPr>
                  <w:t>Het laatste nieuws</w:t>
                </w:r>
              </w:sdtContent>
            </w:sdt>
            <w:r w:rsidR="00536918" w:rsidRPr="00EF654B">
              <w:rPr>
                <w:noProof/>
                <w:lang w:bidi="nl-NL"/>
              </w:rPr>
              <w:t xml:space="preserve"> </w:t>
            </w:r>
          </w:p>
          <w:p w14:paraId="0C7D2C96" w14:textId="77777777" w:rsidR="0024196D" w:rsidRPr="00EF654B" w:rsidRDefault="00000000" w:rsidP="00536918">
            <w:pPr>
              <w:pStyle w:val="Zwarteberichtsubtitel"/>
              <w:rPr>
                <w:noProof/>
              </w:rPr>
            </w:pPr>
            <w:sdt>
              <w:sdtPr>
                <w:rPr>
                  <w:noProof/>
                </w:rPr>
                <w:id w:val="-625160390"/>
                <w:placeholder>
                  <w:docPart w:val="00AACAE118EE43E58AA62D894545C45D"/>
                </w:placeholder>
                <w:showingPlcHdr/>
                <w15:appearance w15:val="hidden"/>
              </w:sdtPr>
              <w:sdtContent>
                <w:r w:rsidR="00536918" w:rsidRPr="00EF654B">
                  <w:rPr>
                    <w:noProof/>
                    <w:lang w:bidi="nl-NL"/>
                  </w:rPr>
                  <w:t>Welk nieuws is er vandaag</w:t>
                </w:r>
              </w:sdtContent>
            </w:sdt>
            <w:r w:rsidR="00536918" w:rsidRPr="00EF654B">
              <w:rPr>
                <w:noProof/>
                <w:lang w:bidi="nl-NL"/>
              </w:rPr>
              <w:t xml:space="preserve"> </w:t>
            </w:r>
          </w:p>
          <w:p w14:paraId="3924385B" w14:textId="77777777" w:rsidR="00A47476" w:rsidRPr="00EF654B" w:rsidRDefault="00A47476" w:rsidP="00735291">
            <w:pPr>
              <w:pStyle w:val="Zwarteberichtsubtitel"/>
              <w:rPr>
                <w:noProof/>
                <w:sz w:val="20"/>
                <w:szCs w:val="20"/>
              </w:rPr>
            </w:pPr>
          </w:p>
          <w:p w14:paraId="3D92C7EF" w14:textId="77777777" w:rsidR="00BA6AD0" w:rsidRPr="00EF654B" w:rsidRDefault="00000000" w:rsidP="00BA6AD0">
            <w:pPr>
              <w:pStyle w:val="Naamauteur"/>
              <w:rPr>
                <w:noProof/>
              </w:rPr>
            </w:pPr>
            <w:sdt>
              <w:sdtPr>
                <w:rPr>
                  <w:noProof/>
                </w:rPr>
                <w:id w:val="-429968878"/>
                <w:placeholder>
                  <w:docPart w:val="3DEF603D4A904721BA78816CC086651C"/>
                </w:placeholder>
                <w:showingPlcHdr/>
                <w15:appearance w15:val="hidden"/>
              </w:sdtPr>
              <w:sdtContent>
                <w:r w:rsidR="00BA6AD0" w:rsidRPr="00EF654B">
                  <w:rPr>
                    <w:noProof/>
                    <w:lang w:bidi="nl-NL"/>
                  </w:rPr>
                  <w:t>Monica Krommenhoek</w:t>
                </w:r>
              </w:sdtContent>
            </w:sdt>
            <w:r w:rsidR="00BA6AD0" w:rsidRPr="00EF654B">
              <w:rPr>
                <w:noProof/>
                <w:lang w:bidi="nl-NL"/>
              </w:rPr>
              <w:t xml:space="preserve"> </w:t>
            </w:r>
          </w:p>
          <w:p w14:paraId="430D039A" w14:textId="77777777" w:rsidR="0024196D" w:rsidRPr="00EF654B" w:rsidRDefault="0024196D" w:rsidP="002A630D">
            <w:pPr>
              <w:pStyle w:val="Geenafstand"/>
              <w:rPr>
                <w:noProof/>
              </w:rPr>
            </w:pPr>
          </w:p>
          <w:p w14:paraId="654FF460" w14:textId="77777777" w:rsidR="0024196D" w:rsidRPr="00EF654B" w:rsidRDefault="0024196D" w:rsidP="002A630D">
            <w:pPr>
              <w:rPr>
                <w:noProof/>
              </w:rPr>
            </w:pPr>
            <w:r w:rsidRPr="00EF654B">
              <w:rPr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44486EBF" wp14:editId="29CD6EC7">
                      <wp:extent cx="609600" cy="152400"/>
                      <wp:effectExtent l="0" t="0" r="0" b="0"/>
                      <wp:docPr id="32" name="Rechthoek 3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64BCD1" id="Rechthoek 32" o:spid="_x0000_s1026" alt="&quot;&quot;" style="width:48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" fillcolor="#f64668 [3205]" stroked="f" strokeweight="1pt">
                      <w10:anchorlock/>
                    </v:rect>
                  </w:pict>
                </mc:Fallback>
              </mc:AlternateContent>
            </w:r>
          </w:p>
          <w:p w14:paraId="475EE103" w14:textId="77777777" w:rsidR="0024196D" w:rsidRPr="00EF654B" w:rsidRDefault="00000000" w:rsidP="00536918">
            <w:pPr>
              <w:rPr>
                <w:noProof/>
              </w:rPr>
            </w:pPr>
            <w:sdt>
              <w:sdtPr>
                <w:rPr>
                  <w:noProof/>
                </w:rPr>
                <w:id w:val="1134304594"/>
                <w:placeholder>
                  <w:docPart w:val="E5B651F6296A446481463933201EBB9D"/>
                </w:placeholder>
                <w:showingPlcHdr/>
                <w15:appearance w15:val="hidden"/>
              </w:sdtPr>
              <w:sdtContent>
                <w:r w:rsidR="00536918" w:rsidRPr="00EF654B">
                  <w:rPr>
                    <w:noProof/>
                    <w:lang w:bidi="nl-NL"/>
                  </w:rPr>
                  <w:t>Bespaar tijd in Word met nieuwe knoppen die worden weergegeven waar u ze nodig hebt. Als u wilt wijzigen hoe een afbeelding in uw document wordt weergegeven, klikt u erop om een knop met indelingsopties ernaast weer te geven. Dankzij de nieuwe leesweergave is het lezen van documenten nog gemakkelijker.</w:t>
                </w:r>
              </w:sdtContent>
            </w:sdt>
            <w:r w:rsidR="00536918" w:rsidRPr="00EF654B">
              <w:rPr>
                <w:noProof/>
                <w:lang w:bidi="nl-NL"/>
              </w:rPr>
              <w:t xml:space="preserve"> </w:t>
            </w:r>
          </w:p>
        </w:tc>
        <w:sdt>
          <w:sdtPr>
            <w:rPr>
              <w:noProof/>
            </w:rPr>
            <w:id w:val="-1931721481"/>
            <w:placeholder>
              <w:docPart w:val="081702EA1C5D43B2AB1F57552C1A518A"/>
            </w:placeholder>
            <w:showingPlcHdr/>
            <w15:appearance w15:val="hidden"/>
          </w:sdtPr>
          <w:sdtContent>
            <w:tc>
              <w:tcPr>
                <w:tcW w:w="648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bottom w:w="0" w:type="dxa"/>
                </w:tcMar>
              </w:tcPr>
              <w:p w14:paraId="1DEB1DA3" w14:textId="77777777" w:rsidR="00536918" w:rsidRPr="00EF654B" w:rsidRDefault="00536918" w:rsidP="0053691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Gebruik desgewenst thema's en stijlen om uw document consistent te maken. Wanneer u op Ontwerpen klikt en een nieuw thema kiest, worden de afbeeldingen, grafieken en SmartArt-afbeeldingen automatisch aangepast aan het thema. </w:t>
                </w:r>
              </w:p>
              <w:p w14:paraId="5FDCBF1E" w14:textId="77777777" w:rsidR="00536918" w:rsidRPr="00EF654B" w:rsidRDefault="00536918" w:rsidP="0053691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Wanneer u aan een tabel werkt, klikt u op de plaats waar u een rij of kolom wilt toevoegen, en klikt u vervolgens op het plusteken. Bespaar tijd in Word met nieuwe knoppen die worden weergegeven waar u ze nodig hebt. Als u wilt wijzigen hoe een afbeelding in uw document wordt weergegeven, klikt u erop om een knop met indelingsopties ernaast weer te geven. Wanneer u aan een tabel werkt, klikt u op de plaats waar u een rij of kolom wilt toevoegen, en klikt u vervolgens op het plusteken.</w:t>
                </w:r>
              </w:p>
              <w:p w14:paraId="329CD7FD" w14:textId="77777777" w:rsidR="004963AF" w:rsidRPr="00EF654B" w:rsidRDefault="00536918" w:rsidP="0053691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En als u stopt met lezen voordat u het einde bereikt, wordt de plaats waar u bent gebleven bewaard, ook als u hebt gelezen op een ander apparaat. Bespaar tijd in Word met nieuwe knoppen die worden weergegeven waar u ze nodig hebt.</w:t>
                </w:r>
              </w:p>
            </w:tc>
          </w:sdtContent>
        </w:sdt>
      </w:tr>
      <w:tr w:rsidR="00A219BC" w:rsidRPr="00EF654B" w14:paraId="0F9CDF20" w14:textId="77777777" w:rsidTr="00862486">
        <w:trPr>
          <w:trHeight w:val="3888"/>
        </w:trPr>
        <w:sdt>
          <w:sdtPr>
            <w:rPr>
              <w:noProof/>
            </w:rPr>
            <w:id w:val="-1732773171"/>
            <w:placeholder>
              <w:docPart w:val="7A7909737B3346FF9842AC5D71B9F314"/>
            </w:placeholder>
            <w:showingPlcHdr/>
            <w15:appearance w15:val="hidden"/>
          </w:sdtPr>
          <w:sdtContent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left w:w="115" w:type="dxa"/>
                  <w:right w:w="288" w:type="dxa"/>
                </w:tcMar>
              </w:tcPr>
              <w:p w14:paraId="72336E0C" w14:textId="77777777" w:rsidR="00536918" w:rsidRPr="00EF654B" w:rsidRDefault="00536918" w:rsidP="0053691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U kunt bepaalde delen van het document samenvouwen en u volledig concentreren op de gewenste inhoud. En als u stopt met lezen voordat u het einde bereikt, wordt de plaats waar u bent gebleven bewaard, ook als u hebt gelezen op een ander apparaat. Bespaar tijd in Word met nieuwe knoppen die worden weergegeven waar u ze nodig hebt. Wanneer u aan een tabel werkt, klikt u op de plaats waar u een rij of kolom wilt toevoegen, en klikt u vervolgens op het plusteken. </w:t>
                </w:r>
              </w:p>
              <w:p w14:paraId="3A11AABC" w14:textId="77777777" w:rsidR="00537346" w:rsidRPr="00EF654B" w:rsidRDefault="00536918" w:rsidP="0053691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Bespaar tijd in Word met nieuwe knoppen die worden weergegeven waar u ze nodig hebt. Als u wilt wijzigen hoe een afbeelding in uw document wordt weergegeven, klikt u erop om een knop met indelingsopties ernaast weer te geven.</w:t>
                </w:r>
              </w:p>
            </w:tc>
          </w:sdtContent>
        </w:sdt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185DF" w:themeFill="accent1"/>
            <w:tcMar>
              <w:top w:w="0" w:type="dxa"/>
              <w:left w:w="288" w:type="dxa"/>
              <w:bottom w:w="0" w:type="dxa"/>
              <w:right w:w="288" w:type="dxa"/>
            </w:tcMar>
            <w:vAlign w:val="center"/>
          </w:tcPr>
          <w:p w14:paraId="52CFC92F" w14:textId="77777777" w:rsidR="00A47476" w:rsidRPr="00EF654B" w:rsidRDefault="00000000" w:rsidP="008D5F52">
            <w:pPr>
              <w:pStyle w:val="Blikvangercitaat"/>
              <w:rPr>
                <w:noProof/>
              </w:rPr>
            </w:pPr>
            <w:sdt>
              <w:sdtPr>
                <w:rPr>
                  <w:noProof/>
                </w:rPr>
                <w:id w:val="-1110591713"/>
                <w:placeholder>
                  <w:docPart w:val="9848CA5E05EC457EA35C7B80ED1910CE"/>
                </w:placeholder>
                <w:showingPlcHdr/>
                <w15:appearance w15:val="hidden"/>
              </w:sdtPr>
              <w:sdtContent>
                <w:r w:rsidR="008D5F52" w:rsidRPr="00EF654B">
                  <w:rPr>
                    <w:noProof/>
                    <w:lang w:bidi="nl-NL"/>
                  </w:rPr>
                  <w:t>WANNEER U AAN EEN TABEL WERKT, KLIKT U OP DE PLAATS WAAR U EEN RIJ OF KOLOM WILT TOEVOEGEN EN KLIKT U VERVOLGENS OP HET PLUSTEKEN.</w:t>
                </w:r>
              </w:sdtContent>
            </w:sdt>
            <w:r w:rsidR="008D5F52" w:rsidRPr="00EF654B">
              <w:rPr>
                <w:noProof/>
                <w:lang w:bidi="nl-NL"/>
              </w:rPr>
              <w:t xml:space="preserve"> </w:t>
            </w:r>
          </w:p>
        </w:tc>
        <w:sdt>
          <w:sdtPr>
            <w:rPr>
              <w:noProof/>
            </w:rPr>
            <w:id w:val="859787796"/>
            <w:placeholder>
              <w:docPart w:val="EEE25E992622448FBE7D7FEF5C1ED757"/>
            </w:placeholder>
            <w:showingPlcHdr/>
            <w15:appearance w15:val="hidden"/>
          </w:sdtPr>
          <w:sdtContent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left w:w="288" w:type="dxa"/>
                  <w:right w:w="115" w:type="dxa"/>
                </w:tcMar>
              </w:tcPr>
              <w:p w14:paraId="0865F694" w14:textId="77777777" w:rsidR="00536918" w:rsidRPr="00EF654B" w:rsidRDefault="00536918" w:rsidP="0053691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Bespaar tijd in Word met nieuwe knoppen die worden weergegeven waar u ze nodig hebt. Als u wilt wijzigen hoe een afbeelding in uw document wordt weergegeven, klikt u erop om een knop met indelingsopties ernaast weer te geven.</w:t>
                </w:r>
              </w:p>
              <w:p w14:paraId="4AB151D3" w14:textId="77777777" w:rsidR="00A219BC" w:rsidRPr="00EF654B" w:rsidRDefault="00536918" w:rsidP="0053691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U kunt bepaalde delen van het document samenvouwen en u volledig concentreren op de gewenste inhoud. En als u stopt met lezen voordat u het einde bereikt, wordt de plaats waar u bent gebleven bewaard, ook als u hebt gelezen op een ander apparaat. Bespaar tijd in Word met nieuwe knoppen die worden weergegeven waar u ze nodig hebt. Wanneer u aan een tabel werkt, klikt u op de plaats waar u een rij of kolom wilt toevoegen, en klikt u vervolgens op het plusteken.</w:t>
                </w:r>
              </w:p>
            </w:tc>
          </w:sdtContent>
        </w:sdt>
      </w:tr>
      <w:tr w:rsidR="00A219BC" w:rsidRPr="00EF654B" w14:paraId="79D79B79" w14:textId="77777777" w:rsidTr="00862486">
        <w:trPr>
          <w:trHeight w:val="2259"/>
        </w:trPr>
        <w:sdt>
          <w:sdtPr>
            <w:rPr>
              <w:noProof/>
            </w:rPr>
            <w:id w:val="-1226677705"/>
            <w:placeholder>
              <w:docPart w:val="923C9B93CC1946D79926FA60C5F38A58"/>
            </w:placeholder>
            <w:showingPlcHdr/>
            <w15:appearance w15:val="hidden"/>
          </w:sdtPr>
          <w:sdtContent>
            <w:tc>
              <w:tcPr>
                <w:tcW w:w="648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44" w:type="dxa"/>
                  <w:left w:w="115" w:type="dxa"/>
                  <w:bottom w:w="0" w:type="dxa"/>
                  <w:right w:w="115" w:type="dxa"/>
                </w:tcMar>
              </w:tcPr>
              <w:p w14:paraId="10288F71" w14:textId="77777777" w:rsidR="00536918" w:rsidRPr="00EF654B" w:rsidRDefault="00536918" w:rsidP="0053691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Gebruik desgewenst thema's en stijlen om uw document consistent te maken. Wanneer u op Ontwerpen klikt en een nieuw thema kiest, worden de afbeeldingen, grafieken en SmartArt-afbeeldingen automatisch aangepast aan het thema. Wanneer u aan een tabel werkt, klikt u op de plaats waar u een rij of kolom wilt toevoegen, en klikt u vervolgens op het plusteken. Bespaar tijd in Word met nieuwe knoppen die worden weergegeven waar u ze nodig hebt. Als u wilt wijzigen hoe een afbeelding in uw document wordt weergegeven, klikt u erop om een knop met indelingsopties ernaast weer te geven.</w:t>
                </w:r>
              </w:p>
              <w:p w14:paraId="7F139A18" w14:textId="77777777" w:rsidR="00BE3E5C" w:rsidRPr="00EF654B" w:rsidRDefault="00536918" w:rsidP="0053691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U kunt bepaalde delen van het document samenvouwen en u volledig concentreren op de gewenste inhoud. En als u stopt met lezen voordat u het einde bereikt, wordt de plaats waar u bent gebleven bewaard, ook als u hebt gelezen op een ander apparaat.</w:t>
                </w:r>
              </w:p>
            </w:tc>
          </w:sdtContent>
        </w:sdt>
        <w:sdt>
          <w:sdtPr>
            <w:rPr>
              <w:noProof/>
            </w:rPr>
            <w:id w:val="605775680"/>
            <w:placeholder>
              <w:docPart w:val="6B11B2B80C324926AA38E47B9D49985D"/>
            </w:placeholder>
            <w:showingPlcHdr/>
            <w15:appearance w15:val="hidden"/>
          </w:sdtPr>
          <w:sdtContent>
            <w:tc>
              <w:tcPr>
                <w:tcW w:w="648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44" w:type="dxa"/>
                  <w:left w:w="115" w:type="dxa"/>
                  <w:bottom w:w="0" w:type="dxa"/>
                  <w:right w:w="115" w:type="dxa"/>
                </w:tcMar>
              </w:tcPr>
              <w:p w14:paraId="2E0B85D4" w14:textId="77777777" w:rsidR="00536918" w:rsidRPr="00EF654B" w:rsidRDefault="00536918" w:rsidP="0053691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 xml:space="preserve">Wanneer u aan een tabel werkt, klikt u op de plaats waar u een rij of kolom wilt toevoegen, en klikt u vervolgens op het plusteken. En dankzij de nieuwe leesweergave is het lezen van documenten nog gemakkelijker. U kunt bepaalde delen van het document samenvouwen en u volledig concentreren op de gewenste inhoud. En als u stopt met lezen voordat u het einde bereikt, wordt de plaats waar u bent gebleven bewaard, ook als u hebt gelezen op een ander apparaat. </w:t>
                </w:r>
              </w:p>
              <w:p w14:paraId="0B19DA47" w14:textId="77777777" w:rsidR="00BE3E5C" w:rsidRPr="00EF654B" w:rsidRDefault="00536918" w:rsidP="00536918">
                <w:pPr>
                  <w:rPr>
                    <w:noProof/>
                  </w:rPr>
                </w:pPr>
                <w:r w:rsidRPr="00EF654B">
                  <w:rPr>
                    <w:noProof/>
                    <w:lang w:bidi="nl-NL"/>
                  </w:rPr>
                  <w:t>Bespaar tijd in Word met nieuwe knoppen die worden weergegeven waar u ze nodig hebt. Gebruik desgewenst thema's en stijlen om uw document consistent te maken. Wanneer u op Ontwerpen klikt en een nieuw thema kiest, worden de afbeeldingen, grafieken en SmartArt-afbeeldingen automatisch aangepast aan het thema.</w:t>
                </w:r>
              </w:p>
            </w:tc>
          </w:sdtContent>
        </w:sdt>
      </w:tr>
      <w:tr w:rsidR="0076002B" w:rsidRPr="00EF654B" w14:paraId="10B8C88F" w14:textId="77777777" w:rsidTr="00680D64">
        <w:trPr>
          <w:trHeight w:val="576"/>
        </w:trPr>
        <w:tc>
          <w:tcPr>
            <w:tcW w:w="12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64668" w:themeFill="accent2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746E4F" w14:textId="77777777" w:rsidR="0076002B" w:rsidRPr="00EF654B" w:rsidRDefault="009537A6" w:rsidP="009D4DB5">
            <w:pPr>
              <w:pStyle w:val="Wittepaginanummer"/>
              <w:rPr>
                <w:noProof/>
              </w:rPr>
            </w:pPr>
            <w:r w:rsidRPr="00EF654B">
              <w:rPr>
                <w:noProof/>
                <w:lang w:bidi="nl-NL"/>
              </w:rPr>
              <w:t xml:space="preserve">Pagina </w:t>
            </w:r>
            <w:r w:rsidR="008D5F52" w:rsidRPr="00EF654B">
              <w:rPr>
                <w:noProof/>
                <w:lang w:bidi="nl-NL"/>
              </w:rPr>
              <w:fldChar w:fldCharType="begin"/>
            </w:r>
            <w:r w:rsidR="008D5F52" w:rsidRPr="00EF654B">
              <w:rPr>
                <w:noProof/>
                <w:lang w:bidi="nl-NL"/>
              </w:rPr>
              <w:instrText xml:space="preserve"> PAGE   \* MERGEFORMAT </w:instrText>
            </w:r>
            <w:r w:rsidR="008D5F52" w:rsidRPr="00EF654B">
              <w:rPr>
                <w:noProof/>
                <w:lang w:bidi="nl-NL"/>
              </w:rPr>
              <w:fldChar w:fldCharType="separate"/>
            </w:r>
            <w:r w:rsidR="00226033" w:rsidRPr="00EF654B">
              <w:rPr>
                <w:noProof/>
                <w:lang w:bidi="nl-NL"/>
              </w:rPr>
              <w:t>4</w:t>
            </w:r>
            <w:r w:rsidR="008D5F52" w:rsidRPr="00EF654B">
              <w:rPr>
                <w:noProof/>
                <w:lang w:bidi="nl-NL"/>
              </w:rPr>
              <w:fldChar w:fldCharType="end"/>
            </w:r>
          </w:p>
        </w:tc>
      </w:tr>
    </w:tbl>
    <w:p w14:paraId="1BF2D318" w14:textId="77777777" w:rsidR="0015690B" w:rsidRPr="00EF654B" w:rsidRDefault="0015690B">
      <w:pPr>
        <w:rPr>
          <w:noProof/>
        </w:rPr>
      </w:pPr>
    </w:p>
    <w:sectPr w:rsidR="0015690B" w:rsidRPr="00EF654B" w:rsidSect="00C311CE">
      <w:pgSz w:w="15840" w:h="24480" w:code="3"/>
      <w:pgMar w:top="1008" w:right="1440" w:bottom="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2398F" w14:textId="77777777" w:rsidR="007E4797" w:rsidRDefault="007E4797" w:rsidP="00554336">
      <w:pPr>
        <w:spacing w:after="0"/>
      </w:pPr>
      <w:r>
        <w:separator/>
      </w:r>
    </w:p>
  </w:endnote>
  <w:endnote w:type="continuationSeparator" w:id="0">
    <w:p w14:paraId="1FCBF0C4" w14:textId="77777777" w:rsidR="007E4797" w:rsidRDefault="007E4797" w:rsidP="005543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lack">
    <w:altName w:val="Arial"/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Georgia Pro Black">
    <w:altName w:val="Georgia Pro Black"/>
    <w:panose1 w:val="02040A02050405020203"/>
    <w:charset w:val="00"/>
    <w:family w:val="roman"/>
    <w:pitch w:val="variable"/>
    <w:sig w:usb0="800002AF" w:usb1="00000003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36A2B" w14:textId="77777777" w:rsidR="007E4797" w:rsidRDefault="007E4797" w:rsidP="00554336">
      <w:pPr>
        <w:spacing w:after="0"/>
      </w:pPr>
      <w:r>
        <w:separator/>
      </w:r>
    </w:p>
  </w:footnote>
  <w:footnote w:type="continuationSeparator" w:id="0">
    <w:p w14:paraId="63277A0E" w14:textId="77777777" w:rsidR="007E4797" w:rsidRDefault="007E4797" w:rsidP="005543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C247E" w14:textId="77777777" w:rsidR="00532334" w:rsidRPr="00FB03C1" w:rsidRDefault="00532334" w:rsidP="00406B50">
    <w:pPr>
      <w:jc w:val="center"/>
      <w:rPr>
        <w:rFonts w:asciiTheme="majorHAnsi" w:hAnsiTheme="majorHAnsi"/>
        <w:color w:val="30524E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7E059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02E88D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0E97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705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8EAA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40D20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1007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C68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AE24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C68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130112"/>
    <w:multiLevelType w:val="hybridMultilevel"/>
    <w:tmpl w:val="29EA61D4"/>
    <w:lvl w:ilvl="0" w:tplc="8E90AA3C">
      <w:numFmt w:val="bullet"/>
      <w:lvlText w:val="-"/>
      <w:lvlJc w:val="left"/>
      <w:pPr>
        <w:ind w:left="720" w:hanging="360"/>
      </w:pPr>
      <w:rPr>
        <w:rFonts w:ascii="Source Sans Pro Black" w:eastAsia="Times New Roman" w:hAnsi="Source Sans Pro Black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AE739A"/>
    <w:multiLevelType w:val="hybridMultilevel"/>
    <w:tmpl w:val="2066678E"/>
    <w:lvl w:ilvl="0" w:tplc="8CECC5FE">
      <w:numFmt w:val="bullet"/>
      <w:lvlText w:val="-"/>
      <w:lvlJc w:val="left"/>
      <w:pPr>
        <w:ind w:left="720" w:hanging="360"/>
      </w:pPr>
      <w:rPr>
        <w:rFonts w:ascii="Source Sans Pro Black" w:eastAsia="Times New Roman" w:hAnsi="Source Sans Pro Blac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381D87"/>
    <w:multiLevelType w:val="hybridMultilevel"/>
    <w:tmpl w:val="9182A4D2"/>
    <w:lvl w:ilvl="0" w:tplc="BA98FB84">
      <w:numFmt w:val="bullet"/>
      <w:lvlText w:val="-"/>
      <w:lvlJc w:val="left"/>
      <w:pPr>
        <w:ind w:left="1080" w:hanging="360"/>
      </w:pPr>
      <w:rPr>
        <w:rFonts w:ascii="Source Sans Pro Black" w:eastAsia="Times New Roman" w:hAnsi="Source Sans Pro Black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7382465">
    <w:abstractNumId w:val="9"/>
  </w:num>
  <w:num w:numId="2" w16cid:durableId="497766356">
    <w:abstractNumId w:val="7"/>
  </w:num>
  <w:num w:numId="3" w16cid:durableId="128785186">
    <w:abstractNumId w:val="6"/>
  </w:num>
  <w:num w:numId="4" w16cid:durableId="1054349510">
    <w:abstractNumId w:val="5"/>
  </w:num>
  <w:num w:numId="5" w16cid:durableId="1179924017">
    <w:abstractNumId w:val="4"/>
  </w:num>
  <w:num w:numId="6" w16cid:durableId="1418137971">
    <w:abstractNumId w:val="8"/>
  </w:num>
  <w:num w:numId="7" w16cid:durableId="215354906">
    <w:abstractNumId w:val="3"/>
  </w:num>
  <w:num w:numId="8" w16cid:durableId="927153120">
    <w:abstractNumId w:val="2"/>
  </w:num>
  <w:num w:numId="9" w16cid:durableId="841354671">
    <w:abstractNumId w:val="1"/>
  </w:num>
  <w:num w:numId="10" w16cid:durableId="1719743901">
    <w:abstractNumId w:val="0"/>
  </w:num>
  <w:num w:numId="11" w16cid:durableId="913124040">
    <w:abstractNumId w:val="11"/>
  </w:num>
  <w:num w:numId="12" w16cid:durableId="1298991056">
    <w:abstractNumId w:val="10"/>
  </w:num>
  <w:num w:numId="13" w16cid:durableId="2241467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07"/>
    <w:rsid w:val="00004C2C"/>
    <w:rsid w:val="000139C1"/>
    <w:rsid w:val="00015939"/>
    <w:rsid w:val="0001620C"/>
    <w:rsid w:val="000235DB"/>
    <w:rsid w:val="000237D2"/>
    <w:rsid w:val="0002558F"/>
    <w:rsid w:val="00041B3A"/>
    <w:rsid w:val="00042177"/>
    <w:rsid w:val="00042323"/>
    <w:rsid w:val="00052781"/>
    <w:rsid w:val="00054D99"/>
    <w:rsid w:val="00061A8E"/>
    <w:rsid w:val="0007036D"/>
    <w:rsid w:val="00070A18"/>
    <w:rsid w:val="000745E4"/>
    <w:rsid w:val="00082015"/>
    <w:rsid w:val="0008417E"/>
    <w:rsid w:val="00086C23"/>
    <w:rsid w:val="00087264"/>
    <w:rsid w:val="00087A28"/>
    <w:rsid w:val="00091F44"/>
    <w:rsid w:val="00093F55"/>
    <w:rsid w:val="00094876"/>
    <w:rsid w:val="000970C8"/>
    <w:rsid w:val="000A1B27"/>
    <w:rsid w:val="000A76B2"/>
    <w:rsid w:val="000B08D7"/>
    <w:rsid w:val="000B7E70"/>
    <w:rsid w:val="000C05B8"/>
    <w:rsid w:val="000C2099"/>
    <w:rsid w:val="000C4253"/>
    <w:rsid w:val="000C63FC"/>
    <w:rsid w:val="000C7DD2"/>
    <w:rsid w:val="000D1612"/>
    <w:rsid w:val="000D7AAC"/>
    <w:rsid w:val="000E3A15"/>
    <w:rsid w:val="000E410F"/>
    <w:rsid w:val="000E47DF"/>
    <w:rsid w:val="000E5650"/>
    <w:rsid w:val="000E707E"/>
    <w:rsid w:val="000E764D"/>
    <w:rsid w:val="000F13BE"/>
    <w:rsid w:val="000F3105"/>
    <w:rsid w:val="000F4138"/>
    <w:rsid w:val="0011124D"/>
    <w:rsid w:val="001119CD"/>
    <w:rsid w:val="00116D30"/>
    <w:rsid w:val="00116DA0"/>
    <w:rsid w:val="00120383"/>
    <w:rsid w:val="001222FE"/>
    <w:rsid w:val="0012299B"/>
    <w:rsid w:val="00124F22"/>
    <w:rsid w:val="00132CE5"/>
    <w:rsid w:val="00133D55"/>
    <w:rsid w:val="001422B6"/>
    <w:rsid w:val="001427C6"/>
    <w:rsid w:val="001432CC"/>
    <w:rsid w:val="001472EB"/>
    <w:rsid w:val="001503DB"/>
    <w:rsid w:val="00150763"/>
    <w:rsid w:val="0015557C"/>
    <w:rsid w:val="00155BB5"/>
    <w:rsid w:val="0015690B"/>
    <w:rsid w:val="0017372B"/>
    <w:rsid w:val="00173FCF"/>
    <w:rsid w:val="00174886"/>
    <w:rsid w:val="00175772"/>
    <w:rsid w:val="00183DC0"/>
    <w:rsid w:val="00184176"/>
    <w:rsid w:val="00193069"/>
    <w:rsid w:val="00196657"/>
    <w:rsid w:val="001A1751"/>
    <w:rsid w:val="001A1D88"/>
    <w:rsid w:val="001A27DC"/>
    <w:rsid w:val="001A5A0A"/>
    <w:rsid w:val="001A5C71"/>
    <w:rsid w:val="001A5CEF"/>
    <w:rsid w:val="001A609E"/>
    <w:rsid w:val="001B4C46"/>
    <w:rsid w:val="001C50D0"/>
    <w:rsid w:val="001D2327"/>
    <w:rsid w:val="001D7AB7"/>
    <w:rsid w:val="001E1174"/>
    <w:rsid w:val="001E28C1"/>
    <w:rsid w:val="001E3F73"/>
    <w:rsid w:val="001E582B"/>
    <w:rsid w:val="001F657F"/>
    <w:rsid w:val="0020424D"/>
    <w:rsid w:val="002045AC"/>
    <w:rsid w:val="002107A1"/>
    <w:rsid w:val="0021691D"/>
    <w:rsid w:val="00216B9C"/>
    <w:rsid w:val="002255A6"/>
    <w:rsid w:val="00226033"/>
    <w:rsid w:val="00226343"/>
    <w:rsid w:val="00230183"/>
    <w:rsid w:val="00235F1A"/>
    <w:rsid w:val="00237795"/>
    <w:rsid w:val="00240751"/>
    <w:rsid w:val="0024196D"/>
    <w:rsid w:val="002431CC"/>
    <w:rsid w:val="00246657"/>
    <w:rsid w:val="00250973"/>
    <w:rsid w:val="00256108"/>
    <w:rsid w:val="002627B6"/>
    <w:rsid w:val="002742EB"/>
    <w:rsid w:val="002746CA"/>
    <w:rsid w:val="00275735"/>
    <w:rsid w:val="0028255E"/>
    <w:rsid w:val="0028351F"/>
    <w:rsid w:val="0028717C"/>
    <w:rsid w:val="00291EDF"/>
    <w:rsid w:val="00293CE4"/>
    <w:rsid w:val="002942F9"/>
    <w:rsid w:val="002951E0"/>
    <w:rsid w:val="002952C6"/>
    <w:rsid w:val="002A19DF"/>
    <w:rsid w:val="002A630D"/>
    <w:rsid w:val="002A642D"/>
    <w:rsid w:val="002A6AF8"/>
    <w:rsid w:val="002A76D9"/>
    <w:rsid w:val="002B1B93"/>
    <w:rsid w:val="002C214E"/>
    <w:rsid w:val="002C46CD"/>
    <w:rsid w:val="002C4E97"/>
    <w:rsid w:val="002C712F"/>
    <w:rsid w:val="002C7F51"/>
    <w:rsid w:val="002D0F30"/>
    <w:rsid w:val="002F7680"/>
    <w:rsid w:val="0030006A"/>
    <w:rsid w:val="00305529"/>
    <w:rsid w:val="00312469"/>
    <w:rsid w:val="003151FA"/>
    <w:rsid w:val="00315FD9"/>
    <w:rsid w:val="0031609F"/>
    <w:rsid w:val="003227C3"/>
    <w:rsid w:val="00322CE9"/>
    <w:rsid w:val="00323F8B"/>
    <w:rsid w:val="00326052"/>
    <w:rsid w:val="0032737D"/>
    <w:rsid w:val="00327B96"/>
    <w:rsid w:val="00327F09"/>
    <w:rsid w:val="003336C6"/>
    <w:rsid w:val="00333A87"/>
    <w:rsid w:val="00334954"/>
    <w:rsid w:val="00335BCD"/>
    <w:rsid w:val="00335F1A"/>
    <w:rsid w:val="00340AB4"/>
    <w:rsid w:val="003500F0"/>
    <w:rsid w:val="00350A94"/>
    <w:rsid w:val="00351DA2"/>
    <w:rsid w:val="00353D9E"/>
    <w:rsid w:val="0035721D"/>
    <w:rsid w:val="00362C30"/>
    <w:rsid w:val="00363C4E"/>
    <w:rsid w:val="00363CF9"/>
    <w:rsid w:val="00365512"/>
    <w:rsid w:val="00365BA1"/>
    <w:rsid w:val="00370E20"/>
    <w:rsid w:val="00373201"/>
    <w:rsid w:val="003A1E56"/>
    <w:rsid w:val="003A7C45"/>
    <w:rsid w:val="003B3B75"/>
    <w:rsid w:val="003C148F"/>
    <w:rsid w:val="003C252E"/>
    <w:rsid w:val="003C4ACB"/>
    <w:rsid w:val="003C55A4"/>
    <w:rsid w:val="003D72E2"/>
    <w:rsid w:val="003E0014"/>
    <w:rsid w:val="003E07AA"/>
    <w:rsid w:val="003E34DD"/>
    <w:rsid w:val="003E5D08"/>
    <w:rsid w:val="003E759E"/>
    <w:rsid w:val="003F4C0F"/>
    <w:rsid w:val="003F544A"/>
    <w:rsid w:val="00404E43"/>
    <w:rsid w:val="00406B50"/>
    <w:rsid w:val="004130AD"/>
    <w:rsid w:val="00415A82"/>
    <w:rsid w:val="00430DED"/>
    <w:rsid w:val="0043165E"/>
    <w:rsid w:val="00431DFB"/>
    <w:rsid w:val="00434100"/>
    <w:rsid w:val="0043716E"/>
    <w:rsid w:val="0044466C"/>
    <w:rsid w:val="00445C65"/>
    <w:rsid w:val="004541E0"/>
    <w:rsid w:val="004569B8"/>
    <w:rsid w:val="00460859"/>
    <w:rsid w:val="00462E2A"/>
    <w:rsid w:val="00470850"/>
    <w:rsid w:val="00480F80"/>
    <w:rsid w:val="004819A2"/>
    <w:rsid w:val="00495C2E"/>
    <w:rsid w:val="004963AF"/>
    <w:rsid w:val="00497588"/>
    <w:rsid w:val="004A0894"/>
    <w:rsid w:val="004A7C8D"/>
    <w:rsid w:val="004B07E6"/>
    <w:rsid w:val="004B6818"/>
    <w:rsid w:val="004B7833"/>
    <w:rsid w:val="004C3DF2"/>
    <w:rsid w:val="004D061C"/>
    <w:rsid w:val="004D1721"/>
    <w:rsid w:val="004D1817"/>
    <w:rsid w:val="004D33E8"/>
    <w:rsid w:val="004D4C02"/>
    <w:rsid w:val="004D57AB"/>
    <w:rsid w:val="004D7C5A"/>
    <w:rsid w:val="004E4F0A"/>
    <w:rsid w:val="004E63BA"/>
    <w:rsid w:val="004F152D"/>
    <w:rsid w:val="004F281F"/>
    <w:rsid w:val="004F2CE7"/>
    <w:rsid w:val="004F3FCA"/>
    <w:rsid w:val="004F74DD"/>
    <w:rsid w:val="004F7A5D"/>
    <w:rsid w:val="00504C06"/>
    <w:rsid w:val="00505F80"/>
    <w:rsid w:val="00507968"/>
    <w:rsid w:val="00511A8C"/>
    <w:rsid w:val="00527FE0"/>
    <w:rsid w:val="00532334"/>
    <w:rsid w:val="00536918"/>
    <w:rsid w:val="00537346"/>
    <w:rsid w:val="005413F8"/>
    <w:rsid w:val="00542A74"/>
    <w:rsid w:val="00543C35"/>
    <w:rsid w:val="005536BB"/>
    <w:rsid w:val="00554336"/>
    <w:rsid w:val="00554FC5"/>
    <w:rsid w:val="00566C26"/>
    <w:rsid w:val="005706B7"/>
    <w:rsid w:val="00571BE2"/>
    <w:rsid w:val="00572E4F"/>
    <w:rsid w:val="00573647"/>
    <w:rsid w:val="00575C13"/>
    <w:rsid w:val="005848A2"/>
    <w:rsid w:val="005853B9"/>
    <w:rsid w:val="00590DC3"/>
    <w:rsid w:val="00590F7F"/>
    <w:rsid w:val="00592C1D"/>
    <w:rsid w:val="005A143D"/>
    <w:rsid w:val="005A1800"/>
    <w:rsid w:val="005A78B4"/>
    <w:rsid w:val="005B3643"/>
    <w:rsid w:val="005B4E54"/>
    <w:rsid w:val="005C502F"/>
    <w:rsid w:val="005D17F8"/>
    <w:rsid w:val="005E2DC0"/>
    <w:rsid w:val="005E4855"/>
    <w:rsid w:val="005F415C"/>
    <w:rsid w:val="005F7F2A"/>
    <w:rsid w:val="00600079"/>
    <w:rsid w:val="00600B6C"/>
    <w:rsid w:val="00601280"/>
    <w:rsid w:val="006012AC"/>
    <w:rsid w:val="0060531B"/>
    <w:rsid w:val="00613A31"/>
    <w:rsid w:val="00622ACA"/>
    <w:rsid w:val="00622D79"/>
    <w:rsid w:val="00624F21"/>
    <w:rsid w:val="00630CF2"/>
    <w:rsid w:val="0063237B"/>
    <w:rsid w:val="00645409"/>
    <w:rsid w:val="0065149E"/>
    <w:rsid w:val="0065227F"/>
    <w:rsid w:val="00654963"/>
    <w:rsid w:val="00656D0F"/>
    <w:rsid w:val="006608C8"/>
    <w:rsid w:val="00664133"/>
    <w:rsid w:val="00667FF3"/>
    <w:rsid w:val="006702D6"/>
    <w:rsid w:val="00671468"/>
    <w:rsid w:val="00680D64"/>
    <w:rsid w:val="00682A93"/>
    <w:rsid w:val="006926DA"/>
    <w:rsid w:val="00692D2D"/>
    <w:rsid w:val="006931FE"/>
    <w:rsid w:val="006B52E6"/>
    <w:rsid w:val="006B5CF0"/>
    <w:rsid w:val="006C0B7A"/>
    <w:rsid w:val="006C5879"/>
    <w:rsid w:val="006D4838"/>
    <w:rsid w:val="006D5166"/>
    <w:rsid w:val="006D58B5"/>
    <w:rsid w:val="006E2F9B"/>
    <w:rsid w:val="006E7170"/>
    <w:rsid w:val="0070044D"/>
    <w:rsid w:val="00701931"/>
    <w:rsid w:val="0070526E"/>
    <w:rsid w:val="00705FB1"/>
    <w:rsid w:val="0070777A"/>
    <w:rsid w:val="007123AA"/>
    <w:rsid w:val="0071284D"/>
    <w:rsid w:val="0071575D"/>
    <w:rsid w:val="007161AB"/>
    <w:rsid w:val="007204C9"/>
    <w:rsid w:val="0072062C"/>
    <w:rsid w:val="00733BCE"/>
    <w:rsid w:val="00735291"/>
    <w:rsid w:val="007361E3"/>
    <w:rsid w:val="00736615"/>
    <w:rsid w:val="00741211"/>
    <w:rsid w:val="00745EB0"/>
    <w:rsid w:val="0074723D"/>
    <w:rsid w:val="0076002B"/>
    <w:rsid w:val="007653F3"/>
    <w:rsid w:val="00765AE5"/>
    <w:rsid w:val="00770A52"/>
    <w:rsid w:val="007720EB"/>
    <w:rsid w:val="00773C51"/>
    <w:rsid w:val="007763CF"/>
    <w:rsid w:val="00777FEE"/>
    <w:rsid w:val="007810A2"/>
    <w:rsid w:val="00786A41"/>
    <w:rsid w:val="007943B5"/>
    <w:rsid w:val="0079573D"/>
    <w:rsid w:val="007A17FD"/>
    <w:rsid w:val="007A4B37"/>
    <w:rsid w:val="007A5FA5"/>
    <w:rsid w:val="007A6ADF"/>
    <w:rsid w:val="007B05E8"/>
    <w:rsid w:val="007B223E"/>
    <w:rsid w:val="007B2C41"/>
    <w:rsid w:val="007B5DCC"/>
    <w:rsid w:val="007B7A91"/>
    <w:rsid w:val="007D0017"/>
    <w:rsid w:val="007D4846"/>
    <w:rsid w:val="007D591A"/>
    <w:rsid w:val="007D5FB7"/>
    <w:rsid w:val="007D6D74"/>
    <w:rsid w:val="007D6DBE"/>
    <w:rsid w:val="007D7DE3"/>
    <w:rsid w:val="007E141B"/>
    <w:rsid w:val="007E14DB"/>
    <w:rsid w:val="007E1630"/>
    <w:rsid w:val="007E35B0"/>
    <w:rsid w:val="007E4797"/>
    <w:rsid w:val="007E4A72"/>
    <w:rsid w:val="007E4FD5"/>
    <w:rsid w:val="007E628C"/>
    <w:rsid w:val="007F2733"/>
    <w:rsid w:val="007F6234"/>
    <w:rsid w:val="00801042"/>
    <w:rsid w:val="008016E2"/>
    <w:rsid w:val="008029C1"/>
    <w:rsid w:val="00802E3B"/>
    <w:rsid w:val="00805045"/>
    <w:rsid w:val="008063E2"/>
    <w:rsid w:val="00807716"/>
    <w:rsid w:val="00813B42"/>
    <w:rsid w:val="00813EA3"/>
    <w:rsid w:val="0081598D"/>
    <w:rsid w:val="00826103"/>
    <w:rsid w:val="00830724"/>
    <w:rsid w:val="00830DC5"/>
    <w:rsid w:val="008329ED"/>
    <w:rsid w:val="00835B37"/>
    <w:rsid w:val="00837D59"/>
    <w:rsid w:val="00840778"/>
    <w:rsid w:val="00847462"/>
    <w:rsid w:val="00850158"/>
    <w:rsid w:val="008571EB"/>
    <w:rsid w:val="00862486"/>
    <w:rsid w:val="0086344D"/>
    <w:rsid w:val="00863E1E"/>
    <w:rsid w:val="00865F74"/>
    <w:rsid w:val="00874B72"/>
    <w:rsid w:val="00880E08"/>
    <w:rsid w:val="0089013B"/>
    <w:rsid w:val="00893DB3"/>
    <w:rsid w:val="00897B86"/>
    <w:rsid w:val="008A18F7"/>
    <w:rsid w:val="008A645C"/>
    <w:rsid w:val="008A790D"/>
    <w:rsid w:val="008B64A3"/>
    <w:rsid w:val="008B6683"/>
    <w:rsid w:val="008C055B"/>
    <w:rsid w:val="008C14A5"/>
    <w:rsid w:val="008C1970"/>
    <w:rsid w:val="008C2C11"/>
    <w:rsid w:val="008D3E4E"/>
    <w:rsid w:val="008D4A3C"/>
    <w:rsid w:val="008D5F52"/>
    <w:rsid w:val="008D757B"/>
    <w:rsid w:val="008E0A2E"/>
    <w:rsid w:val="008E3AAE"/>
    <w:rsid w:val="008F00E7"/>
    <w:rsid w:val="008F5442"/>
    <w:rsid w:val="008F75D6"/>
    <w:rsid w:val="008F7614"/>
    <w:rsid w:val="00900601"/>
    <w:rsid w:val="00911673"/>
    <w:rsid w:val="00911C63"/>
    <w:rsid w:val="009151EB"/>
    <w:rsid w:val="0091599E"/>
    <w:rsid w:val="00915F67"/>
    <w:rsid w:val="00916170"/>
    <w:rsid w:val="00916A62"/>
    <w:rsid w:val="00931500"/>
    <w:rsid w:val="0093678F"/>
    <w:rsid w:val="009537A6"/>
    <w:rsid w:val="009538D5"/>
    <w:rsid w:val="00953B20"/>
    <w:rsid w:val="00956D5F"/>
    <w:rsid w:val="00957478"/>
    <w:rsid w:val="00960C72"/>
    <w:rsid w:val="009679A0"/>
    <w:rsid w:val="009702C8"/>
    <w:rsid w:val="009768A3"/>
    <w:rsid w:val="009912BE"/>
    <w:rsid w:val="00992CB5"/>
    <w:rsid w:val="00994C68"/>
    <w:rsid w:val="00994E7C"/>
    <w:rsid w:val="009961D1"/>
    <w:rsid w:val="00997DF3"/>
    <w:rsid w:val="009A033F"/>
    <w:rsid w:val="009A03FD"/>
    <w:rsid w:val="009A268A"/>
    <w:rsid w:val="009A2876"/>
    <w:rsid w:val="009A3C49"/>
    <w:rsid w:val="009A7638"/>
    <w:rsid w:val="009A7BAC"/>
    <w:rsid w:val="009B2E43"/>
    <w:rsid w:val="009B6C80"/>
    <w:rsid w:val="009B7D83"/>
    <w:rsid w:val="009C0170"/>
    <w:rsid w:val="009C6837"/>
    <w:rsid w:val="009C6C19"/>
    <w:rsid w:val="009C6DEC"/>
    <w:rsid w:val="009D34FD"/>
    <w:rsid w:val="009D3B7C"/>
    <w:rsid w:val="009D463D"/>
    <w:rsid w:val="009D4DB5"/>
    <w:rsid w:val="009D5D56"/>
    <w:rsid w:val="009F08CA"/>
    <w:rsid w:val="009F4A41"/>
    <w:rsid w:val="009F6B3A"/>
    <w:rsid w:val="009F7AEF"/>
    <w:rsid w:val="00A00A24"/>
    <w:rsid w:val="00A02870"/>
    <w:rsid w:val="00A0465D"/>
    <w:rsid w:val="00A04B20"/>
    <w:rsid w:val="00A05792"/>
    <w:rsid w:val="00A10A6B"/>
    <w:rsid w:val="00A11B7D"/>
    <w:rsid w:val="00A12807"/>
    <w:rsid w:val="00A14CAD"/>
    <w:rsid w:val="00A17107"/>
    <w:rsid w:val="00A219BC"/>
    <w:rsid w:val="00A31D0D"/>
    <w:rsid w:val="00A33255"/>
    <w:rsid w:val="00A36549"/>
    <w:rsid w:val="00A4073C"/>
    <w:rsid w:val="00A415C7"/>
    <w:rsid w:val="00A47476"/>
    <w:rsid w:val="00A55154"/>
    <w:rsid w:val="00A57E7A"/>
    <w:rsid w:val="00A60BB0"/>
    <w:rsid w:val="00A61945"/>
    <w:rsid w:val="00A630E0"/>
    <w:rsid w:val="00A6583A"/>
    <w:rsid w:val="00A65EFD"/>
    <w:rsid w:val="00A70242"/>
    <w:rsid w:val="00A71EEC"/>
    <w:rsid w:val="00A7373D"/>
    <w:rsid w:val="00A74923"/>
    <w:rsid w:val="00A7581E"/>
    <w:rsid w:val="00A7758D"/>
    <w:rsid w:val="00A85400"/>
    <w:rsid w:val="00A85626"/>
    <w:rsid w:val="00A950B3"/>
    <w:rsid w:val="00A9624E"/>
    <w:rsid w:val="00AA0B34"/>
    <w:rsid w:val="00AA1EFE"/>
    <w:rsid w:val="00AA23E9"/>
    <w:rsid w:val="00AA351C"/>
    <w:rsid w:val="00AA356E"/>
    <w:rsid w:val="00AA5484"/>
    <w:rsid w:val="00AB28E3"/>
    <w:rsid w:val="00AB2AA3"/>
    <w:rsid w:val="00AB68A9"/>
    <w:rsid w:val="00AC117E"/>
    <w:rsid w:val="00AD392E"/>
    <w:rsid w:val="00AD40EA"/>
    <w:rsid w:val="00AD5F52"/>
    <w:rsid w:val="00AE030C"/>
    <w:rsid w:val="00AF0490"/>
    <w:rsid w:val="00AF2EDF"/>
    <w:rsid w:val="00AF553C"/>
    <w:rsid w:val="00B07394"/>
    <w:rsid w:val="00B10117"/>
    <w:rsid w:val="00B1023C"/>
    <w:rsid w:val="00B112C4"/>
    <w:rsid w:val="00B12550"/>
    <w:rsid w:val="00B1327C"/>
    <w:rsid w:val="00B13BA8"/>
    <w:rsid w:val="00B22F0C"/>
    <w:rsid w:val="00B27617"/>
    <w:rsid w:val="00B3133E"/>
    <w:rsid w:val="00B322BC"/>
    <w:rsid w:val="00B34432"/>
    <w:rsid w:val="00B407B8"/>
    <w:rsid w:val="00B41339"/>
    <w:rsid w:val="00B41E5D"/>
    <w:rsid w:val="00B434A2"/>
    <w:rsid w:val="00B45736"/>
    <w:rsid w:val="00B4611F"/>
    <w:rsid w:val="00B4688D"/>
    <w:rsid w:val="00B53541"/>
    <w:rsid w:val="00B55667"/>
    <w:rsid w:val="00B61323"/>
    <w:rsid w:val="00B629AC"/>
    <w:rsid w:val="00B66B60"/>
    <w:rsid w:val="00B739BC"/>
    <w:rsid w:val="00B743BF"/>
    <w:rsid w:val="00B755B2"/>
    <w:rsid w:val="00B86F65"/>
    <w:rsid w:val="00B91607"/>
    <w:rsid w:val="00B916CA"/>
    <w:rsid w:val="00B919AE"/>
    <w:rsid w:val="00BA1EAC"/>
    <w:rsid w:val="00BA3361"/>
    <w:rsid w:val="00BA3A46"/>
    <w:rsid w:val="00BA563E"/>
    <w:rsid w:val="00BA6AD0"/>
    <w:rsid w:val="00BB28CF"/>
    <w:rsid w:val="00BB5B14"/>
    <w:rsid w:val="00BB7027"/>
    <w:rsid w:val="00BC1947"/>
    <w:rsid w:val="00BC1FFB"/>
    <w:rsid w:val="00BC6155"/>
    <w:rsid w:val="00BC64EC"/>
    <w:rsid w:val="00BD5C4E"/>
    <w:rsid w:val="00BD5DFD"/>
    <w:rsid w:val="00BD7BDE"/>
    <w:rsid w:val="00BE07C1"/>
    <w:rsid w:val="00BE1E30"/>
    <w:rsid w:val="00BE31EE"/>
    <w:rsid w:val="00BE3E5C"/>
    <w:rsid w:val="00BE6132"/>
    <w:rsid w:val="00BE6171"/>
    <w:rsid w:val="00BE756A"/>
    <w:rsid w:val="00BF222C"/>
    <w:rsid w:val="00BF38AA"/>
    <w:rsid w:val="00BF5EB9"/>
    <w:rsid w:val="00C04BC8"/>
    <w:rsid w:val="00C0596B"/>
    <w:rsid w:val="00C0738B"/>
    <w:rsid w:val="00C1751F"/>
    <w:rsid w:val="00C202B3"/>
    <w:rsid w:val="00C23187"/>
    <w:rsid w:val="00C25674"/>
    <w:rsid w:val="00C30B77"/>
    <w:rsid w:val="00C311CE"/>
    <w:rsid w:val="00C3432F"/>
    <w:rsid w:val="00C34434"/>
    <w:rsid w:val="00C40AE9"/>
    <w:rsid w:val="00C50535"/>
    <w:rsid w:val="00C50E4B"/>
    <w:rsid w:val="00C51844"/>
    <w:rsid w:val="00C52179"/>
    <w:rsid w:val="00C6730F"/>
    <w:rsid w:val="00C71E9D"/>
    <w:rsid w:val="00C73C01"/>
    <w:rsid w:val="00C76D20"/>
    <w:rsid w:val="00C801BA"/>
    <w:rsid w:val="00C8086C"/>
    <w:rsid w:val="00C80916"/>
    <w:rsid w:val="00C8438C"/>
    <w:rsid w:val="00C85B4A"/>
    <w:rsid w:val="00C863DE"/>
    <w:rsid w:val="00C8685C"/>
    <w:rsid w:val="00C90B5C"/>
    <w:rsid w:val="00C90E99"/>
    <w:rsid w:val="00C94726"/>
    <w:rsid w:val="00C95CCD"/>
    <w:rsid w:val="00CA3A89"/>
    <w:rsid w:val="00CB0CB1"/>
    <w:rsid w:val="00CB19CE"/>
    <w:rsid w:val="00CB4217"/>
    <w:rsid w:val="00CB5D3F"/>
    <w:rsid w:val="00CC2E5D"/>
    <w:rsid w:val="00CC37A7"/>
    <w:rsid w:val="00CD4C47"/>
    <w:rsid w:val="00CE49B2"/>
    <w:rsid w:val="00CE524C"/>
    <w:rsid w:val="00CF12E8"/>
    <w:rsid w:val="00CF21D9"/>
    <w:rsid w:val="00CF34CD"/>
    <w:rsid w:val="00CF5018"/>
    <w:rsid w:val="00D005FD"/>
    <w:rsid w:val="00D014E1"/>
    <w:rsid w:val="00D04C26"/>
    <w:rsid w:val="00D0557C"/>
    <w:rsid w:val="00D05BFF"/>
    <w:rsid w:val="00D06ECC"/>
    <w:rsid w:val="00D24E61"/>
    <w:rsid w:val="00D31FCD"/>
    <w:rsid w:val="00D34368"/>
    <w:rsid w:val="00D34558"/>
    <w:rsid w:val="00D364A1"/>
    <w:rsid w:val="00D36F3C"/>
    <w:rsid w:val="00D3768E"/>
    <w:rsid w:val="00D50CD1"/>
    <w:rsid w:val="00D54861"/>
    <w:rsid w:val="00D60A76"/>
    <w:rsid w:val="00D8140F"/>
    <w:rsid w:val="00D831F5"/>
    <w:rsid w:val="00D84725"/>
    <w:rsid w:val="00D8682F"/>
    <w:rsid w:val="00D90C37"/>
    <w:rsid w:val="00D91920"/>
    <w:rsid w:val="00D91CFB"/>
    <w:rsid w:val="00D95225"/>
    <w:rsid w:val="00D95B3C"/>
    <w:rsid w:val="00D95C08"/>
    <w:rsid w:val="00D9775B"/>
    <w:rsid w:val="00DB2AA2"/>
    <w:rsid w:val="00DC27FC"/>
    <w:rsid w:val="00DC2C2A"/>
    <w:rsid w:val="00DC51BF"/>
    <w:rsid w:val="00DC5841"/>
    <w:rsid w:val="00DC6A2F"/>
    <w:rsid w:val="00DD344E"/>
    <w:rsid w:val="00DD5EAD"/>
    <w:rsid w:val="00DD7F4A"/>
    <w:rsid w:val="00DE1ED7"/>
    <w:rsid w:val="00DE556D"/>
    <w:rsid w:val="00DF0B74"/>
    <w:rsid w:val="00DF1355"/>
    <w:rsid w:val="00DF7811"/>
    <w:rsid w:val="00E014D5"/>
    <w:rsid w:val="00E01982"/>
    <w:rsid w:val="00E01AA7"/>
    <w:rsid w:val="00E07F58"/>
    <w:rsid w:val="00E1146F"/>
    <w:rsid w:val="00E11A96"/>
    <w:rsid w:val="00E15328"/>
    <w:rsid w:val="00E23865"/>
    <w:rsid w:val="00E23FD4"/>
    <w:rsid w:val="00E26C3C"/>
    <w:rsid w:val="00E27532"/>
    <w:rsid w:val="00E41F5C"/>
    <w:rsid w:val="00E44608"/>
    <w:rsid w:val="00E52DAC"/>
    <w:rsid w:val="00E533E2"/>
    <w:rsid w:val="00E53423"/>
    <w:rsid w:val="00E54B2E"/>
    <w:rsid w:val="00E6010D"/>
    <w:rsid w:val="00E60A2A"/>
    <w:rsid w:val="00E61BD8"/>
    <w:rsid w:val="00E63314"/>
    <w:rsid w:val="00E64FC6"/>
    <w:rsid w:val="00E67548"/>
    <w:rsid w:val="00E7015C"/>
    <w:rsid w:val="00E7662D"/>
    <w:rsid w:val="00E76771"/>
    <w:rsid w:val="00E82091"/>
    <w:rsid w:val="00E97F89"/>
    <w:rsid w:val="00EA5F38"/>
    <w:rsid w:val="00EB168B"/>
    <w:rsid w:val="00EB7C0B"/>
    <w:rsid w:val="00EC12B2"/>
    <w:rsid w:val="00EC5505"/>
    <w:rsid w:val="00ED3181"/>
    <w:rsid w:val="00ED661B"/>
    <w:rsid w:val="00ED7448"/>
    <w:rsid w:val="00EE7D8B"/>
    <w:rsid w:val="00EF0035"/>
    <w:rsid w:val="00EF0CA4"/>
    <w:rsid w:val="00EF654B"/>
    <w:rsid w:val="00F0187D"/>
    <w:rsid w:val="00F11F83"/>
    <w:rsid w:val="00F15C4E"/>
    <w:rsid w:val="00F20EE0"/>
    <w:rsid w:val="00F23030"/>
    <w:rsid w:val="00F35580"/>
    <w:rsid w:val="00F41B2E"/>
    <w:rsid w:val="00F421AC"/>
    <w:rsid w:val="00F47AAC"/>
    <w:rsid w:val="00F52FB4"/>
    <w:rsid w:val="00F54CF0"/>
    <w:rsid w:val="00F56815"/>
    <w:rsid w:val="00F62B75"/>
    <w:rsid w:val="00F64339"/>
    <w:rsid w:val="00F67320"/>
    <w:rsid w:val="00F67735"/>
    <w:rsid w:val="00F70FE9"/>
    <w:rsid w:val="00F84B78"/>
    <w:rsid w:val="00F94413"/>
    <w:rsid w:val="00F963E7"/>
    <w:rsid w:val="00F96BC6"/>
    <w:rsid w:val="00FA221A"/>
    <w:rsid w:val="00FA79BF"/>
    <w:rsid w:val="00FB03B9"/>
    <w:rsid w:val="00FB03C1"/>
    <w:rsid w:val="00FB0C16"/>
    <w:rsid w:val="00FB26A4"/>
    <w:rsid w:val="00FB7500"/>
    <w:rsid w:val="00FC322B"/>
    <w:rsid w:val="00FD3003"/>
    <w:rsid w:val="00FE1285"/>
    <w:rsid w:val="00FE1408"/>
    <w:rsid w:val="00FE4EB4"/>
    <w:rsid w:val="00FE7256"/>
    <w:rsid w:val="00FE7547"/>
    <w:rsid w:val="00FE7833"/>
    <w:rsid w:val="00FE7ABD"/>
    <w:rsid w:val="00FF0DC4"/>
    <w:rsid w:val="00FF3F9D"/>
    <w:rsid w:val="00FF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58274"/>
  <w15:chartTrackingRefBased/>
  <w15:docId w15:val="{D8E2DF65-2364-402F-A6F0-78F2B343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630E0"/>
    <w:pPr>
      <w:spacing w:after="180" w:line="240" w:lineRule="auto"/>
    </w:pPr>
    <w:rPr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27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itteberichttitel">
    <w:name w:val="Witte berichttitel"/>
    <w:basedOn w:val="Standaard"/>
    <w:next w:val="Standaard"/>
    <w:qFormat/>
    <w:rsid w:val="00AB28E3"/>
    <w:pPr>
      <w:spacing w:after="0"/>
    </w:pPr>
    <w:rPr>
      <w:rFonts w:asciiTheme="majorHAnsi" w:hAnsiTheme="majorHAnsi"/>
      <w:color w:val="FFFFFF" w:themeColor="background1"/>
      <w:sz w:val="72"/>
    </w:rPr>
  </w:style>
  <w:style w:type="paragraph" w:customStyle="1" w:styleId="Blikvangercitaatbijdrage">
    <w:name w:val="Blikvangercitaatbijdrage"/>
    <w:basedOn w:val="Blikvangercitaat"/>
    <w:qFormat/>
    <w:rsid w:val="004B07E6"/>
    <w:rPr>
      <w:sz w:val="28"/>
      <w:szCs w:val="28"/>
    </w:rPr>
  </w:style>
  <w:style w:type="paragraph" w:styleId="Normaalweb">
    <w:name w:val="Normal (Web)"/>
    <w:basedOn w:val="Standaard"/>
    <w:uiPriority w:val="99"/>
    <w:semiHidden/>
    <w:rsid w:val="002D0F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D3768E"/>
    <w:pPr>
      <w:tabs>
        <w:tab w:val="center" w:pos="4680"/>
        <w:tab w:val="right" w:pos="9360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D3768E"/>
  </w:style>
  <w:style w:type="paragraph" w:styleId="Voettekst">
    <w:name w:val="footer"/>
    <w:basedOn w:val="Wittepaginanummer"/>
    <w:link w:val="VoettekstChar"/>
    <w:uiPriority w:val="99"/>
    <w:unhideWhenUsed/>
    <w:rsid w:val="00A05792"/>
    <w:rPr>
      <w:rFonts w:asciiTheme="minorHAnsi" w:hAnsiTheme="minorHAnsi" w:cstheme="minorHAnsi"/>
    </w:rPr>
  </w:style>
  <w:style w:type="table" w:customStyle="1" w:styleId="Tabelraster1">
    <w:name w:val="Tabelraster1"/>
    <w:basedOn w:val="Standaardtabel"/>
    <w:next w:val="Tabelraster"/>
    <w:uiPriority w:val="39"/>
    <w:rsid w:val="00700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arteberichttitel">
    <w:name w:val="Zwarte berichttitel"/>
    <w:basedOn w:val="Standaard"/>
    <w:qFormat/>
    <w:rsid w:val="009A3C49"/>
    <w:pPr>
      <w:spacing w:after="0"/>
    </w:pPr>
    <w:rPr>
      <w:rFonts w:asciiTheme="majorHAnsi" w:hAnsiTheme="majorHAnsi"/>
      <w:sz w:val="48"/>
      <w:szCs w:val="48"/>
    </w:rPr>
  </w:style>
  <w:style w:type="paragraph" w:customStyle="1" w:styleId="Zwarteberichtsubtitel">
    <w:name w:val="Zwarte berichtsubtitel"/>
    <w:basedOn w:val="Standaard"/>
    <w:qFormat/>
    <w:rsid w:val="001A1D88"/>
    <w:pPr>
      <w:spacing w:after="0"/>
    </w:pPr>
    <w:rPr>
      <w:rFonts w:ascii="Source Sans Pro" w:hAnsi="Source Sans Pro"/>
      <w:b/>
      <w:bCs/>
      <w:sz w:val="40"/>
      <w:szCs w:val="40"/>
    </w:rPr>
  </w:style>
  <w:style w:type="paragraph" w:customStyle="1" w:styleId="Naamauteur">
    <w:name w:val="Naam auteur"/>
    <w:basedOn w:val="Standaard"/>
    <w:qFormat/>
    <w:rsid w:val="00511A8C"/>
    <w:pPr>
      <w:spacing w:after="0"/>
    </w:pPr>
    <w:rPr>
      <w:rFonts w:asciiTheme="majorHAnsi" w:hAnsiTheme="majorHAnsi"/>
      <w:caps/>
      <w:color w:val="F64668" w:themeColor="accent2"/>
      <w:sz w:val="32"/>
      <w:szCs w:val="32"/>
    </w:rPr>
  </w:style>
  <w:style w:type="paragraph" w:customStyle="1" w:styleId="Witteberichtsubtitel">
    <w:name w:val="Witte berichtsubtitel"/>
    <w:basedOn w:val="Standaard"/>
    <w:qFormat/>
    <w:rsid w:val="00AB28E3"/>
    <w:pPr>
      <w:spacing w:after="0"/>
    </w:pPr>
    <w:rPr>
      <w:rFonts w:asciiTheme="majorHAnsi" w:hAnsiTheme="majorHAnsi"/>
      <w:b/>
      <w:color w:val="FFFFFF" w:themeColor="background1"/>
      <w:sz w:val="56"/>
    </w:rPr>
  </w:style>
  <w:style w:type="paragraph" w:customStyle="1" w:styleId="Hoofdtekst">
    <w:name w:val="Hoofdtekst"/>
    <w:basedOn w:val="Standaard"/>
    <w:qFormat/>
    <w:rsid w:val="00334954"/>
    <w:pPr>
      <w:spacing w:before="100" w:beforeAutospacing="1" w:after="100" w:afterAutospacing="1"/>
    </w:pPr>
    <w:rPr>
      <w:rFonts w:eastAsia="Times New Roman" w:cs="Times New Roman"/>
      <w:color w:val="000000"/>
      <w:szCs w:val="24"/>
    </w:rPr>
  </w:style>
  <w:style w:type="paragraph" w:customStyle="1" w:styleId="Kleinewitteberichttitel">
    <w:name w:val="Kleine witte berichttitel"/>
    <w:basedOn w:val="Standaard"/>
    <w:qFormat/>
    <w:rsid w:val="005F7F2A"/>
    <w:pPr>
      <w:spacing w:after="0"/>
    </w:pPr>
    <w:rPr>
      <w:rFonts w:asciiTheme="majorHAnsi" w:hAnsiTheme="majorHAnsi"/>
      <w:color w:val="FFFFFF" w:themeColor="background1"/>
      <w:sz w:val="48"/>
      <w:szCs w:val="48"/>
    </w:rPr>
  </w:style>
  <w:style w:type="paragraph" w:customStyle="1" w:styleId="Kleinewitteberichtsubtitel">
    <w:name w:val="Kleine witte berichtsubtitel"/>
    <w:basedOn w:val="Standaard"/>
    <w:qFormat/>
    <w:rsid w:val="005F7F2A"/>
    <w:pPr>
      <w:spacing w:after="0"/>
    </w:pPr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Wittenaamauteur">
    <w:name w:val="Witte naam auteur"/>
    <w:basedOn w:val="Standaard"/>
    <w:qFormat/>
    <w:rsid w:val="00A630E0"/>
    <w:pPr>
      <w:spacing w:after="0"/>
    </w:pPr>
    <w:rPr>
      <w:rFonts w:asciiTheme="majorHAnsi" w:hAnsiTheme="majorHAnsi"/>
      <w:caps/>
      <w:color w:val="FFFFFF" w:themeColor="background1"/>
      <w:sz w:val="28"/>
      <w:szCs w:val="32"/>
    </w:rPr>
  </w:style>
  <w:style w:type="paragraph" w:customStyle="1" w:styleId="Wittehoofdtekst">
    <w:name w:val="Witte hoofdtekst"/>
    <w:basedOn w:val="Standaard"/>
    <w:qFormat/>
    <w:rsid w:val="00AB28E3"/>
    <w:rPr>
      <w:rFonts w:ascii="Times New Roman" w:eastAsia="Times New Roman" w:hAnsi="Times New Roman" w:cs="Times New Roman"/>
      <w:color w:val="FFFFFF" w:themeColor="background1"/>
      <w:szCs w:val="24"/>
    </w:rPr>
  </w:style>
  <w:style w:type="paragraph" w:customStyle="1" w:styleId="Fotobijschrift">
    <w:name w:val="Fotobijschrift"/>
    <w:basedOn w:val="Standaard"/>
    <w:qFormat/>
    <w:rsid w:val="00F15C4E"/>
    <w:pPr>
      <w:spacing w:after="0"/>
    </w:pPr>
    <w:rPr>
      <w:sz w:val="18"/>
    </w:rPr>
  </w:style>
  <w:style w:type="paragraph" w:customStyle="1" w:styleId="Blikvangercitaat">
    <w:name w:val="Blikvangercitaat"/>
    <w:basedOn w:val="Standaard"/>
    <w:qFormat/>
    <w:rsid w:val="00087264"/>
    <w:pPr>
      <w:spacing w:before="100" w:beforeAutospacing="1" w:after="100" w:afterAutospacing="1"/>
      <w:jc w:val="center"/>
    </w:pPr>
    <w:rPr>
      <w:rFonts w:asciiTheme="majorHAnsi" w:eastAsia="Times New Roman" w:hAnsiTheme="majorHAnsi" w:cs="Times New Roman"/>
      <w:color w:val="FFFFFF" w:themeColor="background1"/>
      <w:sz w:val="32"/>
      <w:szCs w:val="36"/>
    </w:rPr>
  </w:style>
  <w:style w:type="paragraph" w:customStyle="1" w:styleId="Naamkoptekstkrant">
    <w:name w:val="Naam koptekst krant"/>
    <w:basedOn w:val="Standaard"/>
    <w:qFormat/>
    <w:rsid w:val="00A630E0"/>
    <w:pPr>
      <w:spacing w:after="0"/>
      <w:jc w:val="center"/>
    </w:pPr>
    <w:rPr>
      <w:rFonts w:asciiTheme="majorHAnsi" w:eastAsia="Baskerville Old Face" w:hAnsiTheme="majorHAnsi" w:cs="Times New Roman"/>
      <w:color w:val="FFFFFF" w:themeColor="background1"/>
      <w:sz w:val="44"/>
      <w:szCs w:val="52"/>
    </w:rPr>
  </w:style>
  <w:style w:type="paragraph" w:customStyle="1" w:styleId="Koptekstkleinetekst">
    <w:name w:val="Koptekst (kleine tekst)"/>
    <w:basedOn w:val="Standaard"/>
    <w:qFormat/>
    <w:rsid w:val="00622ACA"/>
    <w:pPr>
      <w:spacing w:after="0"/>
      <w:jc w:val="center"/>
    </w:pPr>
    <w:rPr>
      <w:rFonts w:ascii="Source Sans Pro" w:eastAsia="Baskerville Old Face" w:hAnsi="Source Sans Pro" w:cs="Times New Roman"/>
      <w:color w:val="FFFFFF" w:themeColor="background1"/>
    </w:rPr>
  </w:style>
  <w:style w:type="paragraph" w:customStyle="1" w:styleId="Impressumkrant">
    <w:name w:val="Impressum krant"/>
    <w:basedOn w:val="Standaard"/>
    <w:qFormat/>
    <w:rsid w:val="00A630E0"/>
    <w:pPr>
      <w:spacing w:after="0"/>
      <w:jc w:val="center"/>
    </w:pPr>
    <w:rPr>
      <w:rFonts w:asciiTheme="majorHAnsi" w:hAnsiTheme="majorHAnsi"/>
      <w:b/>
      <w:bCs/>
      <w:color w:val="FFFFFF" w:themeColor="background1"/>
      <w:sz w:val="100"/>
      <w:szCs w:val="150"/>
    </w:rPr>
  </w:style>
  <w:style w:type="paragraph" w:customStyle="1" w:styleId="Impressumgegevenskrant">
    <w:name w:val="Impressumgegevens krant"/>
    <w:basedOn w:val="Standaard"/>
    <w:qFormat/>
    <w:rsid w:val="00D3768E"/>
    <w:pPr>
      <w:spacing w:after="0"/>
      <w:jc w:val="center"/>
    </w:pPr>
    <w:rPr>
      <w:rFonts w:ascii="Source Sans Pro" w:hAnsi="Source Sans Pro"/>
      <w:b/>
      <w:color w:val="F64668" w:themeColor="accent2"/>
      <w:sz w:val="28"/>
      <w:szCs w:val="36"/>
    </w:rPr>
  </w:style>
  <w:style w:type="character" w:customStyle="1" w:styleId="VoettekstChar">
    <w:name w:val="Voettekst Char"/>
    <w:basedOn w:val="Standaardalinea-lettertype"/>
    <w:link w:val="Voettekst"/>
    <w:uiPriority w:val="99"/>
    <w:rsid w:val="00A05792"/>
    <w:rPr>
      <w:rFonts w:eastAsia="Baskerville Old Face" w:cstheme="minorHAnsi"/>
      <w:color w:val="FFFFFF" w:themeColor="background1"/>
      <w:sz w:val="24"/>
      <w:szCs w:val="24"/>
    </w:rPr>
  </w:style>
  <w:style w:type="paragraph" w:customStyle="1" w:styleId="Wittepaginanummer">
    <w:name w:val="Witte paginanummer"/>
    <w:basedOn w:val="Koptekstkleinetekst"/>
    <w:qFormat/>
    <w:rsid w:val="009D4DB5"/>
    <w:rPr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BA6AD0"/>
    <w:rPr>
      <w:color w:val="808080"/>
    </w:rPr>
  </w:style>
  <w:style w:type="paragraph" w:styleId="Geenafstand">
    <w:name w:val="No Spacing"/>
    <w:basedOn w:val="Standaard"/>
    <w:uiPriority w:val="1"/>
    <w:qFormat/>
    <w:rsid w:val="00D3768E"/>
    <w:pPr>
      <w:spacing w:after="0"/>
    </w:pPr>
  </w:style>
  <w:style w:type="character" w:customStyle="1" w:styleId="Wittetekst">
    <w:name w:val="Witte tekst"/>
    <w:uiPriority w:val="1"/>
    <w:qFormat/>
    <w:rsid w:val="004F2CE7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_mho\AppData\Roaming\Microsoft\Templates\Modern%20dagbl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E7F746FF4C4CD3A71F9047E33C27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58496E-387A-4BC7-BA34-01A86A69C78C}"/>
      </w:docPartPr>
      <w:docPartBody>
        <w:p w:rsidR="00000000" w:rsidRDefault="00000000">
          <w:pPr>
            <w:pStyle w:val="D2E7F746FF4C4CD3A71F9047E33C279D"/>
          </w:pPr>
          <w:r w:rsidRPr="00EF654B">
            <w:rPr>
              <w:noProof/>
              <w:lang w:bidi="nl-NL"/>
            </w:rPr>
            <w:t>Relecloud presents</w:t>
          </w:r>
        </w:p>
      </w:docPartBody>
    </w:docPart>
    <w:docPart>
      <w:docPartPr>
        <w:name w:val="3ABBC70B4B964BF58D751FF6F0C8FA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AD1AF8-476A-4852-88B4-758A3D3FA760}"/>
      </w:docPartPr>
      <w:docPartBody>
        <w:p w:rsidR="00000000" w:rsidRDefault="00000000">
          <w:pPr>
            <w:pStyle w:val="3ABBC70B4B964BF58D751FF6F0C8FA2D"/>
          </w:pPr>
          <w:r w:rsidRPr="00EF654B">
            <w:rPr>
              <w:noProof/>
              <w:lang w:bidi="nl-NL"/>
            </w:rPr>
            <w:t>HET NIEUWS VAN VANDAAG</w:t>
          </w:r>
        </w:p>
      </w:docPartBody>
    </w:docPart>
    <w:docPart>
      <w:docPartPr>
        <w:name w:val="B5D65C54F7134ABE80993BD5C022F4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6EFD0B-07C8-4964-A207-B6905D176BA4}"/>
      </w:docPartPr>
      <w:docPartBody>
        <w:p w:rsidR="00000000" w:rsidRDefault="00000000">
          <w:pPr>
            <w:pStyle w:val="B5D65C54F7134ABE80993BD5C022F403"/>
          </w:pPr>
          <w:r w:rsidRPr="00EF654B">
            <w:rPr>
              <w:noProof/>
              <w:lang w:bidi="nl-NL"/>
            </w:rPr>
            <w:t>Dinsdag</w:t>
          </w:r>
        </w:p>
      </w:docPartBody>
    </w:docPart>
    <w:docPart>
      <w:docPartPr>
        <w:name w:val="239A80CBEF9B43A69B1991FE48F229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C422A9-4ED4-4761-987C-4AE210FAE9A1}"/>
      </w:docPartPr>
      <w:docPartBody>
        <w:p w:rsidR="00000000" w:rsidRDefault="00000000">
          <w:pPr>
            <w:pStyle w:val="239A80CBEF9B43A69B1991FE48F22917"/>
          </w:pPr>
          <w:r w:rsidRPr="00EF654B">
            <w:rPr>
              <w:noProof/>
              <w:lang w:bidi="nl-NL"/>
            </w:rPr>
            <w:t>24 september JJJJ</w:t>
          </w:r>
        </w:p>
      </w:docPartBody>
    </w:docPart>
    <w:docPart>
      <w:docPartPr>
        <w:name w:val="E7190B01EFBA47F38611C0C432A7AE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98B1C0-15D6-4112-92BD-461568EEBAD9}"/>
      </w:docPartPr>
      <w:docPartBody>
        <w:p w:rsidR="00000000" w:rsidRDefault="00000000">
          <w:pPr>
            <w:pStyle w:val="E7190B01EFBA47F38611C0C432A7AEEF"/>
          </w:pPr>
          <w:r w:rsidRPr="00EF654B">
            <w:rPr>
              <w:noProof/>
              <w:lang w:bidi="nl-NL"/>
            </w:rPr>
            <w:t>Editie 10</w:t>
          </w:r>
        </w:p>
      </w:docPartBody>
    </w:docPart>
    <w:docPart>
      <w:docPartPr>
        <w:name w:val="E87A5E45E5584224A9E696C61A2137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0783DF-AC3C-4996-A1AD-E439F3C54311}"/>
      </w:docPartPr>
      <w:docPartBody>
        <w:p w:rsidR="00000000" w:rsidRDefault="00000000">
          <w:pPr>
            <w:pStyle w:val="E87A5E45E5584224A9E696C61A213763"/>
          </w:pPr>
          <w:r w:rsidRPr="00EF654B">
            <w:rPr>
              <w:noProof/>
              <w:lang w:bidi="nl-NL"/>
            </w:rPr>
            <w:t>Afbeeldingsbijschrift: om uw document er professioneel uit te laten zien, hebben de koptekst, de voettekst, het voorblad en de tekstvakken in Word een ontwerp in dezelfde stijl.</w:t>
          </w:r>
        </w:p>
      </w:docPartBody>
    </w:docPart>
    <w:docPart>
      <w:docPartPr>
        <w:name w:val="7A75B8F5524F4EDBA4ABF9D258B7DB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31D34E-39E4-4150-AE83-2C2869FD8CF4}"/>
      </w:docPartPr>
      <w:docPartBody>
        <w:p w:rsidR="00000000" w:rsidRDefault="00000000">
          <w:pPr>
            <w:pStyle w:val="7A75B8F5524F4EDBA4ABF9D258B7DBB6"/>
          </w:pPr>
          <w:r w:rsidRPr="00EF654B">
            <w:rPr>
              <w:rStyle w:val="Tekstvantijdelijkeaanduiding"/>
              <w:noProof/>
              <w:lang w:bidi="nl-NL"/>
            </w:rPr>
            <w:t>Het laatste nieuws</w:t>
          </w:r>
        </w:p>
      </w:docPartBody>
    </w:docPart>
    <w:docPart>
      <w:docPartPr>
        <w:name w:val="9FE1C6684B73422FB8F26FE723269E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C67CDA-C16F-4917-A97B-5654D141BC87}"/>
      </w:docPartPr>
      <w:docPartBody>
        <w:p w:rsidR="00000000" w:rsidRDefault="00000000">
          <w:pPr>
            <w:pStyle w:val="9FE1C6684B73422FB8F26FE723269E6E"/>
          </w:pPr>
          <w:r w:rsidRPr="00EF654B">
            <w:rPr>
              <w:rStyle w:val="Tekstvantijdelijkeaanduiding"/>
              <w:noProof/>
              <w:lang w:bidi="nl-NL"/>
            </w:rPr>
            <w:t>Belangrijk</w:t>
          </w:r>
        </w:p>
      </w:docPartBody>
    </w:docPart>
    <w:docPart>
      <w:docPartPr>
        <w:name w:val="24D481328091415AA882E5C9A7FD1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65C6EA-AA11-4486-8D0E-06B53A58970B}"/>
      </w:docPartPr>
      <w:docPartBody>
        <w:p w:rsidR="00000000" w:rsidRDefault="00000000">
          <w:pPr>
            <w:pStyle w:val="24D481328091415AA882E5C9A7FD1BF8"/>
          </w:pPr>
          <w:r w:rsidRPr="00EF654B">
            <w:rPr>
              <w:noProof/>
              <w:lang w:bidi="nl-NL"/>
            </w:rPr>
            <w:t>Monica Krommenhoek</w:t>
          </w:r>
        </w:p>
      </w:docPartBody>
    </w:docPart>
    <w:docPart>
      <w:docPartPr>
        <w:name w:val="468A2C956C974843A8D3B4C56C3E71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8A83E1-EF69-42F2-A37D-7B83209FDC94}"/>
      </w:docPartPr>
      <w:docPartBody>
        <w:p w:rsidR="00000000" w:rsidRPr="00EF654B" w:rsidRDefault="00000000" w:rsidP="00004C2C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Video is een geweldige manier om mensen te overtuigen. Wanneer u op Onlinevideo klikt, kunt u de invoegcode gebruiken voor de video die u wilt toevoegen. U kunt ook een trefwoord typen om online te zoeken naar een geschikte video. </w:t>
          </w:r>
        </w:p>
        <w:p w:rsidR="00000000" w:rsidRDefault="00000000">
          <w:pPr>
            <w:pStyle w:val="468A2C956C974843A8D3B4C56C3E7114"/>
          </w:pPr>
          <w:r w:rsidRPr="00EF654B">
            <w:rPr>
              <w:noProof/>
              <w:lang w:bidi="nl-NL"/>
            </w:rPr>
            <w:t>Gebruik desgewenst thema's en stijlen om uw document consistent te maken. Wanneer u op Ontwerpen klikt en een nieuw thema kiest, worden de afbeeldingen, grafieken en SmartArt-afbeeldingen automatisch aangepast aan het thema.</w:t>
          </w:r>
        </w:p>
      </w:docPartBody>
    </w:docPart>
    <w:docPart>
      <w:docPartPr>
        <w:name w:val="3506614ABC134D679A86E304C1559F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A028B3-E717-47DA-BF8D-0D48BF2ABB58}"/>
      </w:docPartPr>
      <w:docPartBody>
        <w:p w:rsidR="00000000" w:rsidRDefault="00000000">
          <w:pPr>
            <w:pStyle w:val="3506614ABC134D679A86E304C1559F16"/>
          </w:pPr>
          <w:r w:rsidRPr="00EF654B">
            <w:rPr>
              <w:noProof/>
              <w:lang w:bidi="nl-NL"/>
            </w:rPr>
            <w:t>Monica Krommenhoek</w:t>
          </w:r>
        </w:p>
      </w:docPartBody>
    </w:docPart>
    <w:docPart>
      <w:docPartPr>
        <w:name w:val="E6062D87B8254F91A052691F67182F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F5B51C-7DC1-4A82-AB38-4F36066D8862}"/>
      </w:docPartPr>
      <w:docPartBody>
        <w:p w:rsidR="00000000" w:rsidRPr="00EF654B" w:rsidRDefault="00000000" w:rsidP="00D3768E">
          <w:pPr>
            <w:rPr>
              <w:noProof/>
            </w:rPr>
          </w:pPr>
          <w:r w:rsidRPr="00EF654B">
            <w:rPr>
              <w:noProof/>
              <w:lang w:bidi="nl-NL"/>
            </w:rPr>
            <w:t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</w:r>
        </w:p>
        <w:p w:rsidR="00000000" w:rsidRPr="00EF654B" w:rsidRDefault="00000000" w:rsidP="00D3768E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Bespaar tijd in Word met nieuwe knoppen die worden weergegeven waar u ze nodig hebt. Video is een krachtige manier om mensen te overtuigen. </w:t>
          </w:r>
        </w:p>
        <w:p w:rsidR="00000000" w:rsidRPr="00EF654B" w:rsidRDefault="00000000" w:rsidP="00D3768E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Wanneer u op Onlinevideo klikt, kunt u de invoegcode plakken voor de video die u wilt toevoegen. U kunt ook een trefwoord typen om online te zoeken naar een geschikte video. </w:t>
          </w:r>
        </w:p>
        <w:p w:rsidR="00000000" w:rsidRPr="00EF654B" w:rsidRDefault="00000000" w:rsidP="00D3768E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 </w:t>
          </w:r>
        </w:p>
        <w:p w:rsidR="00000000" w:rsidRDefault="00000000">
          <w:pPr>
            <w:pStyle w:val="E6062D87B8254F91A052691F67182F31"/>
          </w:pPr>
          <w:r w:rsidRPr="00EF654B">
            <w:rPr>
              <w:noProof/>
              <w:lang w:bidi="nl-NL"/>
            </w:rPr>
            <w:t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</w:r>
        </w:p>
      </w:docPartBody>
    </w:docPart>
    <w:docPart>
      <w:docPartPr>
        <w:name w:val="6F7F19544C664FCE8CB9DDC7AAE846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39B13A-2B6B-48E1-A959-293B267E142C}"/>
      </w:docPartPr>
      <w:docPartBody>
        <w:p w:rsidR="00000000" w:rsidRPr="00EF654B" w:rsidRDefault="00000000" w:rsidP="00004C2C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U kunt ook thema’s en stijlen gebruiken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 </w:t>
          </w:r>
        </w:p>
        <w:p w:rsidR="00000000" w:rsidRPr="00EF654B" w:rsidRDefault="00000000" w:rsidP="00004C2C">
          <w:pPr>
            <w:rPr>
              <w:noProof/>
            </w:rPr>
          </w:pPr>
          <w:r w:rsidRPr="00EF654B">
            <w:rPr>
              <w:noProof/>
              <w:lang w:bidi="nl-NL"/>
            </w:rPr>
            <w:t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</w:r>
        </w:p>
        <w:p w:rsidR="00000000" w:rsidRPr="00EF654B" w:rsidRDefault="00000000" w:rsidP="00004C2C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Bespaar tijd in Word met nieuwe knoppen die worden weergegeven waar u ze nodig hebt. Video is een krachtige manier om mensen te overtuigen. </w:t>
          </w:r>
        </w:p>
        <w:p w:rsidR="00000000" w:rsidRPr="00EF654B" w:rsidRDefault="00000000" w:rsidP="00004C2C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Wanneer u op Onlinevideo klikt, kunt u de invoegcode plakken voor de video die u wilt toevoegen. U kunt ook een trefwoord typen om online te zoeken naar een geschikte video. </w:t>
          </w:r>
        </w:p>
        <w:p w:rsidR="00000000" w:rsidRDefault="00000000">
          <w:pPr>
            <w:pStyle w:val="6F7F19544C664FCE8CB9DDC7AAE84615"/>
          </w:pPr>
          <w:r w:rsidRPr="00EF654B">
            <w:rPr>
              <w:noProof/>
              <w:lang w:bidi="nl-NL"/>
            </w:rPr>
            <w:t xml:space="preserve">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 </w:t>
          </w:r>
        </w:p>
      </w:docPartBody>
    </w:docPart>
    <w:docPart>
      <w:docPartPr>
        <w:name w:val="D7707C43E67A4AD6A568D0502848CA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C1AD15-285D-493C-943E-D23196DD05E1}"/>
      </w:docPartPr>
      <w:docPartBody>
        <w:p w:rsidR="00000000" w:rsidRDefault="00000000">
          <w:pPr>
            <w:pStyle w:val="D7707C43E67A4AD6A568D0502848CAA1"/>
          </w:pPr>
          <w:r w:rsidRPr="00EF654B">
            <w:rPr>
              <w:noProof/>
              <w:lang w:bidi="nl-NL"/>
            </w:rPr>
            <w:t>Afbeeldingsbijschrift: Om uw document er professioneel uit te laten zien, hebben de koptekst, de voettekst, het voorblad en de tekstvakken in Word een ontwerp in dezelfde stijl.</w:t>
          </w:r>
        </w:p>
      </w:docPartBody>
    </w:docPart>
    <w:docPart>
      <w:docPartPr>
        <w:name w:val="2669CA0137A545CBBAA1CC88D2D623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231CC6-FEC9-46F6-8D05-3F05D66BEF92}"/>
      </w:docPartPr>
      <w:docPartBody>
        <w:p w:rsidR="00000000" w:rsidRDefault="00000000">
          <w:pPr>
            <w:pStyle w:val="2669CA0137A545CBBAA1CC88D2D62359"/>
          </w:pPr>
          <w:r w:rsidRPr="00EF654B">
            <w:rPr>
              <w:noProof/>
              <w:lang w:bidi="nl-NL"/>
            </w:rPr>
            <w:t>Dinsdag 23 september 20XX</w:t>
          </w:r>
        </w:p>
      </w:docPartBody>
    </w:docPart>
    <w:docPart>
      <w:docPartPr>
        <w:name w:val="1E46872D88564F31A993E6115EEB29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370F73-D80B-4C21-9340-87213CF7D68B}"/>
      </w:docPartPr>
      <w:docPartBody>
        <w:p w:rsidR="00000000" w:rsidRDefault="00000000">
          <w:pPr>
            <w:pStyle w:val="1E46872D88564F31A993E6115EEB29A7"/>
          </w:pPr>
          <w:r w:rsidRPr="00EF654B">
            <w:rPr>
              <w:noProof/>
              <w:lang w:bidi="nl-NL"/>
            </w:rPr>
            <w:t>HET NIEUWS VAN VANDAAG</w:t>
          </w:r>
        </w:p>
      </w:docPartBody>
    </w:docPart>
    <w:docPart>
      <w:docPartPr>
        <w:name w:val="2C7BE423BE7A4562BF0C351F187DB4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3E0B59-FD27-47C3-B06A-94C18DEC6D22}"/>
      </w:docPartPr>
      <w:docPartBody>
        <w:p w:rsidR="00000000" w:rsidRDefault="00000000">
          <w:pPr>
            <w:pStyle w:val="2C7BE423BE7A4562BF0C351F187DB40B"/>
          </w:pPr>
          <w:r w:rsidRPr="00EF654B">
            <w:rPr>
              <w:noProof/>
              <w:lang w:bidi="nl-NL"/>
            </w:rPr>
            <w:t>Editie 10</w:t>
          </w:r>
        </w:p>
      </w:docPartBody>
    </w:docPart>
    <w:docPart>
      <w:docPartPr>
        <w:name w:val="C7F52DE45B5648F2A899EA9997659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63C3DE-AB0F-4F0A-A9BC-48F1A5504C81}"/>
      </w:docPartPr>
      <w:docPartBody>
        <w:p w:rsidR="00000000" w:rsidRDefault="00000000">
          <w:pPr>
            <w:pStyle w:val="C7F52DE45B5648F2A899EA999765998F"/>
          </w:pPr>
          <w:r w:rsidRPr="00EF654B">
            <w:rPr>
              <w:noProof/>
              <w:lang w:bidi="nl-NL"/>
            </w:rPr>
            <w:t>Het laatste nieuws</w:t>
          </w:r>
        </w:p>
      </w:docPartBody>
    </w:docPart>
    <w:docPart>
      <w:docPartPr>
        <w:name w:val="4495B8F758AE44B5A11B105EB2D20B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B1C261-0A16-4F2B-9A89-E55F65998EC5}"/>
      </w:docPartPr>
      <w:docPartBody>
        <w:p w:rsidR="00000000" w:rsidRDefault="00000000">
          <w:pPr>
            <w:pStyle w:val="4495B8F758AE44B5A11B105EB2D20B68"/>
          </w:pPr>
          <w:r w:rsidRPr="00EF654B">
            <w:rPr>
              <w:noProof/>
              <w:lang w:bidi="nl-NL"/>
            </w:rPr>
            <w:t>Belangrijk</w:t>
          </w:r>
        </w:p>
      </w:docPartBody>
    </w:docPart>
    <w:docPart>
      <w:docPartPr>
        <w:name w:val="56FE5AB37D0B45879D4F7596D53837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1B3743-2620-4A1E-A458-464632A1A8A5}"/>
      </w:docPartPr>
      <w:docPartBody>
        <w:p w:rsidR="00000000" w:rsidRDefault="00000000">
          <w:pPr>
            <w:pStyle w:val="56FE5AB37D0B45879D4F7596D5383787"/>
          </w:pPr>
          <w:r w:rsidRPr="00EF654B">
            <w:rPr>
              <w:noProof/>
              <w:lang w:bidi="nl-NL"/>
            </w:rPr>
            <w:t>Monica Krommenhoek</w:t>
          </w:r>
        </w:p>
      </w:docPartBody>
    </w:docPart>
    <w:docPart>
      <w:docPartPr>
        <w:name w:val="DCC24BE69C6842E89125527E941223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1E6821-B4E9-45F2-8BFB-8D10FE633863}"/>
      </w:docPartPr>
      <w:docPartBody>
        <w:p w:rsidR="00000000" w:rsidRPr="00EF654B" w:rsidRDefault="00000000" w:rsidP="00554FC5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 </w:t>
          </w:r>
        </w:p>
        <w:p w:rsidR="00000000" w:rsidRPr="00EF654B" w:rsidRDefault="00000000" w:rsidP="00554FC5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U kunt ook thema’s en stijlen gebruiken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 </w:t>
          </w:r>
        </w:p>
        <w:p w:rsidR="00000000" w:rsidRDefault="00000000">
          <w:pPr>
            <w:pStyle w:val="DCC24BE69C6842E89125527E94122323"/>
          </w:pPr>
          <w:r w:rsidRPr="00EF654B">
            <w:rPr>
              <w:noProof/>
              <w:lang w:bidi="nl-NL"/>
            </w:rPr>
            <w:t>Video is een geweldige manier om mensen te overtuigen. Wanneer u op Onlinevideo klikt, kunt u de invoegcode gebruiken voor de video die u wilt toevoegen. U kunt ook een trefwoord typen om online te zoeken naar een geschikte video.</w:t>
          </w:r>
        </w:p>
      </w:docPartBody>
    </w:docPart>
    <w:docPart>
      <w:docPartPr>
        <w:name w:val="92BEA7BFC9F34D35B48F02CDA06561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4380B3-D859-480B-ABBF-E0E8649023E0}"/>
      </w:docPartPr>
      <w:docPartBody>
        <w:p w:rsidR="00000000" w:rsidRDefault="00000000">
          <w:pPr>
            <w:pStyle w:val="92BEA7BFC9F34D35B48F02CDA0656118"/>
          </w:pPr>
          <w:r w:rsidRPr="00EF654B">
            <w:rPr>
              <w:noProof/>
              <w:lang w:bidi="nl-NL"/>
            </w:rPr>
            <w:t>Boven: Afbeeldingsbijschrift: Om uw document er professioneel uit te laten zien, hebben de koptekst, de voettekst, het voorblad en de tekstvakken in Word een ontwerp in dezelfde stijl.</w:t>
          </w:r>
        </w:p>
      </w:docPartBody>
    </w:docPart>
    <w:docPart>
      <w:docPartPr>
        <w:name w:val="76969739AC8F4BA59EF471AD47E289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796CA8-959C-4A3C-8162-999EFA0C4597}"/>
      </w:docPartPr>
      <w:docPartBody>
        <w:p w:rsidR="00000000" w:rsidRPr="00EF654B" w:rsidRDefault="00000000" w:rsidP="00554FC5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Onlinevideo, kunt u de invoegcode plakken voor de video die u wilt toevoegen. U kunt ook een trefwoord typen om online te zoeken naar een geschikte video. </w:t>
          </w:r>
        </w:p>
        <w:p w:rsidR="00000000" w:rsidRPr="00EF654B" w:rsidRDefault="00000000" w:rsidP="00554FC5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 </w:t>
          </w:r>
        </w:p>
        <w:p w:rsidR="00000000" w:rsidRDefault="00000000">
          <w:pPr>
            <w:pStyle w:val="76969739AC8F4BA59EF471AD47E28950"/>
          </w:pPr>
          <w:r w:rsidRPr="00EF654B">
            <w:rPr>
              <w:noProof/>
              <w:lang w:bidi="nl-NL"/>
            </w:rPr>
            <w:t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</w:r>
        </w:p>
      </w:docPartBody>
    </w:docPart>
    <w:docPart>
      <w:docPartPr>
        <w:name w:val="181BFBCF248045FA9B0345D2870F3B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B867C1-0172-406D-94D9-3C4E96F34F62}"/>
      </w:docPartPr>
      <w:docPartBody>
        <w:p w:rsidR="00000000" w:rsidRDefault="00000000">
          <w:pPr>
            <w:pStyle w:val="181BFBCF248045FA9B0345D2870F3BCE"/>
          </w:pPr>
          <w:r w:rsidRPr="00EF654B">
            <w:rPr>
              <w:noProof/>
              <w:lang w:bidi="nl-NL"/>
            </w:rPr>
            <w:t>Monica Krommenhoek</w:t>
          </w:r>
        </w:p>
      </w:docPartBody>
    </w:docPart>
    <w:docPart>
      <w:docPartPr>
        <w:name w:val="5AA2D70215454701BF02C35EA77213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06C871-57C6-4FDE-B195-97174EB38B40}"/>
      </w:docPartPr>
      <w:docPartBody>
        <w:p w:rsidR="00000000" w:rsidRPr="00EF654B" w:rsidRDefault="00000000" w:rsidP="00554FC5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Om uw document er professioneel uit te laten zien, hebben de koptekst, de voettekst, het voorblad en de tekstvakken in Word een ontwerp in dezelfde stijl. U kunt bijvoorbeeld een voorblad, koptekst of kantlijnartikel toevoegen in dezelfde stijl. </w:t>
          </w:r>
        </w:p>
        <w:p w:rsidR="00000000" w:rsidRDefault="00000000">
          <w:pPr>
            <w:pStyle w:val="5AA2D70215454701BF02C35EA77213E8"/>
          </w:pPr>
          <w:r w:rsidRPr="00EF654B">
            <w:rPr>
              <w:noProof/>
              <w:lang w:bidi="nl-NL"/>
            </w:rPr>
            <w:t>Klik op Invoegen en kies vervolgens de elementen uit de verschillende galerieën. Bespaar tijd in Word met nieuwe knoppen die worden weergegeven waar u ze nodig hebt. Video is een krachtige manier om mensen te overtuigen. Wanneer u klikt op</w:t>
          </w:r>
        </w:p>
      </w:docPartBody>
    </w:docPart>
    <w:docPart>
      <w:docPartPr>
        <w:name w:val="F0541A669A24465CA5A6C1A1131AAA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F3E297-1116-436C-946B-79B216DC98D9}"/>
      </w:docPartPr>
      <w:docPartBody>
        <w:p w:rsidR="00000000" w:rsidRDefault="00000000">
          <w:pPr>
            <w:pStyle w:val="F0541A669A24465CA5A6C1A1131AAA8B"/>
          </w:pPr>
          <w:r w:rsidRPr="00EF654B">
            <w:rPr>
              <w:noProof/>
              <w:lang w:bidi="nl-NL"/>
            </w:rPr>
            <w:t>Afbeeldingsbijschrift: Om uw document er professioneel uit te laten zien, hebben de koptekst, de voettekst, het voorblad en de tekstvakken in Word een ontwerp in dezelfde stijl.</w:t>
          </w:r>
        </w:p>
      </w:docPartBody>
    </w:docPart>
    <w:docPart>
      <w:docPartPr>
        <w:name w:val="52DD676105E14A539EBF1744ED29DC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E438B2-2D63-4A8D-9C42-95E8B21C4D5E}"/>
      </w:docPartPr>
      <w:docPartBody>
        <w:p w:rsidR="00000000" w:rsidRDefault="00000000">
          <w:pPr>
            <w:pStyle w:val="52DD676105E14A539EBF1744ED29DCF2"/>
          </w:pPr>
          <w:r w:rsidRPr="00EF654B">
            <w:rPr>
              <w:noProof/>
              <w:lang w:bidi="nl-NL"/>
            </w:rPr>
            <w:t>Artikel met het laatste nieuws</w:t>
          </w:r>
        </w:p>
      </w:docPartBody>
    </w:docPart>
    <w:docPart>
      <w:docPartPr>
        <w:name w:val="AB91A2ABAD4D4EE7B184FDC854A84E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79B6AD-2DB7-4433-8EA0-1D22B5A6E238}"/>
      </w:docPartPr>
      <w:docPartBody>
        <w:p w:rsidR="00000000" w:rsidRDefault="00000000">
          <w:pPr>
            <w:pStyle w:val="AB91A2ABAD4D4EE7B184FDC854A84ED5"/>
          </w:pPr>
          <w:r w:rsidRPr="00EF654B">
            <w:rPr>
              <w:noProof/>
              <w:lang w:bidi="nl-NL"/>
            </w:rPr>
            <w:t>Lees het wereldnieuws van vandaag</w:t>
          </w:r>
        </w:p>
      </w:docPartBody>
    </w:docPart>
    <w:docPart>
      <w:docPartPr>
        <w:name w:val="08F4F9439BE346D38294082373ED63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F5E20C-5CC2-43F9-A226-60FA6774E9F0}"/>
      </w:docPartPr>
      <w:docPartBody>
        <w:p w:rsidR="00000000" w:rsidRDefault="00000000">
          <w:pPr>
            <w:pStyle w:val="08F4F9439BE346D38294082373ED634D"/>
          </w:pPr>
          <w:r w:rsidRPr="00EF654B">
            <w:rPr>
              <w:noProof/>
              <w:lang w:bidi="nl-NL"/>
            </w:rPr>
            <w:t>Monica Krommenhoek</w:t>
          </w:r>
        </w:p>
      </w:docPartBody>
    </w:docPart>
    <w:docPart>
      <w:docPartPr>
        <w:name w:val="177BD57900714EC38F2F2F9501DEBB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59E968-91CC-4A7A-A58B-FF04A981454F}"/>
      </w:docPartPr>
      <w:docPartBody>
        <w:p w:rsidR="00000000" w:rsidRPr="00EF654B" w:rsidRDefault="00000000" w:rsidP="00AB28E3">
          <w:pPr>
            <w:pStyle w:val="Wittehoofdtekst"/>
            <w:rPr>
              <w:rStyle w:val="Tekstvantijdelijkeaanduiding"/>
              <w:noProof/>
            </w:rPr>
          </w:pPr>
          <w:r w:rsidRPr="00EF654B">
            <w:rPr>
              <w:rStyle w:val="Tekstvantijdelijkeaanduiding"/>
              <w:noProof/>
              <w:lang w:bidi="nl-NL"/>
            </w:rPr>
            <w:t>Dankzij de nieuwe leesweergave is het lezen van documenten nog gemakkelijker. U kunt bepaalde delen van het document samenvouwen en u volledig concentreren op de gewenste inhoud. En als u stopt met lezen voordat u het einde bereikt, wordt de plaats waar u bent gebleven bewaard, ook als u hebt gelezen op een ander apparaat. Bespaar tijd in Word met nieuwe knoppen die worden weergegeven waar u ze nodig hebt. Video is een geweldige manier om mensen te overtuigen.</w:t>
          </w:r>
        </w:p>
        <w:p w:rsidR="00000000" w:rsidRDefault="00000000">
          <w:pPr>
            <w:pStyle w:val="177BD57900714EC38F2F2F9501DEBBC7"/>
          </w:pPr>
          <w:r w:rsidRPr="00EF654B">
            <w:rPr>
              <w:rStyle w:val="Tekstvantijdelijkeaanduiding"/>
              <w:noProof/>
              <w:lang w:bidi="nl-NL"/>
            </w:rPr>
            <w:t>Wanneer u aan een tabel werkt, klikt u op de plaats waar u een rij of kolom wilt toevoegen, en klikt u vervolgens op het plusteken. 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</w:r>
        </w:p>
      </w:docPartBody>
    </w:docPart>
    <w:docPart>
      <w:docPartPr>
        <w:name w:val="5BE0B0C7ACFC42C589D31738B641FA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F15815-6C2B-4919-9C72-9CE3451E7C54}"/>
      </w:docPartPr>
      <w:docPartBody>
        <w:p w:rsidR="00000000" w:rsidRPr="00EF654B" w:rsidRDefault="00000000" w:rsidP="00AB28E3">
          <w:pPr>
            <w:pStyle w:val="Wittehoofdtekst"/>
            <w:rPr>
              <w:rStyle w:val="Tekstvantijdelijkeaanduiding"/>
              <w:noProof/>
            </w:rPr>
          </w:pPr>
          <w:r w:rsidRPr="00EF654B">
            <w:rPr>
              <w:rStyle w:val="Tekstvantijdelijkeaanduiding"/>
              <w:noProof/>
              <w:lang w:bidi="nl-NL"/>
            </w:rPr>
            <w:t xml:space="preserve">Video is een geweldige manier om mensen te overtuigen. Wanneer u op Onlinevideo klikt, kunt u de invoegcode gebruiken voor de video die u wilt toevoegen. U kunt ook een trefwoord typen om online te zoeken naar een geschikte video. </w:t>
          </w:r>
        </w:p>
        <w:p w:rsidR="00000000" w:rsidRPr="00EF654B" w:rsidRDefault="00000000" w:rsidP="00AB28E3">
          <w:pPr>
            <w:pStyle w:val="Wittehoofdtekst"/>
            <w:rPr>
              <w:rStyle w:val="Tekstvantijdelijkeaanduiding"/>
              <w:noProof/>
            </w:rPr>
          </w:pPr>
          <w:r w:rsidRPr="00EF654B">
            <w:rPr>
              <w:rStyle w:val="Tekstvantijdelijkeaanduiding"/>
              <w:noProof/>
              <w:lang w:bidi="nl-NL"/>
            </w:rPr>
            <w:t>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</w:t>
          </w:r>
        </w:p>
        <w:p w:rsidR="00000000" w:rsidRDefault="00000000">
          <w:pPr>
            <w:pStyle w:val="5BE0B0C7ACFC42C589D31738B641FA58"/>
          </w:pPr>
          <w:r w:rsidRPr="00EF654B">
            <w:rPr>
              <w:rStyle w:val="Tekstvantijdelijkeaanduiding"/>
              <w:noProof/>
              <w:lang w:bidi="nl-NL"/>
            </w:rPr>
            <w:t>Bespaar tijd in Word met nieuwe knoppen die worden weergegeven waar u ze nodig hebt. Video is een geweldige manier om mensen te overtuigen.</w:t>
          </w:r>
        </w:p>
      </w:docPartBody>
    </w:docPart>
    <w:docPart>
      <w:docPartPr>
        <w:name w:val="4B782563B5FB4489B79347B06B173A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C12DBC-CDF8-44F3-8A3D-0611856A1E0B}"/>
      </w:docPartPr>
      <w:docPartBody>
        <w:p w:rsidR="00000000" w:rsidRDefault="00000000">
          <w:pPr>
            <w:pStyle w:val="4B782563B5FB4489B79347B06B173ADA"/>
          </w:pPr>
          <w:r w:rsidRPr="00EF654B">
            <w:rPr>
              <w:noProof/>
              <w:lang w:bidi="nl-NL"/>
            </w:rPr>
            <w:t>Video is een geweldige manier om mensen te overtuigen. Wanneer u op Onlinevideo klikt, kunt u de invoegcode plakken voor de video die u wilt toevoegen. U kunt ook een trefwoord typen om online te zoeken naar een geschikte video. 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</w:t>
          </w:r>
          <w:r w:rsidRPr="00EF654B">
            <w:rPr>
              <w:noProof/>
              <w:lang w:bidi="nl-NL"/>
            </w:rPr>
            <w:t>sch aangepast aan het nieuwe thema.</w:t>
          </w:r>
        </w:p>
      </w:docPartBody>
    </w:docPart>
    <w:docPart>
      <w:docPartPr>
        <w:name w:val="732150DDC94343888486E72B826DE9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9A3C63-1B53-4399-B68D-6B90A1AB98A0}"/>
      </w:docPartPr>
      <w:docPartBody>
        <w:p w:rsidR="00000000" w:rsidRDefault="00000000">
          <w:pPr>
            <w:pStyle w:val="732150DDC94343888486E72B826DE9A1"/>
          </w:pPr>
          <w:r w:rsidRPr="00EF654B">
            <w:rPr>
              <w:noProof/>
              <w:lang w:bidi="nl-NL"/>
            </w:rPr>
            <w:t>Dinsdag 23 september 20XX</w:t>
          </w:r>
        </w:p>
      </w:docPartBody>
    </w:docPart>
    <w:docPart>
      <w:docPartPr>
        <w:name w:val="6EED3EF2FC1840D4B449D396141738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8A5BD2-1F4B-4A5B-B988-2242618871ED}"/>
      </w:docPartPr>
      <w:docPartBody>
        <w:p w:rsidR="00000000" w:rsidRDefault="00000000">
          <w:pPr>
            <w:pStyle w:val="6EED3EF2FC1840D4B449D3961417388D"/>
          </w:pPr>
          <w:r w:rsidRPr="00EF654B">
            <w:rPr>
              <w:noProof/>
              <w:lang w:bidi="nl-NL"/>
            </w:rPr>
            <w:t>HET NIEUWS VAN VANDAAG</w:t>
          </w:r>
        </w:p>
      </w:docPartBody>
    </w:docPart>
    <w:docPart>
      <w:docPartPr>
        <w:name w:val="2EDBB459EF42411D9A3742B0AA6DE0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3E2633-C08C-43BB-AF49-D5F9B11776DE}"/>
      </w:docPartPr>
      <w:docPartBody>
        <w:p w:rsidR="00000000" w:rsidRDefault="00000000">
          <w:pPr>
            <w:pStyle w:val="2EDBB459EF42411D9A3742B0AA6DE060"/>
          </w:pPr>
          <w:r w:rsidRPr="00EF654B">
            <w:rPr>
              <w:noProof/>
              <w:lang w:bidi="nl-NL"/>
            </w:rPr>
            <w:t>Editie 10</w:t>
          </w:r>
        </w:p>
      </w:docPartBody>
    </w:docPart>
    <w:docPart>
      <w:docPartPr>
        <w:name w:val="161E8CC3FF214358A40B64768CD597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67DC08-994A-4193-8682-000E3B9158A5}"/>
      </w:docPartPr>
      <w:docPartBody>
        <w:p w:rsidR="00000000" w:rsidRDefault="00000000">
          <w:pPr>
            <w:pStyle w:val="161E8CC3FF214358A40B64768CD59750"/>
          </w:pPr>
          <w:r w:rsidRPr="00EF654B">
            <w:rPr>
              <w:noProof/>
              <w:lang w:bidi="nl-NL"/>
            </w:rPr>
            <w:t>Afbeeldingsbijschrift: Om uw document er professioneel uit te laten zien, hebben de koptekst, de voettekst, het voorblad en de tekstvakken in Word een ontwerp in dezelfde stijl.</w:t>
          </w:r>
        </w:p>
      </w:docPartBody>
    </w:docPart>
    <w:docPart>
      <w:docPartPr>
        <w:name w:val="916DFB2524824D8695F760041964A0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7154F0-82D8-4DEF-8CE3-805B7DDD2219}"/>
      </w:docPartPr>
      <w:docPartBody>
        <w:p w:rsidR="00000000" w:rsidRDefault="00000000">
          <w:pPr>
            <w:pStyle w:val="916DFB2524824D8695F760041964A038"/>
          </w:pPr>
          <w:r w:rsidRPr="00EF654B">
            <w:rPr>
              <w:noProof/>
              <w:lang w:bidi="nl-NL"/>
            </w:rPr>
            <w:t>Monica Krommenhoek</w:t>
          </w:r>
        </w:p>
      </w:docPartBody>
    </w:docPart>
    <w:docPart>
      <w:docPartPr>
        <w:name w:val="143C7D2C344D4C96BD978897D45BC0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458AE1-A640-4329-B1D7-C39078A2C220}"/>
      </w:docPartPr>
      <w:docPartBody>
        <w:p w:rsidR="00000000" w:rsidRPr="00EF654B" w:rsidRDefault="00000000" w:rsidP="004F2CE7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Video is een geweldige manier om mensen te overtuigen. Wanneer u op Onlinevideo klikt, kunt u de invoegcode gebruiken voor de video die u wilt toevoegen. U kunt ook een trefwoord typen om online te zoeken naar een geschikte video. </w:t>
          </w:r>
        </w:p>
        <w:p w:rsidR="00000000" w:rsidRPr="00EF654B" w:rsidRDefault="00000000" w:rsidP="004F2CE7">
          <w:pPr>
            <w:rPr>
              <w:noProof/>
            </w:rPr>
          </w:pPr>
          <w:r w:rsidRPr="00EF654B">
            <w:rPr>
              <w:noProof/>
              <w:lang w:bidi="nl-NL"/>
            </w:rPr>
            <w:t>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automatisch aangepast aan het nieuwe thema.</w:t>
          </w:r>
        </w:p>
        <w:p w:rsidR="00000000" w:rsidRDefault="00000000">
          <w:pPr>
            <w:pStyle w:val="143C7D2C344D4C96BD978897D45BC046"/>
          </w:pPr>
          <w:r w:rsidRPr="00EF654B">
            <w:rPr>
              <w:noProof/>
              <w:lang w:bidi="nl-NL"/>
            </w:rPr>
            <w:t>Wanneer u aan een tabel werkt, klikt u op de plaats waar u een rij of kolom wilt toevoegen, en klikt u vervolgens op het plusteken. En dankzij de nieuwe leesweergave is het lezen van documenten nog gemakkelijker. U kunt bepaalde delen van het document samenvouwen en u volledig concentreren op de gewenste inhoud.</w:t>
          </w:r>
        </w:p>
      </w:docPartBody>
    </w:docPart>
    <w:docPart>
      <w:docPartPr>
        <w:name w:val="374DBF3109BA47AEAE20C6A895AF6D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DD7730-A1D0-4CA9-806F-02DC286015C6}"/>
      </w:docPartPr>
      <w:docPartBody>
        <w:p w:rsidR="00000000" w:rsidRPr="00EF654B" w:rsidRDefault="00000000" w:rsidP="004F2CE7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 </w:t>
          </w:r>
        </w:p>
        <w:p w:rsidR="00000000" w:rsidRPr="00EF654B" w:rsidRDefault="00000000" w:rsidP="004F2CE7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U kunt ook thema’s en stijlen gebruiken om uw document consistent te maken. Wanneer u op Ontwerpen klikt en een nieuw thema kiest, worden de afbeeldingen, grafieken en SmartArt-afbeeldingen automatisch aangepast aan het thema. Wanneer u aan een tabel werkt, klikt u op de plaats waar u een rij of kolom wilt toevoegen, en klikt u vervolgens op het plusteken. </w:t>
          </w:r>
        </w:p>
        <w:p w:rsidR="00000000" w:rsidRDefault="00000000">
          <w:pPr>
            <w:pStyle w:val="374DBF3109BA47AEAE20C6A895AF6DF5"/>
          </w:pPr>
          <w:r w:rsidRPr="00EF654B">
            <w:rPr>
              <w:noProof/>
              <w:lang w:bidi="nl-NL"/>
            </w:rPr>
            <w:t>Wanneer u een stijl toepast, worden de kopteksten automatisch aangepast aan het nieuwe thema. Video is een geweldige manier om mensen te overtuigen. Wanneer u op Onlinevideo klikt, kunt u de invoegcode plakken voor de video die u wilt toevoegen. Video is een geweldige manier om mensen te overtuigen.</w:t>
          </w:r>
        </w:p>
      </w:docPartBody>
    </w:docPart>
    <w:docPart>
      <w:docPartPr>
        <w:name w:val="BE005D2DC8984E788C018006500169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C08ABD-796A-4137-8C4B-25993C4F5E5D}"/>
      </w:docPartPr>
      <w:docPartBody>
        <w:p w:rsidR="00000000" w:rsidRPr="00EF654B" w:rsidRDefault="00000000" w:rsidP="004F2CE7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Wanneer u een stijl toepast, worden de kopteksten automatisch aangepast aan het nieuwe thema. Video is een geweldige manier om mensen te overtuigen. Wanneer u op Onlinevideo klikt, kunt u de invoegcode gebruiken voor de video die u wilt toevoegen. U kunt ook een trefwoord typen om online te zoeken naar een geschikte video. Wanneer u aan een tabel werkt, klikt u op de plaats waar u een rij of kolom wilt toevoegen, en klikt u vervolgens op het plusteken. </w:t>
          </w:r>
        </w:p>
        <w:p w:rsidR="00000000" w:rsidRPr="00EF654B" w:rsidRDefault="00000000" w:rsidP="004F2CE7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 </w:t>
          </w:r>
        </w:p>
        <w:p w:rsidR="00000000" w:rsidRDefault="00000000">
          <w:pPr>
            <w:pStyle w:val="BE005D2DC8984E788C018006500169B5"/>
          </w:pPr>
          <w:r w:rsidRPr="00EF654B">
            <w:rPr>
              <w:noProof/>
              <w:lang w:bidi="nl-NL"/>
            </w:rPr>
            <w:t>U kunt ook thema’s en stijlen gebruiken om uw document consistent te maken. Wanneer u op Ontwerpen klikt en een nieuw thema kiest, worden de afbeeldingen, grafieken en SmartArt-afbeeldingen automatisch aangepast aan het thema.</w:t>
          </w:r>
        </w:p>
      </w:docPartBody>
    </w:docPart>
    <w:docPart>
      <w:docPartPr>
        <w:name w:val="6F59E2639620456CB7CE11B6F61A0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812F3-5F87-4682-95BA-44E79F097027}"/>
      </w:docPartPr>
      <w:docPartBody>
        <w:p w:rsidR="00000000" w:rsidRDefault="00000000">
          <w:pPr>
            <w:pStyle w:val="6F59E2639620456CB7CE11B6F61A0437"/>
          </w:pPr>
          <w:r w:rsidRPr="00EF654B">
            <w:rPr>
              <w:noProof/>
              <w:lang w:bidi="nl-NL"/>
            </w:rPr>
            <w:t>Het laatste nieuws</w:t>
          </w:r>
        </w:p>
      </w:docPartBody>
    </w:docPart>
    <w:docPart>
      <w:docPartPr>
        <w:name w:val="C9D1F77E397A40C69316C46FC16D62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47CF8A-F87E-4B59-9B33-40A6102B5A86}"/>
      </w:docPartPr>
      <w:docPartBody>
        <w:p w:rsidR="00000000" w:rsidRDefault="00000000">
          <w:pPr>
            <w:pStyle w:val="C9D1F77E397A40C69316C46FC16D62E9"/>
          </w:pPr>
          <w:r w:rsidRPr="00EF654B">
            <w:rPr>
              <w:rStyle w:val="Tekstvantijdelijkeaanduiding"/>
              <w:noProof/>
              <w:lang w:bidi="nl-NL"/>
            </w:rPr>
            <w:t>Belangrijk</w:t>
          </w:r>
        </w:p>
      </w:docPartBody>
    </w:docPart>
    <w:docPart>
      <w:docPartPr>
        <w:name w:val="EBAFDFB6838E4F668EECF3157A2A40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30920A-1FAE-4395-87F3-888D96E4D13A}"/>
      </w:docPartPr>
      <w:docPartBody>
        <w:p w:rsidR="00000000" w:rsidRDefault="00000000">
          <w:pPr>
            <w:pStyle w:val="EBAFDFB6838E4F668EECF3157A2A40D5"/>
          </w:pPr>
          <w:r w:rsidRPr="00EF654B">
            <w:rPr>
              <w:noProof/>
              <w:lang w:bidi="nl-NL"/>
            </w:rPr>
            <w:t>Monica Krommenhoek</w:t>
          </w:r>
        </w:p>
      </w:docPartBody>
    </w:docPart>
    <w:docPart>
      <w:docPartPr>
        <w:name w:val="F4AE225F2409433D835DF5ADB24814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0C49CB-6FF8-4F99-95BD-47E6F1A1C7D6}"/>
      </w:docPartPr>
      <w:docPartBody>
        <w:p w:rsidR="00000000" w:rsidRDefault="00000000">
          <w:pPr>
            <w:pStyle w:val="F4AE225F2409433D835DF5ADB2481411"/>
          </w:pPr>
          <w:r w:rsidRPr="00EF654B">
            <w:rPr>
              <w:noProof/>
              <w:lang w:bidi="nl-NL"/>
            </w:rPr>
            <w:t>Video is een geweldige manier om mensen te overtuigen. Wanneer u op Onlinevideo klikt, kunt u de invoegcode plakken voor de video die u wilt toevoegen. U kunt ook een trefwoord typen om online te zoeken naar een geschikte video. Gebruik desgewenst thema's en stijlen om uw document consistent te maken. Wanneer u op Ontwerpen klikt en een nieuw thema kiest, worden de afbeeldingen, grafieken en SmartArt-afbeeldingen automatisch aangepast aan het thema. Wanneer u een stijl toepast, worden de kopteksten automati</w:t>
          </w:r>
          <w:r w:rsidRPr="00EF654B">
            <w:rPr>
              <w:noProof/>
              <w:lang w:bidi="nl-NL"/>
            </w:rPr>
            <w:t>sch aangepast aan het nieuwe thema.</w:t>
          </w:r>
        </w:p>
      </w:docPartBody>
    </w:docPart>
    <w:docPart>
      <w:docPartPr>
        <w:name w:val="377D4FF15BB943F2A467A9B2365990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B44C63-262C-4800-AB33-EB982D509AFD}"/>
      </w:docPartPr>
      <w:docPartBody>
        <w:p w:rsidR="00000000" w:rsidRPr="00EF654B" w:rsidRDefault="00000000" w:rsidP="004F2CE7">
          <w:pPr>
            <w:pStyle w:val="Wittehoofdtekst"/>
            <w:rPr>
              <w:noProof/>
            </w:rPr>
          </w:pPr>
          <w:r w:rsidRPr="00EF654B">
            <w:rPr>
              <w:noProof/>
              <w:lang w:bidi="nl-NL"/>
            </w:rPr>
            <w:t>Dankzij de nieuwe leesweergave is het lezen van documenten nog gemakkelijker. U kunt bepaalde delen van het document samenvouwen en u volledig concentreren op de gewenste inhoud.</w:t>
          </w:r>
        </w:p>
        <w:p w:rsidR="00000000" w:rsidRPr="00EF654B" w:rsidRDefault="00000000" w:rsidP="004F2CE7">
          <w:pPr>
            <w:pStyle w:val="Wittehoofdtekst"/>
            <w:rPr>
              <w:noProof/>
            </w:rPr>
          </w:pPr>
          <w:r w:rsidRPr="00EF654B">
            <w:rPr>
              <w:noProof/>
              <w:lang w:bidi="nl-NL"/>
            </w:rPr>
            <w:t>En als u stopt met lezen voordat u het einde bereikt, wordt de plaats waar u bent gebleven bewaard, ook als u hebt gelezen op een ander apparaat. Bespaar tijd in Word met nieuwe knoppen die worden weergegeven waar u ze nodig hebt. Video is een geweldige manier om mensen te overtuigen.</w:t>
          </w:r>
        </w:p>
        <w:p w:rsidR="00000000" w:rsidRDefault="00000000">
          <w:pPr>
            <w:pStyle w:val="377D4FF15BB943F2A467A9B236599015"/>
          </w:pPr>
          <w:r w:rsidRPr="00EF654B">
            <w:rPr>
              <w:noProof/>
              <w:lang w:bidi="nl-NL"/>
            </w:rPr>
            <w:t>Wanneer u aan een tabel werkt, klikt u op de plaats waar u een rij of kolom wilt toevoegen, en klikt u vervolgens op het plusteken. Om uw document er professioneel uit te laten zien, hebben de koptekst, de voettekst, het voorblad en de tekstvakken in Word een ontwerp in dezelfde stijl. U kunt bijvoorbeeld een voorblad, koptekst of kantlijnartikel toevoegen in dezelfde stijl. Klik op Invoegen en kies de gewenste elementen uit de verschillende galerieën.</w:t>
          </w:r>
        </w:p>
      </w:docPartBody>
    </w:docPart>
    <w:docPart>
      <w:docPartPr>
        <w:name w:val="2557126FD78A4B5FA66B0E9B556B41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DEFCAA-12C0-405B-B392-658AC8A6E75D}"/>
      </w:docPartPr>
      <w:docPartBody>
        <w:p w:rsidR="00000000" w:rsidRDefault="00000000">
          <w:pPr>
            <w:pStyle w:val="2557126FD78A4B5FA66B0E9B556B41D5"/>
          </w:pPr>
          <w:r w:rsidRPr="00EF654B">
            <w:rPr>
              <w:noProof/>
              <w:lang w:bidi="nl-NL"/>
            </w:rPr>
            <w:t>Gebruik desgewenst thema's en stijlen om uw document consistent te maken. Wanneer u op Ontwerpen klikt en een nieuw thema kiest, worden de afbeeldingen, grafieken en SmartArt-afbeeldingen automatisch aangepast aan het thema.</w:t>
          </w:r>
        </w:p>
      </w:docPartBody>
    </w:docPart>
    <w:docPart>
      <w:docPartPr>
        <w:name w:val="1C75FD2C40974DF5A4A08AA04A792F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595AE7-F642-4794-B20B-B51B5C065811}"/>
      </w:docPartPr>
      <w:docPartBody>
        <w:p w:rsidR="00000000" w:rsidRDefault="00000000">
          <w:pPr>
            <w:pStyle w:val="1C75FD2C40974DF5A4A08AA04A792FD4"/>
          </w:pPr>
          <w:r w:rsidRPr="00EF654B">
            <w:rPr>
              <w:rStyle w:val="Wittetekst"/>
              <w:noProof/>
              <w:lang w:bidi="nl-NL"/>
            </w:rPr>
            <w:t>Afbeeldingsbijschrift: Om uw document er professioneel uit te laten zien, hebben de koptekst, de voettekst, het voorblad en de tekstvakken in Word een ontwerp in dezelfde stijl.</w:t>
          </w:r>
        </w:p>
      </w:docPartBody>
    </w:docPart>
    <w:docPart>
      <w:docPartPr>
        <w:name w:val="FAC6ABCF25AC46119AEF10262DA712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E2CFF2-D732-4457-AC57-79DBFAC8B01B}"/>
      </w:docPartPr>
      <w:docPartBody>
        <w:p w:rsidR="00000000" w:rsidRDefault="00000000">
          <w:pPr>
            <w:pStyle w:val="FAC6ABCF25AC46119AEF10262DA712C6"/>
          </w:pPr>
          <w:r w:rsidRPr="00EF654B">
            <w:rPr>
              <w:noProof/>
              <w:lang w:bidi="nl-NL"/>
            </w:rPr>
            <w:t>Dinsdag 23 september 20XX</w:t>
          </w:r>
        </w:p>
      </w:docPartBody>
    </w:docPart>
    <w:docPart>
      <w:docPartPr>
        <w:name w:val="75409763EB234A1BB1C78EC50FE737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ED4AB-E6A3-45C2-BA8F-C8987969B159}"/>
      </w:docPartPr>
      <w:docPartBody>
        <w:p w:rsidR="00000000" w:rsidRDefault="00000000">
          <w:pPr>
            <w:pStyle w:val="75409763EB234A1BB1C78EC50FE73778"/>
          </w:pPr>
          <w:r w:rsidRPr="00EF654B">
            <w:rPr>
              <w:noProof/>
              <w:lang w:bidi="nl-NL"/>
            </w:rPr>
            <w:t>HET NIEUWS VAN VANDAAG</w:t>
          </w:r>
        </w:p>
      </w:docPartBody>
    </w:docPart>
    <w:docPart>
      <w:docPartPr>
        <w:name w:val="E68B83BBC7BE46378BBFAD3929971D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13AC72-848C-4EC7-B104-2C3DDA32BD90}"/>
      </w:docPartPr>
      <w:docPartBody>
        <w:p w:rsidR="00000000" w:rsidRDefault="00000000">
          <w:pPr>
            <w:pStyle w:val="E68B83BBC7BE46378BBFAD3929971D95"/>
          </w:pPr>
          <w:r w:rsidRPr="00EF654B">
            <w:rPr>
              <w:noProof/>
              <w:lang w:bidi="nl-NL"/>
            </w:rPr>
            <w:t>Editie 10</w:t>
          </w:r>
        </w:p>
      </w:docPartBody>
    </w:docPart>
    <w:docPart>
      <w:docPartPr>
        <w:name w:val="50D749A082FC431382DA3849FE6B21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DB706-3E88-4B6D-B302-19D7FDDE3ADD}"/>
      </w:docPartPr>
      <w:docPartBody>
        <w:p w:rsidR="00000000" w:rsidRDefault="00000000">
          <w:pPr>
            <w:pStyle w:val="50D749A082FC431382DA3849FE6B21B5"/>
          </w:pPr>
          <w:r w:rsidRPr="00EF654B">
            <w:rPr>
              <w:noProof/>
              <w:lang w:bidi="nl-NL"/>
            </w:rPr>
            <w:t>Afbeeldingsbijschrift: Om uw document er professioneel uit te laten zien, hebben de koptekst, de voettekst, het voorblad en de tekstvakken in Word een ontwerp in dezelfde stijl.</w:t>
          </w:r>
        </w:p>
      </w:docPartBody>
    </w:docPart>
    <w:docPart>
      <w:docPartPr>
        <w:name w:val="B70CD4001DB4495EB5A1C8F993523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FC0166-8008-49F0-94E0-8F963488E753}"/>
      </w:docPartPr>
      <w:docPartBody>
        <w:p w:rsidR="00000000" w:rsidRDefault="00000000">
          <w:pPr>
            <w:pStyle w:val="B70CD4001DB4495EB5A1C8F993523F26"/>
          </w:pPr>
          <w:r w:rsidRPr="00EF654B">
            <w:rPr>
              <w:noProof/>
              <w:lang w:bidi="nl-NL"/>
            </w:rPr>
            <w:t>Het laatste nieuws</w:t>
          </w:r>
        </w:p>
      </w:docPartBody>
    </w:docPart>
    <w:docPart>
      <w:docPartPr>
        <w:name w:val="00AACAE118EE43E58AA62D894545C4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53EA1E-CB86-47CA-992D-99EAC10226E8}"/>
      </w:docPartPr>
      <w:docPartBody>
        <w:p w:rsidR="00000000" w:rsidRDefault="00000000">
          <w:pPr>
            <w:pStyle w:val="00AACAE118EE43E58AA62D894545C45D"/>
          </w:pPr>
          <w:r w:rsidRPr="00EF654B">
            <w:rPr>
              <w:noProof/>
              <w:lang w:bidi="nl-NL"/>
            </w:rPr>
            <w:t>Welk nieuws is er vandaag</w:t>
          </w:r>
        </w:p>
      </w:docPartBody>
    </w:docPart>
    <w:docPart>
      <w:docPartPr>
        <w:name w:val="3DEF603D4A904721BA78816CC08665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B444C9-0E2B-48CA-AC9D-D2FA60637C69}"/>
      </w:docPartPr>
      <w:docPartBody>
        <w:p w:rsidR="00000000" w:rsidRDefault="00000000">
          <w:pPr>
            <w:pStyle w:val="3DEF603D4A904721BA78816CC086651C"/>
          </w:pPr>
          <w:r w:rsidRPr="00EF654B">
            <w:rPr>
              <w:noProof/>
              <w:lang w:bidi="nl-NL"/>
            </w:rPr>
            <w:t>Monica Krommenhoek</w:t>
          </w:r>
        </w:p>
      </w:docPartBody>
    </w:docPart>
    <w:docPart>
      <w:docPartPr>
        <w:name w:val="E5B651F6296A446481463933201EBB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93FE15-AE8B-44F3-AC7C-FFB5B00D961A}"/>
      </w:docPartPr>
      <w:docPartBody>
        <w:p w:rsidR="00000000" w:rsidRDefault="00000000">
          <w:pPr>
            <w:pStyle w:val="E5B651F6296A446481463933201EBB9D"/>
          </w:pPr>
          <w:r w:rsidRPr="00EF654B">
            <w:rPr>
              <w:noProof/>
              <w:lang w:bidi="nl-NL"/>
            </w:rPr>
            <w:t>Bespaar tijd in Word met nieuwe knoppen die worden weergegeven waar u ze nodig hebt. Als u wilt wijzigen hoe een afbeelding in uw document wordt weergegeven, klikt u erop om een knop met indelingsopties ernaast weer te geven. Dankzij de nieuwe leesweergave is het lezen van documenten nog gemakkelijker.</w:t>
          </w:r>
        </w:p>
      </w:docPartBody>
    </w:docPart>
    <w:docPart>
      <w:docPartPr>
        <w:name w:val="081702EA1C5D43B2AB1F57552C1A51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432B19-102B-4F1E-AA07-D8B88D9FF675}"/>
      </w:docPartPr>
      <w:docPartBody>
        <w:p w:rsidR="00000000" w:rsidRPr="00EF654B" w:rsidRDefault="00000000" w:rsidP="00536918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Gebruik desgewenst thema's en stijlen om uw document consistent te maken. Wanneer u op Ontwerpen klikt en een nieuw thema kiest, worden de afbeeldingen, grafieken en SmartArt-afbeeldingen automatisch aangepast aan het thema. </w:t>
          </w:r>
        </w:p>
        <w:p w:rsidR="00000000" w:rsidRPr="00EF654B" w:rsidRDefault="00000000" w:rsidP="00536918">
          <w:pPr>
            <w:rPr>
              <w:noProof/>
            </w:rPr>
          </w:pPr>
          <w:r w:rsidRPr="00EF654B">
            <w:rPr>
              <w:noProof/>
              <w:lang w:bidi="nl-NL"/>
            </w:rPr>
            <w:t>Wanneer u aan een tabel werkt, klikt u op de plaats waar u een rij of kolom wilt toevoegen, en klikt u vervolgens op het plusteken. Bespaar tijd in Word met nieuwe knoppen die worden weergegeven waar u ze nodig hebt. Als u wilt wijzigen hoe een afbeelding in uw document wordt weergegeven, klikt u erop om een knop met indelingsopties ernaast weer te geven. Wanneer u aan een tabel werkt, klikt u op de plaats waar u een rij of kolom wilt toevoegen, en klikt u vervolgens op het plusteken.</w:t>
          </w:r>
        </w:p>
        <w:p w:rsidR="00000000" w:rsidRDefault="00000000">
          <w:pPr>
            <w:pStyle w:val="081702EA1C5D43B2AB1F57552C1A518A"/>
          </w:pPr>
          <w:r w:rsidRPr="00EF654B">
            <w:rPr>
              <w:noProof/>
              <w:lang w:bidi="nl-NL"/>
            </w:rPr>
            <w:t>En als u stopt met lezen voordat u het einde bereikt, wordt de plaats waar u bent gebleven bewaard, ook als u hebt gelezen op een ander apparaat. Bespaar tijd in Word met nieuwe knoppen die worden weergegeven waar u ze nodig hebt.</w:t>
          </w:r>
        </w:p>
      </w:docPartBody>
    </w:docPart>
    <w:docPart>
      <w:docPartPr>
        <w:name w:val="7A7909737B3346FF9842AC5D71B9F3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C3B556-FC52-4F82-AF9A-0169CB349A2A}"/>
      </w:docPartPr>
      <w:docPartBody>
        <w:p w:rsidR="00000000" w:rsidRPr="00EF654B" w:rsidRDefault="00000000" w:rsidP="00536918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U kunt bepaalde delen van het document samenvouwen en u volledig concentreren op de gewenste inhoud. En als u stopt met lezen voordat u het einde bereikt, wordt de plaats waar u bent gebleven bewaard, ook als u hebt gelezen op een ander apparaat. Bespaar tijd in Word met nieuwe knoppen die worden weergegeven waar u ze nodig hebt. Wanneer u aan een tabel werkt, klikt u op de plaats waar u een rij of kolom wilt toevoegen, en klikt u vervolgens op het plusteken. </w:t>
          </w:r>
        </w:p>
        <w:p w:rsidR="00000000" w:rsidRDefault="00000000">
          <w:pPr>
            <w:pStyle w:val="7A7909737B3346FF9842AC5D71B9F314"/>
          </w:pPr>
          <w:r w:rsidRPr="00EF654B">
            <w:rPr>
              <w:noProof/>
              <w:lang w:bidi="nl-NL"/>
            </w:rPr>
            <w:t>Bespaar tijd in Word met nieuwe knoppen die worden weergegeven waar u ze nodig hebt. Als u wilt wijzigen hoe een afbeelding in uw document wordt weergegeven, klikt u erop om een knop met indelingsopties ernaast weer te geven.</w:t>
          </w:r>
        </w:p>
      </w:docPartBody>
    </w:docPart>
    <w:docPart>
      <w:docPartPr>
        <w:name w:val="9848CA5E05EC457EA35C7B80ED1910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8FB4F3-D8ED-4576-B6FA-E06BF3556340}"/>
      </w:docPartPr>
      <w:docPartBody>
        <w:p w:rsidR="00000000" w:rsidRDefault="00000000">
          <w:pPr>
            <w:pStyle w:val="9848CA5E05EC457EA35C7B80ED1910CE"/>
          </w:pPr>
          <w:r w:rsidRPr="00EF654B">
            <w:rPr>
              <w:noProof/>
              <w:lang w:bidi="nl-NL"/>
            </w:rPr>
            <w:t>WANNEER U AAN EEN TABEL WERKT, KLIKT U OP DE PLAATS WAAR U EEN RIJ OF KOLOM WILT TOEVOEGEN EN KLIKT U VERVOLGENS OP HET PLUSTEKEN.</w:t>
          </w:r>
        </w:p>
      </w:docPartBody>
    </w:docPart>
    <w:docPart>
      <w:docPartPr>
        <w:name w:val="EEE25E992622448FBE7D7FEF5C1ED7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A206F4-2EF3-4107-BA1F-486E9A6A44AB}"/>
      </w:docPartPr>
      <w:docPartBody>
        <w:p w:rsidR="00000000" w:rsidRPr="00EF654B" w:rsidRDefault="00000000" w:rsidP="00536918">
          <w:pPr>
            <w:rPr>
              <w:noProof/>
            </w:rPr>
          </w:pPr>
          <w:r w:rsidRPr="00EF654B">
            <w:rPr>
              <w:noProof/>
              <w:lang w:bidi="nl-NL"/>
            </w:rPr>
            <w:t>Bespaar tijd in Word met nieuwe knoppen die worden weergegeven waar u ze nodig hebt. Als u wilt wijzigen hoe een afbeelding in uw document wordt weergegeven, klikt u erop om een knop met indelingsopties ernaast weer te geven.</w:t>
          </w:r>
        </w:p>
        <w:p w:rsidR="00000000" w:rsidRDefault="00000000">
          <w:pPr>
            <w:pStyle w:val="EEE25E992622448FBE7D7FEF5C1ED757"/>
          </w:pPr>
          <w:r w:rsidRPr="00EF654B">
            <w:rPr>
              <w:noProof/>
              <w:lang w:bidi="nl-NL"/>
            </w:rPr>
            <w:t>U kunt bepaalde delen van het document samenvouwen en u volledig concentreren op de gewenste inhoud. En als u stopt met lezen voordat u het einde bereikt, wordt de plaats waar u bent gebleven bewaard, ook als u hebt gelezen op een ander apparaat. Bespaar tijd in Word met nieuwe knoppen die worden weergegeven waar u ze nodig hebt. Wanneer u aan een tabel werkt, klikt u op de plaats waar u een rij of kolom wilt toevoegen, en klikt u vervolgens op het plusteken.</w:t>
          </w:r>
        </w:p>
      </w:docPartBody>
    </w:docPart>
    <w:docPart>
      <w:docPartPr>
        <w:name w:val="923C9B93CC1946D79926FA60C5F38A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CB6B7D-D2CD-4341-A84B-8749DC06EA82}"/>
      </w:docPartPr>
      <w:docPartBody>
        <w:p w:rsidR="00000000" w:rsidRPr="00EF654B" w:rsidRDefault="00000000" w:rsidP="00536918">
          <w:pPr>
            <w:rPr>
              <w:noProof/>
            </w:rPr>
          </w:pPr>
          <w:r w:rsidRPr="00EF654B">
            <w:rPr>
              <w:noProof/>
              <w:lang w:bidi="nl-NL"/>
            </w:rPr>
            <w:t>Gebruik desgewenst thema's en stijlen om uw document consistent te maken. Wanneer u op Ontwerpen klikt en een nieuw thema kiest, worden de afbeeldingen, grafieken en SmartArt-afbeeldingen automatisch aangepast aan het thema. Wanneer u aan een tabel werkt, klikt u op de plaats waar u een rij of kolom wilt toevoegen, en klikt u vervolgens op het plusteken. Bespaar tijd in Word met nieuwe knoppen die worden weergegeven waar u ze nodig hebt. Als u wilt wijzigen hoe een afbeelding in uw document wordt weergegeve</w:t>
          </w:r>
          <w:r w:rsidRPr="00EF654B">
            <w:rPr>
              <w:noProof/>
              <w:lang w:bidi="nl-NL"/>
            </w:rPr>
            <w:t>n, klikt u erop om een knop met indelingsopties ernaast weer te geven.</w:t>
          </w:r>
        </w:p>
        <w:p w:rsidR="00000000" w:rsidRDefault="00000000">
          <w:pPr>
            <w:pStyle w:val="923C9B93CC1946D79926FA60C5F38A58"/>
          </w:pPr>
          <w:r w:rsidRPr="00EF654B">
            <w:rPr>
              <w:noProof/>
              <w:lang w:bidi="nl-NL"/>
            </w:rPr>
            <w:t>U kunt bepaalde delen van het document samenvouwen en u volledig concentreren op de gewenste inhoud. En als u stopt met lezen voordat u het einde bereikt, wordt de plaats waar u bent gebleven bewaard, ook als u hebt gelezen op een ander apparaat.</w:t>
          </w:r>
        </w:p>
      </w:docPartBody>
    </w:docPart>
    <w:docPart>
      <w:docPartPr>
        <w:name w:val="6B11B2B80C324926AA38E47B9D4998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952155-C01E-4AA5-A843-23D42925228B}"/>
      </w:docPartPr>
      <w:docPartBody>
        <w:p w:rsidR="00000000" w:rsidRPr="00EF654B" w:rsidRDefault="00000000" w:rsidP="00536918">
          <w:pPr>
            <w:rPr>
              <w:noProof/>
            </w:rPr>
          </w:pPr>
          <w:r w:rsidRPr="00EF654B">
            <w:rPr>
              <w:noProof/>
              <w:lang w:bidi="nl-NL"/>
            </w:rPr>
            <w:t xml:space="preserve">Wanneer u aan een tabel werkt, klikt u op de plaats waar u een rij of kolom wilt toevoegen, en klikt u vervolgens op het plusteken. En dankzij de nieuwe leesweergave is het lezen van documenten nog gemakkelijker. U kunt bepaalde delen van het document samenvouwen en u volledig concentreren op de gewenste inhoud. En als u stopt met lezen voordat u het einde bereikt, wordt de plaats waar u bent gebleven bewaard, ook als u hebt gelezen op een ander apparaat. </w:t>
          </w:r>
        </w:p>
        <w:p w:rsidR="00000000" w:rsidRDefault="00000000">
          <w:pPr>
            <w:pStyle w:val="6B11B2B80C324926AA38E47B9D49985D"/>
          </w:pPr>
          <w:r w:rsidRPr="00EF654B">
            <w:rPr>
              <w:noProof/>
              <w:lang w:bidi="nl-NL"/>
            </w:rPr>
            <w:t>Bespaar tijd in Word met nieuwe knoppen die worden weergegeven waar u ze nodig hebt. Gebruik desgewenst thema's en stijlen om uw document consistent te maken. Wanneer u op Ontwerpen klikt en een nieuw thema kiest, worden de afbeeldingen, grafieken en SmartArt-afbeeldingen automatisch aangepast aan het thema.</w:t>
          </w:r>
        </w:p>
      </w:docPartBody>
    </w:docPart>
    <w:docPart>
      <w:docPartPr>
        <w:name w:val="C6C8DA210F034592BCD2B89440F3B6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2E2392-62E4-4F51-8B05-4C168E6D9383}"/>
      </w:docPartPr>
      <w:docPartBody>
        <w:p w:rsidR="00000000" w:rsidRDefault="00000000">
          <w:pPr>
            <w:pStyle w:val="C6C8DA210F034592BCD2B89440F3B670"/>
          </w:pPr>
          <w:r w:rsidRPr="00004C2C">
            <w:rPr>
              <w:lang w:bidi="nl-NL"/>
            </w:rPr>
            <w:t>Het laatste nieuws</w:t>
          </w:r>
        </w:p>
      </w:docPartBody>
    </w:docPart>
    <w:docPart>
      <w:docPartPr>
        <w:name w:val="45098B63E6CD4614BFEFF6EBE080D9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5FC19A-51CB-4E90-8577-0EF60D9A255F}"/>
      </w:docPartPr>
      <w:docPartBody>
        <w:p w:rsidR="00000000" w:rsidRDefault="00000000">
          <w:pPr>
            <w:pStyle w:val="45098B63E6CD4614BFEFF6EBE080D95C"/>
          </w:pPr>
          <w:r w:rsidRPr="00004C2C">
            <w:rPr>
              <w:lang w:bidi="nl-NL"/>
            </w:rPr>
            <w:t>Welk nieuws is er vandaag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lack">
    <w:altName w:val="Arial"/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Georgia Pro Black">
    <w:altName w:val="Georgia Pro Black"/>
    <w:panose1 w:val="02040A02050405020203"/>
    <w:charset w:val="00"/>
    <w:family w:val="roman"/>
    <w:pitch w:val="variable"/>
    <w:sig w:usb0="800002AF" w:usb1="00000003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80"/>
    <w:rsid w:val="002C1A80"/>
    <w:rsid w:val="0060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2E7F746FF4C4CD3A71F9047E33C279D">
    <w:name w:val="D2E7F746FF4C4CD3A71F9047E33C279D"/>
  </w:style>
  <w:style w:type="paragraph" w:customStyle="1" w:styleId="3ABBC70B4B964BF58D751FF6F0C8FA2D">
    <w:name w:val="3ABBC70B4B964BF58D751FF6F0C8FA2D"/>
  </w:style>
  <w:style w:type="paragraph" w:customStyle="1" w:styleId="B5D65C54F7134ABE80993BD5C022F403">
    <w:name w:val="B5D65C54F7134ABE80993BD5C022F403"/>
  </w:style>
  <w:style w:type="paragraph" w:customStyle="1" w:styleId="239A80CBEF9B43A69B1991FE48F22917">
    <w:name w:val="239A80CBEF9B43A69B1991FE48F22917"/>
  </w:style>
  <w:style w:type="paragraph" w:customStyle="1" w:styleId="E7190B01EFBA47F38611C0C432A7AEEF">
    <w:name w:val="E7190B01EFBA47F38611C0C432A7AEEF"/>
  </w:style>
  <w:style w:type="paragraph" w:customStyle="1" w:styleId="E87A5E45E5584224A9E696C61A213763">
    <w:name w:val="E87A5E45E5584224A9E696C61A213763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7A75B8F5524F4EDBA4ABF9D258B7DBB6">
    <w:name w:val="7A75B8F5524F4EDBA4ABF9D258B7DBB6"/>
  </w:style>
  <w:style w:type="paragraph" w:customStyle="1" w:styleId="9FE1C6684B73422FB8F26FE723269E6E">
    <w:name w:val="9FE1C6684B73422FB8F26FE723269E6E"/>
  </w:style>
  <w:style w:type="paragraph" w:customStyle="1" w:styleId="24D481328091415AA882E5C9A7FD1BF8">
    <w:name w:val="24D481328091415AA882E5C9A7FD1BF8"/>
  </w:style>
  <w:style w:type="paragraph" w:customStyle="1" w:styleId="468A2C956C974843A8D3B4C56C3E7114">
    <w:name w:val="468A2C956C974843A8D3B4C56C3E7114"/>
  </w:style>
  <w:style w:type="paragraph" w:customStyle="1" w:styleId="3506614ABC134D679A86E304C1559F16">
    <w:name w:val="3506614ABC134D679A86E304C1559F16"/>
  </w:style>
  <w:style w:type="paragraph" w:customStyle="1" w:styleId="E6062D87B8254F91A052691F67182F31">
    <w:name w:val="E6062D87B8254F91A052691F67182F31"/>
  </w:style>
  <w:style w:type="paragraph" w:customStyle="1" w:styleId="6F7F19544C664FCE8CB9DDC7AAE84615">
    <w:name w:val="6F7F19544C664FCE8CB9DDC7AAE84615"/>
  </w:style>
  <w:style w:type="paragraph" w:customStyle="1" w:styleId="D7707C43E67A4AD6A568D0502848CAA1">
    <w:name w:val="D7707C43E67A4AD6A568D0502848CAA1"/>
  </w:style>
  <w:style w:type="paragraph" w:customStyle="1" w:styleId="2669CA0137A545CBBAA1CC88D2D62359">
    <w:name w:val="2669CA0137A545CBBAA1CC88D2D62359"/>
  </w:style>
  <w:style w:type="paragraph" w:customStyle="1" w:styleId="1E46872D88564F31A993E6115EEB29A7">
    <w:name w:val="1E46872D88564F31A993E6115EEB29A7"/>
  </w:style>
  <w:style w:type="paragraph" w:customStyle="1" w:styleId="2C7BE423BE7A4562BF0C351F187DB40B">
    <w:name w:val="2C7BE423BE7A4562BF0C351F187DB40B"/>
  </w:style>
  <w:style w:type="paragraph" w:customStyle="1" w:styleId="C7F52DE45B5648F2A899EA999765998F">
    <w:name w:val="C7F52DE45B5648F2A899EA999765998F"/>
  </w:style>
  <w:style w:type="paragraph" w:customStyle="1" w:styleId="4495B8F758AE44B5A11B105EB2D20B68">
    <w:name w:val="4495B8F758AE44B5A11B105EB2D20B68"/>
  </w:style>
  <w:style w:type="paragraph" w:customStyle="1" w:styleId="56FE5AB37D0B45879D4F7596D5383787">
    <w:name w:val="56FE5AB37D0B45879D4F7596D5383787"/>
  </w:style>
  <w:style w:type="paragraph" w:customStyle="1" w:styleId="DCC24BE69C6842E89125527E94122323">
    <w:name w:val="DCC24BE69C6842E89125527E94122323"/>
  </w:style>
  <w:style w:type="paragraph" w:customStyle="1" w:styleId="92BEA7BFC9F34D35B48F02CDA0656118">
    <w:name w:val="92BEA7BFC9F34D35B48F02CDA0656118"/>
  </w:style>
  <w:style w:type="paragraph" w:customStyle="1" w:styleId="76969739AC8F4BA59EF471AD47E28950">
    <w:name w:val="76969739AC8F4BA59EF471AD47E28950"/>
  </w:style>
  <w:style w:type="paragraph" w:customStyle="1" w:styleId="181BFBCF248045FA9B0345D2870F3BCE">
    <w:name w:val="181BFBCF248045FA9B0345D2870F3BCE"/>
  </w:style>
  <w:style w:type="paragraph" w:customStyle="1" w:styleId="5AA2D70215454701BF02C35EA77213E8">
    <w:name w:val="5AA2D70215454701BF02C35EA77213E8"/>
  </w:style>
  <w:style w:type="paragraph" w:customStyle="1" w:styleId="F0541A669A24465CA5A6C1A1131AAA8B">
    <w:name w:val="F0541A669A24465CA5A6C1A1131AAA8B"/>
  </w:style>
  <w:style w:type="paragraph" w:customStyle="1" w:styleId="52DD676105E14A539EBF1744ED29DCF2">
    <w:name w:val="52DD676105E14A539EBF1744ED29DCF2"/>
  </w:style>
  <w:style w:type="paragraph" w:customStyle="1" w:styleId="AB91A2ABAD4D4EE7B184FDC854A84ED5">
    <w:name w:val="AB91A2ABAD4D4EE7B184FDC854A84ED5"/>
  </w:style>
  <w:style w:type="paragraph" w:customStyle="1" w:styleId="08F4F9439BE346D38294082373ED634D">
    <w:name w:val="08F4F9439BE346D38294082373ED634D"/>
  </w:style>
  <w:style w:type="paragraph" w:customStyle="1" w:styleId="Wittehoofdtekst">
    <w:name w:val="Witte hoofdtekst"/>
    <w:basedOn w:val="Standaard"/>
    <w:qFormat/>
    <w:pPr>
      <w:spacing w:after="180" w:line="240" w:lineRule="auto"/>
    </w:pPr>
    <w:rPr>
      <w:rFonts w:ascii="Times New Roman" w:eastAsia="Times New Roman" w:hAnsi="Times New Roman" w:cs="Times New Roman"/>
      <w:color w:val="FFFFFF" w:themeColor="background1"/>
      <w:kern w:val="0"/>
      <w:sz w:val="20"/>
      <w:lang w:eastAsia="en-US"/>
      <w14:ligatures w14:val="none"/>
    </w:rPr>
  </w:style>
  <w:style w:type="paragraph" w:customStyle="1" w:styleId="177BD57900714EC38F2F2F9501DEBBC7">
    <w:name w:val="177BD57900714EC38F2F2F9501DEBBC7"/>
  </w:style>
  <w:style w:type="paragraph" w:customStyle="1" w:styleId="5BE0B0C7ACFC42C589D31738B641FA58">
    <w:name w:val="5BE0B0C7ACFC42C589D31738B641FA58"/>
  </w:style>
  <w:style w:type="paragraph" w:customStyle="1" w:styleId="4B782563B5FB4489B79347B06B173ADA">
    <w:name w:val="4B782563B5FB4489B79347B06B173ADA"/>
  </w:style>
  <w:style w:type="paragraph" w:customStyle="1" w:styleId="732150DDC94343888486E72B826DE9A1">
    <w:name w:val="732150DDC94343888486E72B826DE9A1"/>
  </w:style>
  <w:style w:type="paragraph" w:customStyle="1" w:styleId="6EED3EF2FC1840D4B449D3961417388D">
    <w:name w:val="6EED3EF2FC1840D4B449D3961417388D"/>
  </w:style>
  <w:style w:type="paragraph" w:customStyle="1" w:styleId="2EDBB459EF42411D9A3742B0AA6DE060">
    <w:name w:val="2EDBB459EF42411D9A3742B0AA6DE060"/>
  </w:style>
  <w:style w:type="paragraph" w:customStyle="1" w:styleId="161E8CC3FF214358A40B64768CD59750">
    <w:name w:val="161E8CC3FF214358A40B64768CD59750"/>
  </w:style>
  <w:style w:type="paragraph" w:customStyle="1" w:styleId="916DFB2524824D8695F760041964A038">
    <w:name w:val="916DFB2524824D8695F760041964A038"/>
  </w:style>
  <w:style w:type="paragraph" w:customStyle="1" w:styleId="143C7D2C344D4C96BD978897D45BC046">
    <w:name w:val="143C7D2C344D4C96BD978897D45BC046"/>
  </w:style>
  <w:style w:type="paragraph" w:customStyle="1" w:styleId="374DBF3109BA47AEAE20C6A895AF6DF5">
    <w:name w:val="374DBF3109BA47AEAE20C6A895AF6DF5"/>
  </w:style>
  <w:style w:type="paragraph" w:customStyle="1" w:styleId="BE005D2DC8984E788C018006500169B5">
    <w:name w:val="BE005D2DC8984E788C018006500169B5"/>
  </w:style>
  <w:style w:type="paragraph" w:customStyle="1" w:styleId="6F59E2639620456CB7CE11B6F61A0437">
    <w:name w:val="6F59E2639620456CB7CE11B6F61A0437"/>
  </w:style>
  <w:style w:type="paragraph" w:customStyle="1" w:styleId="C9D1F77E397A40C69316C46FC16D62E9">
    <w:name w:val="C9D1F77E397A40C69316C46FC16D62E9"/>
  </w:style>
  <w:style w:type="paragraph" w:customStyle="1" w:styleId="EBAFDFB6838E4F668EECF3157A2A40D5">
    <w:name w:val="EBAFDFB6838E4F668EECF3157A2A40D5"/>
  </w:style>
  <w:style w:type="paragraph" w:customStyle="1" w:styleId="F4AE225F2409433D835DF5ADB2481411">
    <w:name w:val="F4AE225F2409433D835DF5ADB2481411"/>
  </w:style>
  <w:style w:type="paragraph" w:customStyle="1" w:styleId="377D4FF15BB943F2A467A9B236599015">
    <w:name w:val="377D4FF15BB943F2A467A9B236599015"/>
  </w:style>
  <w:style w:type="paragraph" w:customStyle="1" w:styleId="2557126FD78A4B5FA66B0E9B556B41D5">
    <w:name w:val="2557126FD78A4B5FA66B0E9B556B41D5"/>
  </w:style>
  <w:style w:type="character" w:customStyle="1" w:styleId="Wittetekst">
    <w:name w:val="Witte tekst"/>
    <w:uiPriority w:val="1"/>
    <w:qFormat/>
    <w:rPr>
      <w:color w:val="FFFFFF" w:themeColor="background1"/>
    </w:rPr>
  </w:style>
  <w:style w:type="paragraph" w:customStyle="1" w:styleId="1C75FD2C40974DF5A4A08AA04A792FD4">
    <w:name w:val="1C75FD2C40974DF5A4A08AA04A792FD4"/>
  </w:style>
  <w:style w:type="paragraph" w:customStyle="1" w:styleId="FAC6ABCF25AC46119AEF10262DA712C6">
    <w:name w:val="FAC6ABCF25AC46119AEF10262DA712C6"/>
  </w:style>
  <w:style w:type="paragraph" w:customStyle="1" w:styleId="75409763EB234A1BB1C78EC50FE73778">
    <w:name w:val="75409763EB234A1BB1C78EC50FE73778"/>
  </w:style>
  <w:style w:type="paragraph" w:customStyle="1" w:styleId="E68B83BBC7BE46378BBFAD3929971D95">
    <w:name w:val="E68B83BBC7BE46378BBFAD3929971D95"/>
  </w:style>
  <w:style w:type="paragraph" w:customStyle="1" w:styleId="50D749A082FC431382DA3849FE6B21B5">
    <w:name w:val="50D749A082FC431382DA3849FE6B21B5"/>
  </w:style>
  <w:style w:type="paragraph" w:customStyle="1" w:styleId="B70CD4001DB4495EB5A1C8F993523F26">
    <w:name w:val="B70CD4001DB4495EB5A1C8F993523F26"/>
  </w:style>
  <w:style w:type="paragraph" w:customStyle="1" w:styleId="00AACAE118EE43E58AA62D894545C45D">
    <w:name w:val="00AACAE118EE43E58AA62D894545C45D"/>
  </w:style>
  <w:style w:type="paragraph" w:customStyle="1" w:styleId="3DEF603D4A904721BA78816CC086651C">
    <w:name w:val="3DEF603D4A904721BA78816CC086651C"/>
  </w:style>
  <w:style w:type="paragraph" w:customStyle="1" w:styleId="E5B651F6296A446481463933201EBB9D">
    <w:name w:val="E5B651F6296A446481463933201EBB9D"/>
  </w:style>
  <w:style w:type="paragraph" w:customStyle="1" w:styleId="081702EA1C5D43B2AB1F57552C1A518A">
    <w:name w:val="081702EA1C5D43B2AB1F57552C1A518A"/>
  </w:style>
  <w:style w:type="paragraph" w:customStyle="1" w:styleId="7A7909737B3346FF9842AC5D71B9F314">
    <w:name w:val="7A7909737B3346FF9842AC5D71B9F314"/>
  </w:style>
  <w:style w:type="paragraph" w:customStyle="1" w:styleId="9848CA5E05EC457EA35C7B80ED1910CE">
    <w:name w:val="9848CA5E05EC457EA35C7B80ED1910CE"/>
  </w:style>
  <w:style w:type="paragraph" w:customStyle="1" w:styleId="EEE25E992622448FBE7D7FEF5C1ED757">
    <w:name w:val="EEE25E992622448FBE7D7FEF5C1ED757"/>
  </w:style>
  <w:style w:type="paragraph" w:customStyle="1" w:styleId="923C9B93CC1946D79926FA60C5F38A58">
    <w:name w:val="923C9B93CC1946D79926FA60C5F38A58"/>
  </w:style>
  <w:style w:type="paragraph" w:customStyle="1" w:styleId="6B11B2B80C324926AA38E47B9D49985D">
    <w:name w:val="6B11B2B80C324926AA38E47B9D49985D"/>
  </w:style>
  <w:style w:type="paragraph" w:customStyle="1" w:styleId="C6C8DA210F034592BCD2B89440F3B670">
    <w:name w:val="C6C8DA210F034592BCD2B89440F3B670"/>
  </w:style>
  <w:style w:type="paragraph" w:customStyle="1" w:styleId="45098B63E6CD4614BFEFF6EBE080D95C">
    <w:name w:val="45098B63E6CD4614BFEFF6EBE080D9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185DF"/>
      </a:accent1>
      <a:accent2>
        <a:srgbClr val="F64668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23">
      <a:majorFont>
        <a:latin typeface="Source Sans Pro Black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045A6E-6B18-4DC6-B23C-B53236BE88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C283A9-7514-4B83-BB03-BDA3FBFB94D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A53C1FAA-FEC0-4C52-8CC1-E5331B27C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dagblad.dotx</Template>
  <TotalTime>1</TotalTime>
  <Pages>4</Pages>
  <Words>2944</Words>
  <Characters>15206</Characters>
  <Application>Microsoft Office Word</Application>
  <DocSecurity>0</DocSecurity>
  <Lines>496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Polvliet</dc:creator>
  <cp:keywords/>
  <dc:description/>
  <cp:lastModifiedBy>Annemarie Hofman</cp:lastModifiedBy>
  <cp:revision>1</cp:revision>
  <dcterms:created xsi:type="dcterms:W3CDTF">2025-11-13T10:53:00Z</dcterms:created>
  <dcterms:modified xsi:type="dcterms:W3CDTF">2025-11-13T10:54:00Z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